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359A0" w:rsidP="00ED5E27">
      <w:pPr>
        <w:pStyle w:val="TopofPage1"/>
      </w:pPr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359A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2542</w:t>
      </w:r>
      <w:r w:rsidR="0063703D" w:rsidRPr="00ED5E27">
        <w:rPr>
          <w:b/>
          <w:sz w:val="36"/>
          <w:szCs w:val="36"/>
        </w:rPr>
        <w:t xml:space="preserve"> </w:t>
      </w:r>
    </w:p>
    <w:p w:rsidR="0021546E" w:rsidRPr="0021546E" w:rsidRDefault="0021546E" w:rsidP="0021546E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21546E" w:rsidRPr="0021546E" w:rsidRDefault="0021546E" w:rsidP="0021546E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  <w:proofErr w:type="gramStart"/>
      <w:r w:rsidRPr="0021546E">
        <w:rPr>
          <w:szCs w:val="24"/>
        </w:rPr>
        <w:t>with</w:t>
      </w:r>
      <w:proofErr w:type="gramEnd"/>
      <w:r w:rsidRPr="0021546E">
        <w:rPr>
          <w:szCs w:val="24"/>
        </w:rPr>
        <w:t xml:space="preserve"> committee amendments</w:t>
      </w:r>
    </w:p>
    <w:p w:rsidR="0021546E" w:rsidRPr="0021546E" w:rsidRDefault="0021546E" w:rsidP="0021546E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359A0">
        <w:rPr>
          <w:caps/>
          <w:szCs w:val="24"/>
        </w:rPr>
        <w:t>JUNE 10, 2020</w:t>
      </w:r>
    </w:p>
    <w:p w:rsidR="004144CF" w:rsidRDefault="004144CF" w:rsidP="0083060A"/>
    <w:p w:rsidR="00FA0ACA" w:rsidRPr="00603616" w:rsidRDefault="00FA0ACA" w:rsidP="00FA0ACA">
      <w:r w:rsidRPr="00603616">
        <w:tab/>
        <w:t xml:space="preserve">The Senate Community and Urban Affairs Committee reports favorably Senate Bill No. </w:t>
      </w:r>
      <w:r>
        <w:t>2542</w:t>
      </w:r>
      <w:r w:rsidRPr="00603616">
        <w:t>, with committee amendments.</w:t>
      </w:r>
    </w:p>
    <w:p w:rsidR="00F94A40" w:rsidRPr="00F94A40" w:rsidRDefault="004B33E4" w:rsidP="00F94A4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amended, t</w:t>
      </w:r>
      <w:r w:rsidR="00F94A40" w:rsidRPr="00F94A40">
        <w:rPr>
          <w:spacing w:val="4"/>
          <w:szCs w:val="24"/>
        </w:rPr>
        <w:t xml:space="preserve">his bill would allow a municipality, by resolution, to suspend or temporarily modify specific provisions of a zoning ordinance, or grant temporary relief from the terms and conditions of a prior land approval, in order to facilitate the ability of a business to resume operation during the COVID-19 emergency.  A resolution adopted under the bill could suspend or temporarily modify zoning ordinance provisions concerning the use or occupancy of a building, structure or land, but could not suspend or temporarily modify zoning ordinance provisions concerning the erection, construction, alteration, repair, remodeling, conversion, removal, or destruction of a building or structure.  A resolution adopted under the bill must be consistent with requirements imposed, and authority granted, by </w:t>
      </w:r>
      <w:r w:rsidR="00BA2D8D">
        <w:rPr>
          <w:spacing w:val="4"/>
          <w:szCs w:val="24"/>
        </w:rPr>
        <w:t xml:space="preserve">an </w:t>
      </w:r>
      <w:r w:rsidR="00F94A40" w:rsidRPr="00F94A40">
        <w:rPr>
          <w:spacing w:val="4"/>
          <w:szCs w:val="24"/>
        </w:rPr>
        <w:t>executive order issued by the Governor under the Governor's emergency executive powers.</w:t>
      </w:r>
    </w:p>
    <w:p w:rsidR="00F94A40" w:rsidRPr="00F94A40" w:rsidRDefault="00F94A40" w:rsidP="00F94A4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94A40">
        <w:rPr>
          <w:spacing w:val="4"/>
          <w:szCs w:val="24"/>
        </w:rPr>
        <w:tab/>
        <w:t>The bill would also allow a municipality to establish a streamlined administrative procedure for the review of an application submitted by a business during the COVID-19 emergency, and to issue a business a “temporary zoning permit” to allow that business to operate in accordance with the terms of the resolution and the requirements imposed by the Governor’s executive order.</w:t>
      </w:r>
    </w:p>
    <w:p w:rsidR="00F94A40" w:rsidRPr="00F94A40" w:rsidRDefault="00F94A40" w:rsidP="00F94A4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94A40">
        <w:rPr>
          <w:spacing w:val="4"/>
          <w:szCs w:val="24"/>
        </w:rPr>
        <w:tab/>
        <w:t xml:space="preserve">This bill would allow a resolution to impose a reasonable fee for the review of an application and would require an administrative officer to review and approve or </w:t>
      </w:r>
      <w:r w:rsidR="0021546E">
        <w:rPr>
          <w:spacing w:val="4"/>
          <w:szCs w:val="24"/>
        </w:rPr>
        <w:t>deny an application within 10</w:t>
      </w:r>
      <w:r w:rsidRPr="00F94A40">
        <w:rPr>
          <w:spacing w:val="4"/>
          <w:szCs w:val="24"/>
        </w:rPr>
        <w:t xml:space="preserve"> business days of receipt of the application.</w:t>
      </w:r>
    </w:p>
    <w:p w:rsidR="00F94A40" w:rsidRPr="00F94A40" w:rsidRDefault="00F94A40" w:rsidP="00F94A4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94A40">
        <w:rPr>
          <w:spacing w:val="4"/>
          <w:szCs w:val="24"/>
        </w:rPr>
        <w:tab/>
        <w:t>The bill provides that a municipality may adopt a resolution modifying a previously adopted resolution in order to maintain consistency with requirements imposed, and authority granted, by subsequent executive orders.  Under the bill, authorization for a business to use or occupy a building, structure, or land in accordance with suspensions or temporary modifications of zoning ordinance provisions would expire at the point in time of expiration of an underlying requirement imposed by an executive order</w:t>
      </w:r>
      <w:r w:rsidR="005919CF">
        <w:rPr>
          <w:spacing w:val="4"/>
          <w:szCs w:val="24"/>
        </w:rPr>
        <w:t>,</w:t>
      </w:r>
      <w:r w:rsidR="005919CF" w:rsidRPr="005919CF">
        <w:t xml:space="preserve"> </w:t>
      </w:r>
      <w:r w:rsidR="005919CF" w:rsidRPr="005919CF">
        <w:rPr>
          <w:spacing w:val="4"/>
          <w:szCs w:val="24"/>
        </w:rPr>
        <w:t xml:space="preserve">or up </w:t>
      </w:r>
      <w:r w:rsidR="005919CF" w:rsidRPr="005919CF">
        <w:rPr>
          <w:spacing w:val="4"/>
          <w:szCs w:val="24"/>
        </w:rPr>
        <w:lastRenderedPageBreak/>
        <w:t>to 60 days after the conclusion of the COVID-19 emerge</w:t>
      </w:r>
      <w:r w:rsidR="005919CF">
        <w:rPr>
          <w:spacing w:val="4"/>
          <w:szCs w:val="24"/>
        </w:rPr>
        <w:t>ncy, as may be permitted under the</w:t>
      </w:r>
      <w:r w:rsidR="005919CF" w:rsidRPr="005919CF">
        <w:rPr>
          <w:spacing w:val="4"/>
          <w:szCs w:val="24"/>
        </w:rPr>
        <w:t xml:space="preserve"> resolution</w:t>
      </w:r>
      <w:r w:rsidR="005919CF">
        <w:rPr>
          <w:spacing w:val="4"/>
          <w:szCs w:val="24"/>
        </w:rPr>
        <w:t xml:space="preserve"> adopted by the municipality</w:t>
      </w:r>
      <w:r w:rsidRPr="00F94A40">
        <w:rPr>
          <w:spacing w:val="4"/>
          <w:szCs w:val="24"/>
        </w:rPr>
        <w:t>.</w:t>
      </w:r>
    </w:p>
    <w:p w:rsidR="004B2ABF" w:rsidRDefault="004B2ABF" w:rsidP="0083060A"/>
    <w:p w:rsidR="005919CF" w:rsidRPr="005919CF" w:rsidRDefault="005919CF" w:rsidP="005919CF">
      <w:r w:rsidRPr="005919CF">
        <w:rPr>
          <w:u w:val="double"/>
        </w:rPr>
        <w:t>COMMITTEE AMENDMENTS:</w:t>
      </w:r>
      <w:bookmarkStart w:id="0" w:name="_GoBack"/>
      <w:bookmarkEnd w:id="0"/>
    </w:p>
    <w:p w:rsidR="005919CF" w:rsidRPr="005919CF" w:rsidRDefault="005919CF" w:rsidP="005919CF">
      <w:r w:rsidRPr="005919CF">
        <w:tab/>
        <w:t xml:space="preserve">The </w:t>
      </w:r>
      <w:r>
        <w:t xml:space="preserve">committee amendments would </w:t>
      </w:r>
      <w:r w:rsidRPr="005919CF">
        <w:t xml:space="preserve">require an administrative officer to review and approve or deny an application </w:t>
      </w:r>
      <w:r>
        <w:t xml:space="preserve">for zoning relief </w:t>
      </w:r>
      <w:r w:rsidRPr="005919CF">
        <w:t>within 10 business days of receipt of the application</w:t>
      </w:r>
      <w:r>
        <w:t xml:space="preserve"> instead of seven business days.  The committee amendments also would allow a municipality to authorize</w:t>
      </w:r>
      <w:r w:rsidRPr="005919CF">
        <w:t xml:space="preserve"> </w:t>
      </w:r>
      <w:r>
        <w:t>zoning relief for</w:t>
      </w:r>
      <w:r w:rsidRPr="005919CF">
        <w:t xml:space="preserve"> up to 60 days after the conclusion of the COVID-19 emergency</w:t>
      </w:r>
      <w:r>
        <w:t>.</w:t>
      </w:r>
    </w:p>
    <w:sectPr w:rsidR="005919CF" w:rsidRPr="005919C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9A0" w:rsidRDefault="000359A0">
      <w:r>
        <w:separator/>
      </w:r>
    </w:p>
  </w:endnote>
  <w:endnote w:type="continuationSeparator" w:id="0">
    <w:p w:rsidR="000359A0" w:rsidRDefault="00035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9A0" w:rsidRDefault="000359A0">
      <w:r>
        <w:separator/>
      </w:r>
    </w:p>
  </w:footnote>
  <w:footnote w:type="continuationSeparator" w:id="0">
    <w:p w:rsidR="000359A0" w:rsidRDefault="00035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B7B7D" w:rsidP="00AB7B7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763DF4">
      <w:rPr>
        <w:noProof/>
      </w:rPr>
      <w:t>2</w:t>
    </w:r>
    <w:r>
      <w:fldChar w:fldCharType="end"/>
    </w:r>
  </w:p>
  <w:p w:rsidR="00AB7B7D" w:rsidRDefault="00AB7B7D" w:rsidP="00AB7B7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9A0"/>
    <w:rsid w:val="00010CB9"/>
    <w:rsid w:val="000123C0"/>
    <w:rsid w:val="00015342"/>
    <w:rsid w:val="000213D6"/>
    <w:rsid w:val="00025E25"/>
    <w:rsid w:val="00027199"/>
    <w:rsid w:val="00032833"/>
    <w:rsid w:val="000353A5"/>
    <w:rsid w:val="000359A0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1CEE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1546E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18C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07AE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33E4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19CF"/>
    <w:rsid w:val="005A10AB"/>
    <w:rsid w:val="005A5CB6"/>
    <w:rsid w:val="005B0C35"/>
    <w:rsid w:val="005C1CB5"/>
    <w:rsid w:val="005C2E96"/>
    <w:rsid w:val="005C51A8"/>
    <w:rsid w:val="005C5226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3DF4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87E77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6A5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2424"/>
    <w:rsid w:val="00A76504"/>
    <w:rsid w:val="00A863ED"/>
    <w:rsid w:val="00A92210"/>
    <w:rsid w:val="00A92973"/>
    <w:rsid w:val="00A92EFB"/>
    <w:rsid w:val="00AA4F86"/>
    <w:rsid w:val="00AA5E23"/>
    <w:rsid w:val="00AB47F2"/>
    <w:rsid w:val="00AB7B7D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56D30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2D8D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5396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4A40"/>
    <w:rsid w:val="00FA0ACA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4:docId w14:val="0DD3B751"/>
  <w15:docId w15:val="{6BC67B66-3CA1-4BCA-8C44-CDB0B5540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425</Words>
  <Characters>2374</Characters>
  <Application>Microsoft Office Word</Application>
  <DocSecurity>0</DocSecurity>
  <Lines>57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S2542 SCU Statement 6-10-20</vt:lpstr>
    </vt:vector>
  </TitlesOfParts>
  <Manager>R229</Manager>
  <Company>NJ OLS DMU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S2542 SCU Statement 6/10/20</dc:title>
  <dc:subject/>
  <dc:creator>Senate SCU</dc:creator>
  <cp:keywords>S2542|2|LG |266|0|0|!||</cp:keywords>
  <dc:description/>
  <cp:lastModifiedBy>Bell, Careema</cp:lastModifiedBy>
  <cp:revision>2</cp:revision>
  <cp:lastPrinted>1999-09-30T17:29:00Z</cp:lastPrinted>
  <dcterms:created xsi:type="dcterms:W3CDTF">2020-06-12T16:22:00Z</dcterms:created>
  <dcterms:modified xsi:type="dcterms:W3CDTF">2020-06-12T16:22:00Z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