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95070"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9507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2580</w:t>
      </w:r>
      <w:r w:rsidR="0063703D" w:rsidRPr="00ED5E27">
        <w:rPr>
          <w:b/>
          <w:sz w:val="36"/>
          <w:szCs w:val="36"/>
        </w:rPr>
        <w:t xml:space="preserve"> </w:t>
      </w:r>
    </w:p>
    <w:p w:rsidR="00BE0086" w:rsidRDefault="00BE0086" w:rsidP="00BE0086">
      <w:pPr>
        <w:pStyle w:val="TopofPage1"/>
        <w:rPr>
          <w:sz w:val="24"/>
          <w:szCs w:val="24"/>
        </w:rPr>
      </w:pPr>
    </w:p>
    <w:p w:rsidR="00BE0086" w:rsidRDefault="00BE0086" w:rsidP="00BE0086">
      <w:pPr>
        <w:pStyle w:val="TopofPage1"/>
        <w:rPr>
          <w:sz w:val="24"/>
          <w:szCs w:val="24"/>
        </w:rPr>
      </w:pPr>
      <w:r>
        <w:rPr>
          <w:sz w:val="24"/>
          <w:szCs w:val="24"/>
        </w:rPr>
        <w:t xml:space="preserve">with committee amendments </w:t>
      </w:r>
    </w:p>
    <w:p w:rsidR="00BE0086" w:rsidRPr="004721EF" w:rsidRDefault="00BE0086" w:rsidP="00BE0086">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95070">
        <w:rPr>
          <w:caps/>
          <w:szCs w:val="24"/>
        </w:rPr>
        <w:t>AUGUST 20, 2020</w:t>
      </w:r>
    </w:p>
    <w:p w:rsidR="004144CF" w:rsidRDefault="004144CF" w:rsidP="0083060A"/>
    <w:p w:rsidR="000D0E24" w:rsidRPr="00FC0841" w:rsidRDefault="000D0E24" w:rsidP="000D0E24">
      <w:pPr>
        <w:rPr>
          <w:szCs w:val="24"/>
        </w:rPr>
      </w:pPr>
      <w:r w:rsidRPr="00FC0841">
        <w:rPr>
          <w:szCs w:val="24"/>
        </w:rPr>
        <w:tab/>
        <w:t xml:space="preserve">The Senate State Government, Wagering, Tourism and Historic Preservation Committee reports favorably </w:t>
      </w:r>
      <w:r w:rsidR="00BE0086" w:rsidRPr="00FC0841">
        <w:rPr>
          <w:szCs w:val="24"/>
        </w:rPr>
        <w:t xml:space="preserve">and with committee amendments </w:t>
      </w:r>
      <w:r w:rsidRPr="00FC0841">
        <w:rPr>
          <w:szCs w:val="24"/>
        </w:rPr>
        <w:t>Senate Bill No. 2580.</w:t>
      </w:r>
    </w:p>
    <w:p w:rsidR="005762BB" w:rsidRPr="005762BB" w:rsidRDefault="005762BB" w:rsidP="005762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50584E">
        <w:rPr>
          <w:spacing w:val="4"/>
          <w:szCs w:val="24"/>
        </w:rPr>
        <w:t>As amended by the committee, t</w:t>
      </w:r>
      <w:r w:rsidRPr="005762BB">
        <w:rPr>
          <w:spacing w:val="4"/>
          <w:szCs w:val="24"/>
        </w:rPr>
        <w:t>his bill requires county boards of election</w:t>
      </w:r>
      <w:r w:rsidR="001A56C5">
        <w:rPr>
          <w:spacing w:val="4"/>
          <w:szCs w:val="24"/>
        </w:rPr>
        <w:t>s</w:t>
      </w:r>
      <w:r w:rsidRPr="005762BB">
        <w:rPr>
          <w:spacing w:val="4"/>
          <w:szCs w:val="24"/>
        </w:rPr>
        <w:t xml:space="preserve"> to establish mail-in ballot drop boxe</w:t>
      </w:r>
      <w:r w:rsidR="0050584E">
        <w:rPr>
          <w:spacing w:val="4"/>
          <w:szCs w:val="24"/>
        </w:rPr>
        <w:t>s in each county at least 45</w:t>
      </w:r>
      <w:r w:rsidRPr="005762BB">
        <w:rPr>
          <w:spacing w:val="4"/>
          <w:szCs w:val="24"/>
        </w:rPr>
        <w:t xml:space="preserve"> days before the election. Under current law, voters who vote using a mail-in ballot may deposit their ballot in the mail or may deliver it in person to the county board of elections or provide it to a mail-in ballot bearer to deliver their ballot. This bill would also entitle mail-in voters to deposit their ballot in a ballot drop box before the time designated for the closing of the polls on election day.</w:t>
      </w:r>
    </w:p>
    <w:p w:rsidR="0050584E" w:rsidRPr="005762BB" w:rsidRDefault="005762BB" w:rsidP="0050584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762BB">
        <w:rPr>
          <w:spacing w:val="4"/>
          <w:szCs w:val="24"/>
        </w:rPr>
        <w:tab/>
        <w:t xml:space="preserve">Under the bill, </w:t>
      </w:r>
      <w:r w:rsidR="0050584E">
        <w:rPr>
          <w:spacing w:val="4"/>
          <w:szCs w:val="24"/>
        </w:rPr>
        <w:t xml:space="preserve">as amended, </w:t>
      </w:r>
      <w:r w:rsidRPr="005762BB">
        <w:rPr>
          <w:spacing w:val="4"/>
          <w:szCs w:val="24"/>
        </w:rPr>
        <w:t>the county board of elections in each county would establish ballot drop boxes throughout the county in a manner that provides the greatest convenien</w:t>
      </w:r>
      <w:r w:rsidR="0050584E">
        <w:rPr>
          <w:spacing w:val="4"/>
          <w:szCs w:val="24"/>
        </w:rPr>
        <w:t xml:space="preserve">ce to voters. Ballot drop boxes </w:t>
      </w:r>
      <w:r w:rsidRPr="005762BB">
        <w:rPr>
          <w:spacing w:val="4"/>
          <w:szCs w:val="24"/>
        </w:rPr>
        <w:t>would be secure</w:t>
      </w:r>
      <w:r w:rsidR="0050584E">
        <w:rPr>
          <w:spacing w:val="4"/>
          <w:szCs w:val="24"/>
        </w:rPr>
        <w:t>d,</w:t>
      </w:r>
      <w:r w:rsidRPr="005762BB">
        <w:rPr>
          <w:spacing w:val="4"/>
          <w:szCs w:val="24"/>
        </w:rPr>
        <w:t xml:space="preserve"> but not required to be within view of a live pe</w:t>
      </w:r>
      <w:r w:rsidR="0050584E">
        <w:rPr>
          <w:spacing w:val="4"/>
          <w:szCs w:val="24"/>
        </w:rPr>
        <w:t>rson for monitoring. B</w:t>
      </w:r>
      <w:r w:rsidRPr="005762BB">
        <w:rPr>
          <w:spacing w:val="4"/>
          <w:szCs w:val="24"/>
        </w:rPr>
        <w:t>allot drop boxes would be available for use</w:t>
      </w:r>
      <w:r w:rsidR="0050584E">
        <w:rPr>
          <w:spacing w:val="4"/>
          <w:szCs w:val="24"/>
        </w:rPr>
        <w:t xml:space="preserve"> by a voter 24 hours a day at locations equipped with security cameras for the surveillance of the ballot drop boxes. A</w:t>
      </w:r>
      <w:r w:rsidR="0050584E" w:rsidRPr="0050584E">
        <w:rPr>
          <w:spacing w:val="4"/>
          <w:szCs w:val="24"/>
        </w:rPr>
        <w:t xml:space="preserve">t least 10 ballot drop boxes </w:t>
      </w:r>
      <w:r w:rsidR="0050584E">
        <w:rPr>
          <w:spacing w:val="4"/>
          <w:szCs w:val="24"/>
        </w:rPr>
        <w:t xml:space="preserve">would </w:t>
      </w:r>
      <w:r w:rsidR="0050584E" w:rsidRPr="0050584E">
        <w:rPr>
          <w:spacing w:val="4"/>
          <w:szCs w:val="24"/>
        </w:rPr>
        <w:t>be established in each county, with at least one ballot drop box at each of the following locations: (1) any county government building in which the main office of the county clerk is located; (2) any municipal government building in which the main office of the municipal clerk is located in municipalities with populations larger than 5,000 residents; (3) the main campus of each county community college; the main campus of each State college or university; and (4) the main campus of each independent four-year college or university with enrollm</w:t>
      </w:r>
      <w:r w:rsidR="0050584E">
        <w:rPr>
          <w:spacing w:val="4"/>
          <w:szCs w:val="24"/>
        </w:rPr>
        <w:t>ents larger than 5,000 students. T</w:t>
      </w:r>
      <w:r w:rsidR="0050584E" w:rsidRPr="0050584E">
        <w:rPr>
          <w:spacing w:val="4"/>
          <w:szCs w:val="24"/>
        </w:rPr>
        <w:t>he board of elections of any county that has fewer than 10 ballot drop boxes upon establishing the drop boxes at each</w:t>
      </w:r>
      <w:r w:rsidR="0050584E">
        <w:rPr>
          <w:spacing w:val="4"/>
          <w:szCs w:val="24"/>
        </w:rPr>
        <w:t xml:space="preserve"> of these</w:t>
      </w:r>
      <w:r w:rsidR="0050584E" w:rsidRPr="0050584E">
        <w:rPr>
          <w:spacing w:val="4"/>
          <w:szCs w:val="24"/>
        </w:rPr>
        <w:t xml:space="preserve"> location</w:t>
      </w:r>
      <w:r w:rsidR="0050584E">
        <w:rPr>
          <w:spacing w:val="4"/>
          <w:szCs w:val="24"/>
        </w:rPr>
        <w:t>s</w:t>
      </w:r>
      <w:r w:rsidR="0050584E" w:rsidRPr="0050584E">
        <w:rPr>
          <w:spacing w:val="4"/>
          <w:szCs w:val="24"/>
        </w:rPr>
        <w:t xml:space="preserve"> would </w:t>
      </w:r>
      <w:r w:rsidR="0050584E">
        <w:rPr>
          <w:spacing w:val="4"/>
          <w:szCs w:val="24"/>
        </w:rPr>
        <w:t xml:space="preserve">be required to </w:t>
      </w:r>
      <w:r w:rsidR="0050584E" w:rsidRPr="0050584E">
        <w:rPr>
          <w:spacing w:val="4"/>
          <w:szCs w:val="24"/>
        </w:rPr>
        <w:t>establish additional locations for ballot drop boxes, so that the county has no fewe</w:t>
      </w:r>
      <w:r w:rsidR="0050584E">
        <w:rPr>
          <w:spacing w:val="4"/>
          <w:szCs w:val="24"/>
        </w:rPr>
        <w:t xml:space="preserve">r than 10 ballot drop boxes. These additional drop boxes would </w:t>
      </w:r>
      <w:r w:rsidR="0050584E" w:rsidRPr="0050584E">
        <w:rPr>
          <w:spacing w:val="4"/>
          <w:szCs w:val="24"/>
        </w:rPr>
        <w:t>be placed at county or municipal government buildings.</w:t>
      </w:r>
    </w:p>
    <w:p w:rsidR="005762BB" w:rsidRPr="005762BB" w:rsidRDefault="005762BB" w:rsidP="005762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762BB">
        <w:rPr>
          <w:spacing w:val="4"/>
          <w:szCs w:val="24"/>
        </w:rPr>
        <w:lastRenderedPageBreak/>
        <w:tab/>
        <w:t xml:space="preserve">The bill requires the Secretary of State, in consultation with county clerks and municipal clerks, to establish the rules and regulations necessary to ensure the secure and successful implementation of the mail-in ballot drop boxes. The rules and regulations would include, but may not be limited to, criteria for each county board of elections to: (1) determine the </w:t>
      </w:r>
      <w:r w:rsidR="0050584E">
        <w:rPr>
          <w:spacing w:val="4"/>
          <w:szCs w:val="24"/>
        </w:rPr>
        <w:t xml:space="preserve">number of </w:t>
      </w:r>
      <w:r w:rsidRPr="005762BB">
        <w:rPr>
          <w:spacing w:val="4"/>
          <w:szCs w:val="24"/>
        </w:rPr>
        <w:t xml:space="preserve">ballot drop boxes required per voter population, considering both the number of registered voters and the number of registered mail-in voters in each county before each election; (2) select the geographic location of each ballot drop box, ensuring an equitable distribution of ballot drop boxes across the county to maximize convenience to voters; (3) ensure the accessibility of ballot drop boxes and drop box locations to persons with disabilities; and (4) maintain the security of ballot drop boxes and of the ballots deposited therein, including standards and procedures for ballot retrieval by authorized persons only, and for ensuring the proper chain of custody and safe storage of voted mail-in ballots before each election.  </w:t>
      </w:r>
    </w:p>
    <w:p w:rsidR="005762BB" w:rsidRPr="005762BB" w:rsidRDefault="005762BB" w:rsidP="005762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762BB">
        <w:rPr>
          <w:spacing w:val="4"/>
          <w:szCs w:val="24"/>
        </w:rPr>
        <w:tab/>
        <w:t>The bill also provides for an appropriation from the State General Fund to the Department of State of the sums necessary to reimburse counties and municipalities for the costs of implementing its provisions.</w:t>
      </w:r>
    </w:p>
    <w:p w:rsidR="004B2ABF" w:rsidRDefault="004B2ABF" w:rsidP="0083060A"/>
    <w:p w:rsidR="000D0E24" w:rsidRDefault="00C7782A" w:rsidP="0083060A">
      <w:pPr>
        <w:rPr>
          <w:u w:val="double"/>
        </w:rPr>
      </w:pPr>
      <w:r>
        <w:rPr>
          <w:u w:val="double"/>
        </w:rPr>
        <w:t>COMMITTEE AMENDMENTS</w:t>
      </w:r>
    </w:p>
    <w:p w:rsidR="00BF033D" w:rsidRDefault="00BF033D" w:rsidP="00BF033D">
      <w:r>
        <w:tab/>
        <w:t>The amendments:</w:t>
      </w:r>
    </w:p>
    <w:p w:rsidR="00BF033D" w:rsidRDefault="00BF033D" w:rsidP="00BF033D">
      <w:r>
        <w:tab/>
        <w:t xml:space="preserve">(1) require county boards of elections, in addition to transmitting the ballot to the correct county board of elections, to notify that county board of elections if a voter deposits a mail-in ballot at a ballot drop box in a county in which the voter does not reside; </w:t>
      </w:r>
    </w:p>
    <w:p w:rsidR="00BF033D" w:rsidRDefault="00BF033D" w:rsidP="00BF033D">
      <w:r>
        <w:tab/>
        <w:t>(2) require county boards of elections to esta</w:t>
      </w:r>
      <w:r w:rsidR="004E4134">
        <w:t xml:space="preserve">blish ballot drop boxes </w:t>
      </w:r>
      <w:r>
        <w:t xml:space="preserve">at least 45 days before an election, rather than seven days before an election; </w:t>
      </w:r>
    </w:p>
    <w:p w:rsidR="00BF033D" w:rsidRDefault="004E4134" w:rsidP="00BF033D">
      <w:r>
        <w:tab/>
        <w:t xml:space="preserve">(3) </w:t>
      </w:r>
      <w:r w:rsidR="00BF033D">
        <w:t>remove the requirement th</w:t>
      </w:r>
      <w:r>
        <w:t>at counties provide staffed ballot drop boxes</w:t>
      </w:r>
      <w:r w:rsidR="00BF033D">
        <w:t>, and instead require that all ballot drop boxes be secur</w:t>
      </w:r>
      <w:r>
        <w:t>e</w:t>
      </w:r>
      <w:r w:rsidR="00BF033D">
        <w:t>, available for used by a voter 24 hours a day, and placed in locations that would allow the drop box to be monitored by security cameras;</w:t>
      </w:r>
    </w:p>
    <w:p w:rsidR="00BF033D" w:rsidRDefault="004E4134" w:rsidP="00BF033D">
      <w:r>
        <w:tab/>
        <w:t xml:space="preserve">(4) apply </w:t>
      </w:r>
      <w:r w:rsidR="00BF033D">
        <w:t xml:space="preserve">the restrictions of </w:t>
      </w:r>
      <w:r>
        <w:t>“The Vote By Mail Law” to ballot bearers depositing mail-in ballots in ballot drop boxes;</w:t>
      </w:r>
    </w:p>
    <w:p w:rsidR="00C7782A" w:rsidRDefault="004E4134" w:rsidP="00BF033D">
      <w:r>
        <w:tab/>
        <w:t xml:space="preserve">(5) </w:t>
      </w:r>
      <w:r w:rsidR="00BF033D">
        <w:t xml:space="preserve">require that at least 10 ballot drop boxes be established in each county, with at least one ballot drop box at each of the following locations: (1) any county government building in which the main office of the county clerk is located; (2) any municipal government building in which the main office of the municipal clerk is located in municipalities with populations larger than 5,000 residents; (3) the main campus of each county community college; the main campus of each State college or university; and (4) the main campus of each </w:t>
      </w:r>
      <w:r w:rsidR="00BF033D">
        <w:lastRenderedPageBreak/>
        <w:t>independent four-year college or university with enrollm</w:t>
      </w:r>
      <w:r>
        <w:t>ents</w:t>
      </w:r>
      <w:r w:rsidR="00FD74EB">
        <w:t xml:space="preserve"> larger than 5,000 students;</w:t>
      </w:r>
    </w:p>
    <w:p w:rsidR="00FD74EB" w:rsidRDefault="004E4134" w:rsidP="00BF033D">
      <w:r>
        <w:tab/>
        <w:t xml:space="preserve">(6) </w:t>
      </w:r>
      <w:r w:rsidR="00FD74EB">
        <w:t>provide that t</w:t>
      </w:r>
      <w:r w:rsidR="00FD74EB" w:rsidRPr="00FD74EB">
        <w:t>he board of elections of any county that has fewer than 10 ballot drop boxes upon establishing the drop boxes at each l</w:t>
      </w:r>
      <w:r w:rsidR="00FD74EB">
        <w:t xml:space="preserve">ocation required would </w:t>
      </w:r>
      <w:r w:rsidR="00FD74EB" w:rsidRPr="00FD74EB">
        <w:t>establish additional lo</w:t>
      </w:r>
      <w:r w:rsidR="00FD74EB">
        <w:t xml:space="preserve">cations for ballot drop boxes, so </w:t>
      </w:r>
      <w:r w:rsidR="00FD74EB" w:rsidRPr="00FD74EB">
        <w:t>that the county has no fewer than 10 b</w:t>
      </w:r>
      <w:r w:rsidR="00FD74EB">
        <w:t>allot drop boxes; and</w:t>
      </w:r>
    </w:p>
    <w:p w:rsidR="004E4134" w:rsidRPr="00BF033D" w:rsidRDefault="00FD74EB" w:rsidP="00BF033D">
      <w:r>
        <w:tab/>
        <w:t xml:space="preserve">(7) provide that such additional drop boxes must </w:t>
      </w:r>
      <w:r w:rsidRPr="00FD74EB">
        <w:t>be placed at county or municipal government buildings</w:t>
      </w:r>
      <w:r>
        <w:t>.</w:t>
      </w:r>
    </w:p>
    <w:sectPr w:rsidR="004E4134" w:rsidRPr="00BF033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070" w:rsidRDefault="00595070">
      <w:r>
        <w:separator/>
      </w:r>
    </w:p>
  </w:endnote>
  <w:endnote w:type="continuationSeparator" w:id="0">
    <w:p w:rsidR="00595070" w:rsidRDefault="00595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070" w:rsidRDefault="00595070">
      <w:r>
        <w:separator/>
      </w:r>
    </w:p>
  </w:footnote>
  <w:footnote w:type="continuationSeparator" w:id="0">
    <w:p w:rsidR="00595070" w:rsidRDefault="00595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65C2E" w:rsidP="00A65C2E">
    <w:pPr>
      <w:pStyle w:val="HeaderPage2"/>
      <w:jc w:val="center"/>
    </w:pPr>
    <w:r>
      <w:fldChar w:fldCharType="begin"/>
    </w:r>
    <w:r>
      <w:instrText xml:space="preserve"> PAGE  \* MERGEFORMAT </w:instrText>
    </w:r>
    <w:r>
      <w:fldChar w:fldCharType="separate"/>
    </w:r>
    <w:r w:rsidR="00C60077">
      <w:rPr>
        <w:noProof/>
      </w:rPr>
      <w:t>3</w:t>
    </w:r>
    <w:r>
      <w:fldChar w:fldCharType="end"/>
    </w:r>
  </w:p>
  <w:p w:rsidR="00A65C2E" w:rsidRDefault="00A65C2E" w:rsidP="00A65C2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07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E24"/>
    <w:rsid w:val="000D1F50"/>
    <w:rsid w:val="000E670C"/>
    <w:rsid w:val="000F404B"/>
    <w:rsid w:val="000F4668"/>
    <w:rsid w:val="001020AD"/>
    <w:rsid w:val="00104F41"/>
    <w:rsid w:val="00105C93"/>
    <w:rsid w:val="0010728F"/>
    <w:rsid w:val="0011534D"/>
    <w:rsid w:val="00115C99"/>
    <w:rsid w:val="00121487"/>
    <w:rsid w:val="001231F1"/>
    <w:rsid w:val="00140BC7"/>
    <w:rsid w:val="0014172B"/>
    <w:rsid w:val="00146CD6"/>
    <w:rsid w:val="001471AE"/>
    <w:rsid w:val="001561A5"/>
    <w:rsid w:val="0015788F"/>
    <w:rsid w:val="0016084D"/>
    <w:rsid w:val="00172814"/>
    <w:rsid w:val="0017383E"/>
    <w:rsid w:val="00177309"/>
    <w:rsid w:val="0019009B"/>
    <w:rsid w:val="00193103"/>
    <w:rsid w:val="00193E07"/>
    <w:rsid w:val="00194AA9"/>
    <w:rsid w:val="001968DB"/>
    <w:rsid w:val="001A5566"/>
    <w:rsid w:val="001A56C5"/>
    <w:rsid w:val="001B46AC"/>
    <w:rsid w:val="001C5767"/>
    <w:rsid w:val="001C5A13"/>
    <w:rsid w:val="001D0158"/>
    <w:rsid w:val="001E11F2"/>
    <w:rsid w:val="001F611F"/>
    <w:rsid w:val="00207200"/>
    <w:rsid w:val="00211CF1"/>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5D5B"/>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4134"/>
    <w:rsid w:val="004E5505"/>
    <w:rsid w:val="004F240B"/>
    <w:rsid w:val="0050584E"/>
    <w:rsid w:val="005105E1"/>
    <w:rsid w:val="0052178A"/>
    <w:rsid w:val="00525D56"/>
    <w:rsid w:val="0052722C"/>
    <w:rsid w:val="00527799"/>
    <w:rsid w:val="00530663"/>
    <w:rsid w:val="00531292"/>
    <w:rsid w:val="00550947"/>
    <w:rsid w:val="005644EB"/>
    <w:rsid w:val="005722B9"/>
    <w:rsid w:val="005762BB"/>
    <w:rsid w:val="00581591"/>
    <w:rsid w:val="005877B1"/>
    <w:rsid w:val="00595070"/>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7ADC"/>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2E"/>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0086"/>
    <w:rsid w:val="00BE23B4"/>
    <w:rsid w:val="00BF033D"/>
    <w:rsid w:val="00C032CB"/>
    <w:rsid w:val="00C13E25"/>
    <w:rsid w:val="00C20FDB"/>
    <w:rsid w:val="00C228D1"/>
    <w:rsid w:val="00C23217"/>
    <w:rsid w:val="00C34FAB"/>
    <w:rsid w:val="00C37037"/>
    <w:rsid w:val="00C42B48"/>
    <w:rsid w:val="00C44424"/>
    <w:rsid w:val="00C47AF5"/>
    <w:rsid w:val="00C53CFF"/>
    <w:rsid w:val="00C55D17"/>
    <w:rsid w:val="00C60077"/>
    <w:rsid w:val="00C6255C"/>
    <w:rsid w:val="00C65801"/>
    <w:rsid w:val="00C7782A"/>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6CA2"/>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0841"/>
    <w:rsid w:val="00FC1FE0"/>
    <w:rsid w:val="00FC397B"/>
    <w:rsid w:val="00FC4539"/>
    <w:rsid w:val="00FC52FB"/>
    <w:rsid w:val="00FC7741"/>
    <w:rsid w:val="00FD00DD"/>
    <w:rsid w:val="00FD21A1"/>
    <w:rsid w:val="00FD74EB"/>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D0A2D9B-6799-4FAF-BF3C-5281D83F1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778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78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901</Words>
  <Characters>4589</Characters>
  <Application>Microsoft Office Word</Application>
  <DocSecurity>0</DocSecurity>
  <Lines>101</Lines>
  <Paragraphs>20</Paragraphs>
  <ScaleCrop>false</ScaleCrop>
  <HeadingPairs>
    <vt:vector size="2" baseType="variant">
      <vt:variant>
        <vt:lpstr>Title</vt:lpstr>
      </vt:variant>
      <vt:variant>
        <vt:i4>1</vt:i4>
      </vt:variant>
    </vt:vector>
  </HeadingPairs>
  <TitlesOfParts>
    <vt:vector size="1" baseType="lpstr">
      <vt:lpstr>S2580 SSG Statement 8/20/20</vt:lpstr>
    </vt:vector>
  </TitlesOfParts>
  <Manager>R225</Manager>
  <Company>NJ OLS DMU</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S2580 SSG Statement 8/20/20</dc:title>
  <dc:subject/>
  <dc:creator>Senate SSG</dc:creator>
  <cp:keywords>S2580|3|SG |223|0|0|!|0|</cp:keywords>
  <dc:description/>
  <cp:lastModifiedBy>Siracusa, Nicole</cp:lastModifiedBy>
  <cp:revision>2</cp:revision>
  <cp:lastPrinted>2020-08-19T14:24:00Z</cp:lastPrinted>
  <dcterms:created xsi:type="dcterms:W3CDTF">2020-08-21T16:03:00Z</dcterms:created>
  <dcterms:modified xsi:type="dcterms:W3CDTF">2020-08-21T16:03:00Z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