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F15" w:rsidRDefault="002E0F15" w:rsidP="002E0F15">
      <w:pPr>
        <w:pStyle w:val="bpuReprint"/>
      </w:pPr>
      <w:bookmarkStart w:id="0" w:name="bpuFrontPg"/>
      <w:bookmarkStart w:id="1" w:name="_GoBack"/>
      <w:bookmarkEnd w:id="0"/>
      <w:bookmarkEnd w:id="1"/>
      <w:r>
        <w:t>[First Reprint]</w:t>
      </w:r>
    </w:p>
    <w:p w:rsidR="002E0F15" w:rsidRPr="002E0F15" w:rsidRDefault="002E0F15" w:rsidP="002E0F15"/>
    <w:p w:rsidR="00EA519A" w:rsidRDefault="00EA519A" w:rsidP="00EA519A">
      <w:pPr>
        <w:pStyle w:val="bpuComLine"/>
      </w:pPr>
      <w:r>
        <w:t>SENATE COMMITTEE SUBSTITUTE FOR</w:t>
      </w:r>
    </w:p>
    <w:p w:rsidR="00EA519A" w:rsidRDefault="00EA519A" w:rsidP="00EA519A">
      <w:pPr>
        <w:pStyle w:val="bpuBill"/>
      </w:pPr>
      <w:r>
        <w:t xml:space="preserve">SENATE, Nos. 2598 and 2699 </w:t>
      </w:r>
    </w:p>
    <w:p w:rsidR="00EA519A" w:rsidRDefault="00EA519A" w:rsidP="00EA51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3748" r:id="rId7"/>
        </w:object>
      </w:r>
    </w:p>
    <w:p w:rsidR="00EA519A" w:rsidRDefault="00EA519A" w:rsidP="00EA519A">
      <w:pPr>
        <w:pStyle w:val="bpuState"/>
      </w:pPr>
      <w:r>
        <w:t>STATE OF NEW JERSEY</w:t>
      </w:r>
    </w:p>
    <w:p w:rsidR="00EA519A" w:rsidRDefault="00EA519A" w:rsidP="00EA519A">
      <w:pPr>
        <w:pStyle w:val="bpuLegislature"/>
      </w:pPr>
      <w:r>
        <w:t>219th LEGISLATURE</w:t>
      </w:r>
    </w:p>
    <w:p w:rsidR="00EA519A" w:rsidRDefault="00EA519A" w:rsidP="00EA519A">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133749" r:id="rId8"/>
        </w:object>
      </w:r>
      <w:r>
        <w:t xml:space="preserve">  </w:t>
      </w:r>
      <w:r w:rsidRPr="00EA519A">
        <w:rPr>
          <w:spacing w:val="0"/>
          <w:szCs w:val="18"/>
        </w:rPr>
        <w:t>ADOPTED AUGUST 20, 2020</w:t>
      </w:r>
    </w:p>
    <w:p w:rsidR="00EA519A" w:rsidRDefault="00EA519A" w:rsidP="00EA519A">
      <w:pPr>
        <w:pStyle w:val="bpuWpGraphic"/>
      </w:pPr>
    </w:p>
    <w:p w:rsidR="00EA519A" w:rsidRDefault="00EA519A" w:rsidP="00EA519A">
      <w:pPr>
        <w:pStyle w:val="bpuWpGraphic"/>
        <w:sectPr w:rsidR="00EA519A" w:rsidSect="002755AA">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EA519A" w:rsidRDefault="00EA519A" w:rsidP="00EA519A">
      <w:pPr>
        <w:pStyle w:val="bpuWpGraphic"/>
      </w:pPr>
    </w:p>
    <w:p w:rsidR="00EA519A" w:rsidRDefault="00EA519A" w:rsidP="00EA519A">
      <w:pPr>
        <w:pStyle w:val="bpuSponsor"/>
      </w:pPr>
      <w:r>
        <w:t>Sponsored by:</w:t>
      </w:r>
    </w:p>
    <w:p w:rsidR="00EA519A" w:rsidRDefault="00EA519A" w:rsidP="00EA519A">
      <w:pPr>
        <w:pStyle w:val="bpuSponsor"/>
      </w:pPr>
      <w:r>
        <w:t>Senator  VIN GOPAL</w:t>
      </w:r>
    </w:p>
    <w:p w:rsidR="00EA519A" w:rsidRDefault="00EA519A" w:rsidP="00EA519A">
      <w:pPr>
        <w:pStyle w:val="bpuSponsor"/>
      </w:pPr>
      <w:r>
        <w:t>District 11 (Monmouth)</w:t>
      </w:r>
    </w:p>
    <w:p w:rsidR="00EA519A" w:rsidRDefault="00EA519A" w:rsidP="00EA519A">
      <w:pPr>
        <w:pStyle w:val="bpuSponsor"/>
      </w:pPr>
      <w:r>
        <w:t>Senator  PAUL A. SARLO</w:t>
      </w:r>
    </w:p>
    <w:p w:rsidR="00EA519A" w:rsidRDefault="00EA519A" w:rsidP="00EA519A">
      <w:pPr>
        <w:pStyle w:val="bpuSponsor"/>
      </w:pPr>
      <w:r>
        <w:t>District 36 (Bergen and Passaic)</w:t>
      </w:r>
    </w:p>
    <w:p w:rsidR="00EA519A" w:rsidRDefault="00EA519A" w:rsidP="00EA519A">
      <w:pPr>
        <w:pStyle w:val="bpuSponsor"/>
      </w:pPr>
      <w:r>
        <w:t>Senator  NIA H. GILL</w:t>
      </w:r>
    </w:p>
    <w:p w:rsidR="00EA519A" w:rsidRDefault="00EA519A" w:rsidP="00EA519A">
      <w:pPr>
        <w:pStyle w:val="bpuSponsor"/>
      </w:pPr>
      <w:r>
        <w:t>District 34 (Essex and Passaic)</w:t>
      </w:r>
    </w:p>
    <w:p w:rsidR="00EA519A" w:rsidRDefault="00EA519A" w:rsidP="00EA519A">
      <w:pPr>
        <w:pStyle w:val="bpuSponsor"/>
      </w:pPr>
    </w:p>
    <w:p w:rsidR="00EA519A" w:rsidRDefault="002755AA" w:rsidP="002755AA">
      <w:pPr>
        <w:pStyle w:val="bpuSponsor"/>
      </w:pPr>
      <w:r>
        <w:t>Co-Sponsored by:</w:t>
      </w:r>
    </w:p>
    <w:p w:rsidR="002755AA" w:rsidRPr="002755AA" w:rsidRDefault="002755AA" w:rsidP="002755AA">
      <w:pPr>
        <w:pStyle w:val="bpuSponsor"/>
      </w:pPr>
      <w:r w:rsidRPr="002755AA">
        <w:t xml:space="preserve">Senators </w:t>
      </w:r>
      <w:proofErr w:type="spellStart"/>
      <w:r w:rsidRPr="002755AA">
        <w:t>Pou</w:t>
      </w:r>
      <w:proofErr w:type="spellEnd"/>
      <w:r w:rsidRPr="002755AA">
        <w:t xml:space="preserve">, Singleton, Turner, </w:t>
      </w:r>
      <w:proofErr w:type="spellStart"/>
      <w:r w:rsidRPr="002755AA">
        <w:t>Addiego</w:t>
      </w:r>
      <w:proofErr w:type="spellEnd"/>
      <w:r w:rsidRPr="002755AA">
        <w:t>, Greenstein and Ruiz</w:t>
      </w:r>
    </w:p>
    <w:p w:rsidR="00EA519A" w:rsidRDefault="00EA519A" w:rsidP="00EA519A"/>
    <w:p w:rsidR="002755AA" w:rsidRPr="00EA519A" w:rsidRDefault="002755AA" w:rsidP="00EA519A"/>
    <w:p w:rsidR="00EA519A" w:rsidRDefault="00EA519A" w:rsidP="00EA519A">
      <w:pPr>
        <w:pStyle w:val="bpuSponsor"/>
      </w:pPr>
    </w:p>
    <w:p w:rsidR="00EA519A" w:rsidRDefault="00EA519A" w:rsidP="00EA519A">
      <w:pPr>
        <w:pStyle w:val="bpuSponsor"/>
      </w:pPr>
    </w:p>
    <w:p w:rsidR="00EA519A" w:rsidRDefault="00EA519A" w:rsidP="00EA519A">
      <w:pPr>
        <w:pStyle w:val="bpuSponsor"/>
      </w:pPr>
      <w:r>
        <w:t>SYNOPSIS</w:t>
      </w:r>
    </w:p>
    <w:p w:rsidR="00EA519A" w:rsidRDefault="00EA519A" w:rsidP="00EA519A">
      <w:pPr>
        <w:pStyle w:val="bpuNormText"/>
      </w:pPr>
      <w:r>
        <w:tab/>
        <w:t xml:space="preserve">Establishes “The Ballot Cure Act” to modify and establish various voting procedures. </w:t>
      </w:r>
    </w:p>
    <w:p w:rsidR="00EA519A" w:rsidRDefault="00EA519A" w:rsidP="00EA519A">
      <w:pPr>
        <w:pStyle w:val="bpuNormText"/>
      </w:pPr>
    </w:p>
    <w:p w:rsidR="00EA519A" w:rsidRDefault="00EA519A" w:rsidP="00EA519A">
      <w:pPr>
        <w:pStyle w:val="bpuSponsor"/>
      </w:pPr>
      <w:r>
        <w:t xml:space="preserve">CURRENT VERSION OF TEXT </w:t>
      </w:r>
    </w:p>
    <w:p w:rsidR="00EA519A" w:rsidRDefault="002E0F15" w:rsidP="00EA519A">
      <w:pPr>
        <w:pStyle w:val="bpuNormText"/>
      </w:pPr>
      <w:r>
        <w:tab/>
        <w:t>As reported by the Senate Budget and Appropriations Committee on August 25, 2020, with amendments.</w:t>
      </w:r>
    </w:p>
    <w:p w:rsidR="00EA519A" w:rsidRDefault="00EA519A" w:rsidP="00EA51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519A" w:rsidRPr="00EA519A" w:rsidRDefault="00EA519A" w:rsidP="00EA519A"/>
    <w:p w:rsidR="00EA519A" w:rsidRPr="00EA519A" w:rsidRDefault="00EA519A" w:rsidP="00EA519A"/>
    <w:p w:rsidR="00EA519A" w:rsidRPr="009D38FF" w:rsidRDefault="00EA519A" w:rsidP="00F26A20">
      <w:pPr>
        <w:jc w:val="center"/>
        <w:rPr>
          <w:szCs w:val="44"/>
        </w:rPr>
      </w:pPr>
    </w:p>
    <w:p w:rsidR="00EA519A" w:rsidRDefault="00EA519A" w:rsidP="00206013">
      <w:pPr>
        <w:tabs>
          <w:tab w:val="clear" w:pos="720"/>
          <w:tab w:val="clear" w:pos="1440"/>
          <w:tab w:val="clear" w:pos="2160"/>
          <w:tab w:val="clear" w:pos="2880"/>
          <w:tab w:val="clear" w:pos="3600"/>
          <w:tab w:val="left" w:pos="4860"/>
          <w:tab w:val="left" w:pos="6235"/>
        </w:tabs>
        <w:ind w:left="-1260" w:firstLine="900"/>
        <w:rPr>
          <w:sz w:val="20"/>
          <w:szCs w:val="20"/>
        </w:rPr>
        <w:sectPr w:rsidR="00EA519A" w:rsidSect="00EA519A">
          <w:type w:val="continuous"/>
          <w:pgSz w:w="12240" w:h="20160" w:code="5"/>
          <w:pgMar w:top="2160" w:right="2275" w:bottom="1440" w:left="2275" w:header="72" w:footer="720" w:gutter="0"/>
          <w:cols w:space="720"/>
          <w:docGrid w:linePitch="360"/>
        </w:sectPr>
      </w:pPr>
    </w:p>
    <w:p w:rsidR="00B8189D" w:rsidRPr="00725C71" w:rsidRDefault="002E0F15" w:rsidP="00725C71">
      <w:pPr>
        <w:tabs>
          <w:tab w:val="clear" w:pos="720"/>
          <w:tab w:val="clear" w:pos="1440"/>
          <w:tab w:val="clear" w:pos="2160"/>
          <w:tab w:val="clear" w:pos="2880"/>
          <w:tab w:val="clear" w:pos="3600"/>
          <w:tab w:val="clear" w:pos="4320"/>
        </w:tabs>
        <w:ind w:left="288" w:hanging="288"/>
      </w:pPr>
      <w:r w:rsidRPr="00ED7370">
        <w:rPr>
          <w:b/>
          <w:smallCaps/>
        </w:rPr>
        <w:lastRenderedPageBreak/>
        <w:t>An Act</w:t>
      </w:r>
      <w:r w:rsidRPr="00ED7370">
        <w:t xml:space="preserve"> concerning certain voting procedures and a voter’s opportunity to cure their voted mail-in ballot and amending various parts of the statutory law and supplementing P.L.2009, c.79 (C.19:63-1 et seq.)</w:t>
      </w:r>
      <w:r>
        <w:t xml:space="preserve"> </w:t>
      </w:r>
      <w:r>
        <w:rPr>
          <w:rFonts w:ascii="Albertus Extra Bold" w:hAnsi="Albertus Extra Bold"/>
          <w:b/>
          <w:vertAlign w:val="superscript"/>
        </w:rPr>
        <w:t>1</w:t>
      </w:r>
      <w:r>
        <w:rPr>
          <w:u w:val="single"/>
        </w:rPr>
        <w:t>and repealing section 18 of</w:t>
      </w:r>
      <w:r w:rsidRPr="00761B7A">
        <w:rPr>
          <w:u w:val="single"/>
        </w:rPr>
        <w:t xml:space="preserve"> P.L.2009, c. 79 (C.19:63-18)</w:t>
      </w:r>
      <w:r>
        <w:rPr>
          <w:rFonts w:ascii="Albertus Extra Bold" w:hAnsi="Albertus Extra Bold"/>
          <w:b/>
          <w:vertAlign w:val="superscript"/>
        </w:rPr>
        <w:t>1</w:t>
      </w:r>
      <w:r w:rsidRPr="00ED7370">
        <w:t>.</w:t>
      </w:r>
    </w:p>
    <w:p w:rsidR="004E3E31" w:rsidRDefault="004E3E31" w:rsidP="003562E8"/>
    <w:p w:rsidR="00111E33" w:rsidRDefault="00160116" w:rsidP="00160116">
      <w:pPr>
        <w:tabs>
          <w:tab w:val="left" w:pos="360"/>
        </w:tabs>
        <w:rPr>
          <w:i/>
        </w:rPr>
      </w:pPr>
      <w:r>
        <w:rPr>
          <w:b/>
        </w:rPr>
        <w:tab/>
      </w:r>
      <w:r w:rsidR="00294992">
        <w:rPr>
          <w:b/>
          <w:smallCaps/>
        </w:rPr>
        <w:t>Be It Enacted</w:t>
      </w:r>
      <w:r w:rsidR="004E3E31">
        <w:rPr>
          <w:sz w:val="20"/>
          <w:szCs w:val="20"/>
        </w:rPr>
        <w:t xml:space="preserve"> </w:t>
      </w:r>
      <w:r w:rsidR="00294992">
        <w:rPr>
          <w:i/>
        </w:rPr>
        <w:t>by the Senate and General Assembly of the State of New Jersey:</w:t>
      </w:r>
    </w:p>
    <w:p w:rsidR="0028394E" w:rsidRDefault="0028394E" w:rsidP="000673FE"/>
    <w:p w:rsidR="002E0F15" w:rsidRPr="002E0F15" w:rsidRDefault="002E0F15" w:rsidP="002E0F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0F15">
        <w:rPr>
          <w:spacing w:val="0"/>
        </w:rPr>
        <w:tab/>
      </w:r>
      <w:r w:rsidRPr="002E0F15">
        <w:t>1.</w:t>
      </w:r>
      <w:r w:rsidRPr="002E0F15">
        <w:tab/>
        <w:t xml:space="preserve">Section 1 of P.L.2005, c.149 (C.19:12-7.1) is amended to read as follows:  </w:t>
      </w:r>
    </w:p>
    <w:p w:rsidR="002E0F15" w:rsidRPr="002E0F15" w:rsidRDefault="002E0F15" w:rsidP="002E0F15">
      <w:pPr>
        <w:tabs>
          <w:tab w:val="clear" w:pos="1440"/>
          <w:tab w:val="left" w:pos="1080"/>
        </w:tabs>
      </w:pPr>
      <w:r w:rsidRPr="002E0F15">
        <w:tab/>
        <w:t>1.</w:t>
      </w:r>
      <w:r w:rsidRPr="002E0F15">
        <w:tab/>
        <w:t>a.</w:t>
      </w:r>
      <w:r w:rsidRPr="002E0F15">
        <w:tab/>
        <w:t>A county board of elections shall have posted a voter information notice, which shall be referred to as a voter's bill of rights, in a conspicuous location in each polling place before the opening of the polls on the day of any election.</w:t>
      </w:r>
    </w:p>
    <w:p w:rsidR="002E0F15" w:rsidRPr="002E0F15" w:rsidRDefault="002E0F15" w:rsidP="002E0F15">
      <w:r w:rsidRPr="002E0F15">
        <w:tab/>
        <w:t>The notice shall contain:</w:t>
      </w:r>
    </w:p>
    <w:p w:rsidR="002E0F15" w:rsidRPr="002E0F15" w:rsidRDefault="002E0F15" w:rsidP="002E0F15">
      <w:r w:rsidRPr="002E0F15">
        <w:tab/>
        <w:t xml:space="preserve">the date of the election and the hours during which polling places will be open; </w:t>
      </w:r>
    </w:p>
    <w:p w:rsidR="002E0F15" w:rsidRPr="002E0F15" w:rsidRDefault="002E0F15" w:rsidP="002E0F15">
      <w:r w:rsidRPr="002E0F15">
        <w:tab/>
        <w:t>a statement that sample ballots are available at the polling place for review by the voter;</w:t>
      </w:r>
    </w:p>
    <w:p w:rsidR="002E0F15" w:rsidRPr="002E0F15" w:rsidRDefault="002E0F15" w:rsidP="002E0F15">
      <w:r w:rsidRPr="002E0F15">
        <w:tab/>
        <w:t>instruction for the use of the voting machine in that polling place and an explanation of what instructions for voting are available at the polling place for the voter;</w:t>
      </w:r>
    </w:p>
    <w:p w:rsidR="002E0F15" w:rsidRPr="002E0F15" w:rsidRDefault="002E0F15" w:rsidP="002E0F15">
      <w:r w:rsidRPr="002E0F15">
        <w:tab/>
        <w:t>instruction for a voter who is voting for the first time;</w:t>
      </w:r>
    </w:p>
    <w:p w:rsidR="002E0F15" w:rsidRPr="002E0F15" w:rsidRDefault="002E0F15" w:rsidP="002E0F15">
      <w:r w:rsidRPr="002E0F15">
        <w:tab/>
        <w:t>instruction for a voter who is required to provide identification pursuant to the federal "Help America Vote Act of 2002" and R.S.19:15-17 prior to casting a vote;</w:t>
      </w:r>
    </w:p>
    <w:p w:rsidR="002E0F15" w:rsidRPr="002E0F15" w:rsidRDefault="002E0F15" w:rsidP="002E0F15">
      <w:r w:rsidRPr="002E0F15">
        <w:tab/>
        <w:t>instruction on how to cast a vote if the voter cannot be present at a polling place on the day of the election;</w:t>
      </w:r>
    </w:p>
    <w:p w:rsidR="002E0F15" w:rsidRPr="002E0F15" w:rsidRDefault="002E0F15" w:rsidP="002E0F15">
      <w:r w:rsidRPr="002E0F15">
        <w:tab/>
        <w:t>an explanation of the right of the voter to vote in privacy, regardless of the voter's physical abilities;</w:t>
      </w:r>
    </w:p>
    <w:p w:rsidR="002E0F15" w:rsidRPr="002E0F15" w:rsidRDefault="002E0F15" w:rsidP="002E0F15">
      <w:r w:rsidRPr="002E0F15">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2E0F15" w:rsidRPr="002E0F15" w:rsidRDefault="002E0F15" w:rsidP="002E0F15">
      <w:r w:rsidRPr="002E0F15">
        <w:tab/>
        <w:t>an explanation of the right of the voter to receive a replacement ballot for a ballot that has been spoiled, destroyed, lost or never received;</w:t>
      </w:r>
    </w:p>
    <w:p w:rsidR="002E0F15" w:rsidRPr="002E0F15" w:rsidRDefault="002E0F15" w:rsidP="002E0F15">
      <w:r w:rsidRPr="002E0F15">
        <w:tab/>
        <w:t>an explanation of the right of the voter to ask for and receive assistance in voting;</w:t>
      </w:r>
    </w:p>
    <w:p w:rsidR="002E0F15" w:rsidRPr="002E0F15" w:rsidRDefault="002E0F15" w:rsidP="002E0F15">
      <w:r w:rsidRPr="002E0F15">
        <w:tab/>
        <w:t>an explanation of the right of the voter to take a reasonable amount of time in casting a vote on a voting machine;</w:t>
      </w:r>
    </w:p>
    <w:p w:rsidR="002E0F15" w:rsidRPr="002E0F15" w:rsidRDefault="002E0F15" w:rsidP="002E0F15">
      <w:r w:rsidRPr="002E0F15">
        <w:tab/>
        <w:t>an explanation of the right of the voter to bring written material into the polling place for the voter's personal use in casting a vote;</w:t>
      </w:r>
    </w:p>
    <w:p w:rsidR="002E0F15" w:rsidRPr="002E0F15" w:rsidRDefault="002E0F15" w:rsidP="002E0F15">
      <w:r w:rsidRPr="002E0F15">
        <w:lastRenderedPageBreak/>
        <w:tab/>
        <w:t xml:space="preserve">instruction on how to contact the appropriate officials if a voter's right to vote or right to otherwise participate in the electoral process has been challenged or violated; </w:t>
      </w:r>
    </w:p>
    <w:p w:rsidR="002E0F15" w:rsidRPr="002E0F15" w:rsidRDefault="002E0F15" w:rsidP="002E0F15">
      <w:r w:rsidRPr="002E0F15">
        <w:tab/>
        <w:t xml:space="preserve">general information on federal and State laws that prohibit acts of fraud or misrepresentation and the penalties for those acts; </w:t>
      </w:r>
      <w:r w:rsidRPr="002E0F15">
        <w:rPr>
          <w:rFonts w:ascii="Albertus Extra Bold" w:hAnsi="Albertus Extra Bold"/>
          <w:b/>
        </w:rPr>
        <w:t>[</w:t>
      </w:r>
      <w:r w:rsidRPr="002E0F15">
        <w:t>and</w:t>
      </w:r>
      <w:r w:rsidRPr="002E0F15">
        <w:rPr>
          <w:rFonts w:ascii="Albertus Extra Bold" w:hAnsi="Albertus Extra Bold"/>
          <w:b/>
        </w:rPr>
        <w:t>]</w:t>
      </w:r>
    </w:p>
    <w:p w:rsidR="002E0F15" w:rsidRPr="002E0F15" w:rsidRDefault="002E0F15" w:rsidP="002E0F15">
      <w:pPr>
        <w:rPr>
          <w:u w:val="single"/>
          <w:lang w:val="en"/>
        </w:rPr>
      </w:pPr>
      <w:r w:rsidRPr="002E0F15">
        <w:tab/>
      </w:r>
      <w:r w:rsidRPr="002E0F15">
        <w:rPr>
          <w:u w:val="single"/>
          <w:lang w:val="en"/>
        </w:rPr>
        <w:t>an explanation of the right of the voter to confidentially discover the status of their ballot using the “Track My Ballot” user portal;</w:t>
      </w:r>
    </w:p>
    <w:p w:rsidR="002E0F15" w:rsidRPr="002E0F15" w:rsidRDefault="002E0F15" w:rsidP="002E0F15">
      <w:pPr>
        <w:rPr>
          <w:u w:val="single"/>
          <w:lang w:val="en"/>
        </w:rPr>
      </w:pPr>
      <w:r w:rsidRPr="002E0F15">
        <w:rPr>
          <w:lang w:val="en"/>
        </w:rPr>
        <w:tab/>
      </w:r>
      <w:r w:rsidRPr="002E0F15">
        <w:rPr>
          <w:u w:val="single"/>
          <w:lang w:val="en"/>
        </w:rPr>
        <w:t>an explanation that “All ballots are counted and your vote remains anonymous;”</w:t>
      </w:r>
    </w:p>
    <w:p w:rsidR="002E0F15" w:rsidRPr="002E0F15" w:rsidRDefault="002E0F15" w:rsidP="002E0F15">
      <w:pPr>
        <w:rPr>
          <w:u w:val="single"/>
          <w:lang w:val="en"/>
        </w:rPr>
      </w:pPr>
      <w:r w:rsidRPr="002E0F15">
        <w:rPr>
          <w:lang w:val="en"/>
        </w:rPr>
        <w:tab/>
      </w:r>
      <w:r w:rsidRPr="002E0F15">
        <w:rPr>
          <w:u w:val="single"/>
          <w:lang w:val="en"/>
        </w:rPr>
        <w:t>an explanation of the right of the voter that if their ballot was rejected,</w:t>
      </w:r>
      <w:r w:rsidRPr="002E0F15">
        <w:rPr>
          <w:lang w:val="en"/>
        </w:rPr>
        <w:t xml:space="preserve"> </w:t>
      </w:r>
      <w:r w:rsidRPr="002E0F15">
        <w:rPr>
          <w:rFonts w:ascii="Albertus Extra Bold" w:hAnsi="Albertus Extra Bold"/>
          <w:b/>
          <w:vertAlign w:val="superscript"/>
          <w:lang w:val="en"/>
        </w:rPr>
        <w:t>1</w:t>
      </w:r>
      <w:r w:rsidRPr="002E0F15">
        <w:rPr>
          <w:rFonts w:ascii="Albertus Extra Bold" w:hAnsi="Albertus Extra Bold"/>
          <w:b/>
          <w:lang w:val="en"/>
        </w:rPr>
        <w:t>[</w:t>
      </w:r>
      <w:r w:rsidRPr="002E0F15">
        <w:rPr>
          <w:spacing w:val="0"/>
          <w:u w:val="single"/>
        </w:rPr>
        <w:t>t</w:t>
      </w:r>
      <w:r w:rsidRPr="002E0F15">
        <w:rPr>
          <w:u w:val="single"/>
          <w:lang w:val="en"/>
        </w:rPr>
        <w:t>hey will be notified</w:t>
      </w:r>
      <w:r w:rsidRPr="002E0F15">
        <w:rPr>
          <w:rFonts w:ascii="Albertus Extra Bold" w:hAnsi="Albertus Extra Bold"/>
          <w:b/>
          <w:lang w:val="en"/>
        </w:rPr>
        <w:t>]</w:t>
      </w:r>
      <w:r w:rsidRPr="002E0F15">
        <w:rPr>
          <w:spacing w:val="0"/>
        </w:rPr>
        <w:t xml:space="preserve"> </w:t>
      </w:r>
      <w:r w:rsidRPr="002E0F15">
        <w:rPr>
          <w:spacing w:val="0"/>
          <w:u w:val="single"/>
        </w:rPr>
        <w:t>a notice will be issued to the voter</w:t>
      </w:r>
      <w:r w:rsidRPr="002E0F15">
        <w:rPr>
          <w:rFonts w:ascii="Albertus Extra Bold" w:hAnsi="Albertus Extra Bold"/>
          <w:b/>
          <w:vertAlign w:val="superscript"/>
        </w:rPr>
        <w:t>1</w:t>
      </w:r>
      <w:r w:rsidRPr="002E0F15">
        <w:rPr>
          <w:lang w:val="en"/>
        </w:rPr>
        <w:t xml:space="preserve">  </w:t>
      </w:r>
      <w:r w:rsidRPr="002E0F15">
        <w:rPr>
          <w:u w:val="single"/>
          <w:lang w:val="en"/>
        </w:rPr>
        <w:t xml:space="preserve">within </w:t>
      </w:r>
      <w:r w:rsidRPr="002E0F15">
        <w:rPr>
          <w:u w:val="single"/>
        </w:rPr>
        <w:t>24 hours after a decision is made to reject the ballot</w:t>
      </w:r>
      <w:r w:rsidRPr="002E0F15">
        <w:rPr>
          <w:u w:val="single"/>
          <w:lang w:val="en"/>
        </w:rPr>
        <w:t>.  The voter will have up to</w:t>
      </w:r>
      <w:r w:rsidRPr="002E0F15">
        <w:rPr>
          <w:lang w:val="en"/>
        </w:rPr>
        <w:t xml:space="preserve"> </w:t>
      </w:r>
      <w:r w:rsidRPr="002E0F15">
        <w:rPr>
          <w:rFonts w:ascii="Albertus Extra Bold" w:hAnsi="Albertus Extra Bold"/>
          <w:b/>
          <w:vertAlign w:val="superscript"/>
          <w:lang w:val="en"/>
        </w:rPr>
        <w:t>1</w:t>
      </w:r>
      <w:r w:rsidRPr="002E0F15">
        <w:rPr>
          <w:rFonts w:ascii="Albertus Extra Bold" w:hAnsi="Albertus Extra Bold"/>
          <w:b/>
        </w:rPr>
        <w:t>[</w:t>
      </w:r>
      <w:r w:rsidRPr="002E0F15">
        <w:rPr>
          <w:u w:val="single"/>
        </w:rPr>
        <w:t xml:space="preserve">14 </w:t>
      </w:r>
      <w:r w:rsidRPr="002E0F15">
        <w:rPr>
          <w:u w:val="single"/>
          <w:lang w:val="en"/>
        </w:rPr>
        <w:t>days after the close of the polls on Election Day</w:t>
      </w:r>
      <w:r w:rsidRPr="002E0F15">
        <w:rPr>
          <w:rFonts w:ascii="Albertus Extra Bold" w:hAnsi="Albertus Extra Bold"/>
          <w:b/>
          <w:lang w:val="en"/>
        </w:rPr>
        <w:t>]</w:t>
      </w:r>
      <w:r w:rsidRPr="002E0F15">
        <w:rPr>
          <w:spacing w:val="0"/>
        </w:rPr>
        <w:t xml:space="preserve"> </w:t>
      </w:r>
      <w:r w:rsidRPr="002E0F15">
        <w:rPr>
          <w:spacing w:val="0"/>
          <w:u w:val="single"/>
        </w:rPr>
        <w:t>48 hours prior to the date for the final certification of the results of the election</w:t>
      </w:r>
      <w:r w:rsidRPr="002E0F15">
        <w:rPr>
          <w:rFonts w:ascii="Albertus Extra Bold" w:hAnsi="Albertus Extra Bold"/>
          <w:b/>
          <w:vertAlign w:val="superscript"/>
        </w:rPr>
        <w:t>1</w:t>
      </w:r>
      <w:r w:rsidRPr="002E0F15">
        <w:rPr>
          <w:lang w:val="en"/>
        </w:rPr>
        <w:t xml:space="preserve"> </w:t>
      </w:r>
      <w:r w:rsidRPr="002E0F15">
        <w:rPr>
          <w:u w:val="single"/>
          <w:lang w:val="en"/>
        </w:rPr>
        <w:t>to provide a cure for their ballot;</w:t>
      </w:r>
    </w:p>
    <w:p w:rsidR="002E0F15" w:rsidRPr="002E0F15" w:rsidRDefault="002E0F15" w:rsidP="002E0F15">
      <w:pPr>
        <w:rPr>
          <w:u w:val="single"/>
          <w:lang w:val="en"/>
        </w:rPr>
      </w:pPr>
      <w:r w:rsidRPr="002E0F15">
        <w:rPr>
          <w:lang w:val="en"/>
        </w:rPr>
        <w:tab/>
      </w:r>
      <w:r w:rsidRPr="002E0F15">
        <w:rPr>
          <w:u w:val="single"/>
          <w:lang w:val="en"/>
        </w:rPr>
        <w:t>an explanation giving the options for the voter to provide the cure to their rejected ballot;</w:t>
      </w:r>
    </w:p>
    <w:p w:rsidR="002E0F15" w:rsidRPr="002E0F15" w:rsidRDefault="002E0F15" w:rsidP="002E0F15">
      <w:pPr>
        <w:rPr>
          <w:u w:val="single"/>
          <w:lang w:val="en"/>
        </w:rPr>
      </w:pPr>
      <w:r w:rsidRPr="002E0F15">
        <w:rPr>
          <w:lang w:val="en"/>
        </w:rPr>
        <w:tab/>
      </w:r>
      <w:r w:rsidRPr="002E0F15">
        <w:rPr>
          <w:u w:val="single"/>
          <w:lang w:val="en"/>
        </w:rPr>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2E0F15" w:rsidRPr="002E0F15" w:rsidRDefault="002E0F15" w:rsidP="002E0F15">
      <w:r w:rsidRPr="002E0F15">
        <w:tab/>
        <w:t>such other statement, instruction or explanation the Secretary of State may deem appropriate to ensure the full and knowledgeable participation of the voter in the process.</w:t>
      </w:r>
    </w:p>
    <w:p w:rsidR="002E0F15" w:rsidRPr="002E0F15" w:rsidRDefault="002E0F15" w:rsidP="002E0F15">
      <w:r w:rsidRPr="002E0F15">
        <w:tab/>
        <w:t>The requirement to post this notice in each polling place shall not replace, supersede or void any other requirement set forth in law for the posting of information in each polling place apart from the voter information notice.</w:t>
      </w:r>
    </w:p>
    <w:p w:rsidR="002E0F15" w:rsidRPr="002E0F15" w:rsidRDefault="002E0F15" w:rsidP="002E0F15">
      <w:r w:rsidRPr="002E0F15">
        <w:tab/>
        <w:t>b.</w:t>
      </w:r>
      <w:r w:rsidRPr="002E0F15">
        <w:tab/>
        <w:t xml:space="preserve">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w:t>
      </w:r>
      <w:r w:rsidRPr="002E0F15">
        <w:lastRenderedPageBreak/>
        <w:t>district.  The notice shall be posted in English and in the other language or languages in the polling places in each such district.  The alternate language shall be determined based on information from the latest federal decennial census.</w:t>
      </w:r>
    </w:p>
    <w:p w:rsidR="002E0F15" w:rsidRPr="002E0F15" w:rsidRDefault="002E0F15" w:rsidP="002E0F15">
      <w:r w:rsidRPr="002E0F15">
        <w:tab/>
        <w:t>c.</w:t>
      </w:r>
      <w:r w:rsidRPr="002E0F15">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2E0F15" w:rsidRPr="002E0F15" w:rsidRDefault="002E0F15" w:rsidP="002E0F15">
      <w:r w:rsidRPr="002E0F15">
        <w:tab/>
        <w:t>d.</w:t>
      </w:r>
      <w:r w:rsidRPr="002E0F15">
        <w:tab/>
        <w:t xml:space="preserve">The voter information notice shall be printed on each sample ballot, to the extent practicable, or if not practicable, information on how to view or obtain a copy of the voter information notice shall be printed on each sample ballot.  </w:t>
      </w:r>
    </w:p>
    <w:p w:rsidR="002E0F15" w:rsidRPr="002E0F15" w:rsidRDefault="002E0F15" w:rsidP="002E0F15">
      <w:r w:rsidRPr="002E0F15">
        <w:tab/>
        <w:t>e.</w:t>
      </w:r>
      <w:r w:rsidRPr="002E0F15">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2E0F15" w:rsidRPr="002E0F15" w:rsidRDefault="002E0F15" w:rsidP="002E0F15">
      <w:pPr>
        <w:rPr>
          <w:u w:val="single"/>
        </w:rPr>
      </w:pPr>
      <w:r w:rsidRPr="002E0F15">
        <w:tab/>
        <w:t>f.</w:t>
      </w:r>
      <w:r w:rsidRPr="002E0F15">
        <w:tab/>
      </w:r>
      <w:r w:rsidRPr="002E0F15">
        <w:rPr>
          <w:rFonts w:ascii="Albertus Extra Bold" w:hAnsi="Albertus Extra Bold"/>
          <w:b/>
        </w:rPr>
        <w:t>[</w:t>
      </w:r>
      <w:r w:rsidRPr="002E0F15">
        <w:t>The provisions of this section shall not give rise to a legal cause of action.</w:t>
      </w:r>
      <w:r w:rsidRPr="002E0F15">
        <w:rPr>
          <w:rFonts w:ascii="Albertus Extra Bold" w:hAnsi="Albertus Extra Bold"/>
          <w:b/>
        </w:rPr>
        <w:t>]</w:t>
      </w:r>
      <w:r w:rsidRPr="002E0F15">
        <w:t xml:space="preserve"> </w:t>
      </w:r>
      <w:r w:rsidRPr="002E0F15">
        <w:rPr>
          <w:u w:val="single"/>
        </w:rPr>
        <w:t>Deleted by amendment, P.L.   , c.   (pending before the Legislature as this bill)</w:t>
      </w:r>
    </w:p>
    <w:p w:rsidR="002E0F15" w:rsidRPr="002E0F15" w:rsidRDefault="002E0F15" w:rsidP="002E0F15">
      <w:r w:rsidRPr="002E0F15">
        <w:tab/>
        <w:t>g.</w:t>
      </w:r>
      <w:r w:rsidRPr="002E0F15">
        <w:tab/>
        <w:t>The State shall be liable for the costs incurred by local government entities for compliance with this section, and they shall be reimbursed for those costs, upon application, by the State Treasurer.</w:t>
      </w:r>
    </w:p>
    <w:p w:rsidR="00725C71" w:rsidRPr="0070076D" w:rsidRDefault="002E0F15" w:rsidP="002E0F15">
      <w:r w:rsidRPr="002E0F15">
        <w:t>(</w:t>
      </w:r>
      <w:proofErr w:type="spellStart"/>
      <w:r w:rsidRPr="002E0F15">
        <w:t>cf</w:t>
      </w:r>
      <w:proofErr w:type="spellEnd"/>
      <w:r w:rsidRPr="002E0F15">
        <w:t>: P.L.2009, c.79, s.30)</w:t>
      </w:r>
    </w:p>
    <w:p w:rsidR="00725C71" w:rsidRDefault="00725C71" w:rsidP="00725C71"/>
    <w:p w:rsidR="002E0F15" w:rsidRPr="002E0F15" w:rsidRDefault="002E0F15" w:rsidP="002E0F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0F15">
        <w:rPr>
          <w:spacing w:val="0"/>
        </w:rPr>
        <w:tab/>
      </w:r>
      <w:r w:rsidRPr="002E0F15">
        <w:t>2.</w:t>
      </w:r>
      <w:r w:rsidRPr="002E0F15">
        <w:tab/>
        <w:t xml:space="preserve">Section 4 of P.L.2004, c.88 (C.19:61-4) is amended to read as follows:  </w:t>
      </w:r>
    </w:p>
    <w:p w:rsidR="002E0F15" w:rsidRPr="002E0F15" w:rsidRDefault="002E0F15" w:rsidP="002E0F15">
      <w:pPr>
        <w:tabs>
          <w:tab w:val="clear" w:pos="1440"/>
          <w:tab w:val="left" w:pos="1080"/>
        </w:tabs>
      </w:pPr>
      <w:r w:rsidRPr="002E0F15">
        <w:tab/>
        <w:t>4.</w:t>
      </w:r>
      <w:r w:rsidRPr="002E0F15">
        <w:tab/>
      </w:r>
      <w:r w:rsidRPr="002E0F15">
        <w:rPr>
          <w:u w:val="single"/>
        </w:rPr>
        <w:t>a.</w:t>
      </w:r>
      <w:r w:rsidRPr="002E0F15">
        <w:tab/>
        <w:t xml:space="preserve">The </w:t>
      </w:r>
      <w:r w:rsidRPr="002E0F15">
        <w:rPr>
          <w:rFonts w:ascii="Albertus Extra Bold" w:hAnsi="Albertus Extra Bold"/>
          <w:b/>
        </w:rPr>
        <w:t>[</w:t>
      </w:r>
      <w:r w:rsidRPr="002E0F15">
        <w:t>Attorney General</w:t>
      </w:r>
      <w:r w:rsidRPr="002E0F15">
        <w:rPr>
          <w:rFonts w:ascii="Albertus Extra Bold" w:hAnsi="Albertus Extra Bold"/>
          <w:b/>
        </w:rPr>
        <w:t>]</w:t>
      </w:r>
      <w:r w:rsidRPr="002E0F15">
        <w:t xml:space="preserve"> </w:t>
      </w:r>
      <w:r w:rsidRPr="002E0F15">
        <w:rPr>
          <w:u w:val="single"/>
        </w:rPr>
        <w:t>Secretary of State</w:t>
      </w:r>
      <w:r w:rsidRPr="002E0F15">
        <w:t xml:space="preserve"> shall establish a free-access system, such as a toll-free telephone number, an Internet website or any combination thereof, that any individual who casts a provisional ballot</w:t>
      </w:r>
      <w:r w:rsidRPr="002E0F15">
        <w:rPr>
          <w:u w:val="single"/>
        </w:rPr>
        <w:t>, mail-in ballot, or overseas ballot in all elections where they are qualified to vote,</w:t>
      </w:r>
      <w:r w:rsidRPr="002E0F15">
        <w:t xml:space="preserv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 </w:t>
      </w:r>
      <w:r w:rsidRPr="002E0F15">
        <w:rPr>
          <w:u w:val="single"/>
        </w:rPr>
        <w:t>or rejected</w:t>
      </w:r>
      <w:r w:rsidRPr="002E0F15">
        <w:t>, unless so informed by the voter.</w:t>
      </w:r>
    </w:p>
    <w:p w:rsidR="002E0F15" w:rsidRPr="002E0F15" w:rsidRDefault="002E0F15" w:rsidP="002E0F15">
      <w:pPr>
        <w:rPr>
          <w:u w:val="single"/>
        </w:rPr>
      </w:pPr>
      <w:r w:rsidRPr="002E0F15">
        <w:tab/>
      </w:r>
      <w:r w:rsidRPr="002E0F15">
        <w:rPr>
          <w:u w:val="single"/>
        </w:rPr>
        <w:t>b.</w:t>
      </w:r>
      <w:r w:rsidRPr="002E0F15">
        <w:rPr>
          <w:u w:val="single"/>
        </w:rPr>
        <w:tab/>
        <w:t>The free-access system shall be prominently displayed on the New Jersey Division of Elections website under a “Track My Ballot” user portal.</w:t>
      </w:r>
    </w:p>
    <w:p w:rsidR="002E0F15" w:rsidRPr="002E0F15" w:rsidRDefault="002E0F15" w:rsidP="002E0F15">
      <w:pPr>
        <w:rPr>
          <w:u w:val="single"/>
        </w:rPr>
      </w:pPr>
      <w:r w:rsidRPr="002E0F15">
        <w:tab/>
      </w:r>
      <w:r w:rsidRPr="002E0F15">
        <w:rPr>
          <w:u w:val="single"/>
        </w:rPr>
        <w:t>c.</w:t>
      </w:r>
      <w:r w:rsidRPr="002E0F15">
        <w:rPr>
          <w:u w:val="single"/>
        </w:rPr>
        <w:tab/>
        <w:t xml:space="preserve">To applicable situations, the free-access system shall record the date that the mail-in ballot was mailed; the date that the </w:t>
      </w:r>
      <w:r w:rsidRPr="002E0F15">
        <w:rPr>
          <w:u w:val="single"/>
        </w:rPr>
        <w:lastRenderedPageBreak/>
        <w:t>overseas ballot was mailed or transmitted via electronic mail; the date the ballot was received; the notation that the ballot was “Accepted” or “Rejected;”</w:t>
      </w:r>
      <w:r w:rsidRPr="002E0F15">
        <w:t xml:space="preserve"> </w:t>
      </w:r>
      <w:r w:rsidRPr="002E0F15">
        <w:rPr>
          <w:rFonts w:ascii="Albertus Extra Bold" w:hAnsi="Albertus Extra Bold"/>
          <w:b/>
          <w:vertAlign w:val="superscript"/>
        </w:rPr>
        <w:t>1</w:t>
      </w:r>
      <w:r w:rsidRPr="002E0F15">
        <w:rPr>
          <w:spacing w:val="0"/>
          <w:u w:val="single"/>
        </w:rPr>
        <w:t>and</w:t>
      </w:r>
      <w:r w:rsidRPr="002E0F15">
        <w:rPr>
          <w:rFonts w:ascii="Albertus Extra Bold" w:hAnsi="Albertus Extra Bold"/>
          <w:b/>
          <w:vertAlign w:val="superscript"/>
        </w:rPr>
        <w:t>1</w:t>
      </w:r>
      <w:r w:rsidRPr="002E0F15">
        <w:t xml:space="preserve"> </w:t>
      </w:r>
      <w:r w:rsidRPr="002E0F15">
        <w:rPr>
          <w:u w:val="single"/>
        </w:rPr>
        <w:t>the code for rejection</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  the date and method that the board of elections notified the voter (mail, email, or phone) and, in cases where the ballot was initially “Rejected” and the voter provided a cure as provided under section 17 of P.L.2009, c.79 (C.19:63-17), the date when the ballot was “Accepted.”  If no cure was provided successfully or at all, no other input shall be required</w:t>
      </w:r>
      <w:r w:rsidRPr="002E0F15">
        <w:rPr>
          <w:rFonts w:ascii="Albertus Extra Bold" w:hAnsi="Albertus Extra Bold"/>
          <w:b/>
        </w:rPr>
        <w:t>]</w:t>
      </w:r>
      <w:r w:rsidRPr="002E0F15">
        <w:rPr>
          <w:rFonts w:ascii="Albertus Extra Bold" w:hAnsi="Albertus Extra Bold"/>
          <w:b/>
          <w:vertAlign w:val="superscript"/>
        </w:rPr>
        <w:t>1</w:t>
      </w:r>
      <w:r w:rsidRPr="002E0F15">
        <w:t xml:space="preserve"> </w:t>
      </w:r>
      <w:r w:rsidRPr="002E0F15">
        <w:rPr>
          <w:u w:val="single"/>
        </w:rPr>
        <w:t>.</w:t>
      </w:r>
    </w:p>
    <w:p w:rsidR="002E0F15" w:rsidRPr="002E0F15" w:rsidRDefault="002E0F15" w:rsidP="002E0F15">
      <w:pPr>
        <w:rPr>
          <w:u w:val="single"/>
        </w:rPr>
      </w:pPr>
      <w:r w:rsidRPr="002E0F15">
        <w:tab/>
      </w:r>
      <w:r w:rsidRPr="002E0F15">
        <w:rPr>
          <w:u w:val="single"/>
        </w:rPr>
        <w:t>d.</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 xml:space="preserve">The free-access system shall provide a legend containing all the codes used for rejection and their explanation for rejection.  The system shall provide voters with the methods to cure the ballot, and the deadline of 14 days after the closing of the polls on Election Day to provide the cure.  </w:t>
      </w:r>
    </w:p>
    <w:p w:rsidR="002E0F15" w:rsidRPr="002E0F15" w:rsidRDefault="002E0F15" w:rsidP="002E0F15">
      <w:pPr>
        <w:rPr>
          <w:u w:val="single"/>
        </w:rPr>
      </w:pPr>
      <w:r w:rsidRPr="002E0F15">
        <w:tab/>
      </w:r>
      <w:r w:rsidRPr="002E0F15">
        <w:rPr>
          <w:u w:val="single"/>
        </w:rPr>
        <w:t>e.</w:t>
      </w:r>
      <w:r w:rsidRPr="002E0F15">
        <w:rPr>
          <w:u w:val="single"/>
        </w:rPr>
        <w:tab/>
        <w:t>The</w:t>
      </w:r>
      <w:r w:rsidRPr="002E0F15">
        <w:rPr>
          <w:rFonts w:ascii="Albertus Extra Bold" w:hAnsi="Albertus Extra Bold"/>
          <w:b/>
        </w:rPr>
        <w:t>]</w:t>
      </w:r>
      <w:r w:rsidRPr="002E0F15">
        <w:rPr>
          <w:spacing w:val="0"/>
        </w:rPr>
        <w:t xml:space="preserve"> </w:t>
      </w:r>
      <w:r w:rsidRPr="002E0F15">
        <w:t xml:space="preserve"> </w:t>
      </w:r>
      <w:r w:rsidRPr="002E0F15">
        <w:rPr>
          <w:spacing w:val="0"/>
          <w:u w:val="single"/>
        </w:rPr>
        <w:t>Beginning on February 1, 2021, the</w:t>
      </w:r>
      <w:r w:rsidRPr="002E0F15">
        <w:rPr>
          <w:rFonts w:ascii="Albertus Extra Bold" w:hAnsi="Albertus Extra Bold"/>
          <w:b/>
          <w:vertAlign w:val="superscript"/>
        </w:rPr>
        <w:t>1</w:t>
      </w:r>
      <w:r w:rsidRPr="002E0F15">
        <w:t xml:space="preserve"> </w:t>
      </w:r>
      <w:r w:rsidRPr="002E0F15">
        <w:rPr>
          <w:u w:val="single"/>
        </w:rPr>
        <w:t>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725C71" w:rsidRPr="003A11E0" w:rsidRDefault="002E0F15" w:rsidP="002E0F15">
      <w:r w:rsidRPr="002E0F15">
        <w:t>(</w:t>
      </w:r>
      <w:proofErr w:type="spellStart"/>
      <w:r w:rsidRPr="002E0F15">
        <w:t>cf</w:t>
      </w:r>
      <w:proofErr w:type="spellEnd"/>
      <w:r w:rsidRPr="002E0F15">
        <w:t>: P.L.2004, c.88, s.4)</w:t>
      </w:r>
    </w:p>
    <w:p w:rsidR="00725C71" w:rsidRDefault="00725C71" w:rsidP="00725C71"/>
    <w:p w:rsidR="002E0F15" w:rsidRPr="002E0F15" w:rsidRDefault="002E0F15" w:rsidP="002E0F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0F15">
        <w:rPr>
          <w:spacing w:val="0"/>
        </w:rPr>
        <w:tab/>
      </w:r>
      <w:r w:rsidRPr="002E0F15">
        <w:t>3.</w:t>
      </w:r>
      <w:r w:rsidRPr="002E0F15">
        <w:tab/>
        <w:t>Section 17 of P.L.2009, c.79 (C.19:63-17) is amended to read as follows:</w:t>
      </w:r>
    </w:p>
    <w:p w:rsidR="002E0F15" w:rsidRPr="002E0F15" w:rsidRDefault="002E0F15" w:rsidP="002E0F15">
      <w:pPr>
        <w:tabs>
          <w:tab w:val="clear" w:pos="1440"/>
          <w:tab w:val="left" w:pos="1080"/>
        </w:tabs>
        <w:rPr>
          <w:u w:val="single"/>
        </w:rPr>
      </w:pPr>
      <w:r w:rsidRPr="002E0F15">
        <w:tab/>
        <w:t>17.</w:t>
      </w:r>
      <w:r w:rsidRPr="002E0F15">
        <w:tab/>
      </w:r>
      <w:r w:rsidRPr="002E0F15">
        <w:rPr>
          <w:u w:val="single"/>
        </w:rPr>
        <w:t>a.</w:t>
      </w:r>
      <w:r w:rsidRPr="002E0F15">
        <w:tab/>
        <w:t xml:space="preserve">The county board of elections shall, promptly after receiving each mail-in ballot, remove the inner envelope containing the ballot from the outer envelope and shall compare the signature and the information contained on the flap of the inner envelope with the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digitized</w:t>
      </w:r>
      <w:r w:rsidRPr="002E0F15">
        <w:t xml:space="preserve"> signature </w:t>
      </w:r>
      <w:r w:rsidRPr="002E0F15">
        <w:rPr>
          <w:u w:val="single"/>
        </w:rPr>
        <w:t>image</w:t>
      </w:r>
      <w:r w:rsidRPr="002E0F15">
        <w:rPr>
          <w:rFonts w:ascii="Albertus Extra Bold" w:hAnsi="Albertus Extra Bold"/>
          <w:b/>
        </w:rPr>
        <w:t>]</w:t>
      </w:r>
      <w:r w:rsidRPr="002E0F15">
        <w:t xml:space="preserve"> </w:t>
      </w:r>
      <w:r w:rsidRPr="002E0F15">
        <w:rPr>
          <w:spacing w:val="0"/>
          <w:u w:val="single"/>
        </w:rPr>
        <w:t>signature and information contained in the respective requests for mail-in ballots, and the signature</w:t>
      </w:r>
      <w:r w:rsidRPr="002E0F15">
        <w:rPr>
          <w:rFonts w:ascii="Albertus Extra Bold" w:hAnsi="Albertus Extra Bold"/>
          <w:b/>
          <w:vertAlign w:val="superscript"/>
        </w:rPr>
        <w:t xml:space="preserve">1 </w:t>
      </w:r>
      <w:r w:rsidRPr="002E0F15">
        <w:t xml:space="preserve">and information contained in the </w:t>
      </w:r>
      <w:r w:rsidRPr="002E0F15">
        <w:rPr>
          <w:rFonts w:ascii="Albertus Extra Bold" w:hAnsi="Albertus Extra Bold"/>
          <w:b/>
        </w:rPr>
        <w:t>[</w:t>
      </w:r>
      <w:r w:rsidRPr="002E0F15">
        <w:t>respective requests for mail-in ballots</w:t>
      </w:r>
      <w:r w:rsidRPr="002E0F15">
        <w:rPr>
          <w:rFonts w:ascii="Albertus Extra Bold" w:hAnsi="Albertus Extra Bold"/>
          <w:b/>
        </w:rPr>
        <w:t>]</w:t>
      </w:r>
      <w:r w:rsidRPr="002E0F15">
        <w:t xml:space="preserve"> </w:t>
      </w:r>
      <w:r w:rsidRPr="002E0F15">
        <w:rPr>
          <w:u w:val="single"/>
        </w:rPr>
        <w:t>Statewide voter registration system</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and the New Jersey Motor Vehicle Commission’s database</w:t>
      </w:r>
      <w:r w:rsidRPr="002E0F15">
        <w:rPr>
          <w:rFonts w:ascii="Albertus Extra Bold" w:hAnsi="Albertus Extra Bold"/>
          <w:b/>
        </w:rPr>
        <w:t>]</w:t>
      </w:r>
      <w:r w:rsidRPr="002E0F15">
        <w:rPr>
          <w:rFonts w:ascii="Albertus Extra Bold" w:hAnsi="Albertus Extra Bold"/>
          <w:b/>
          <w:vertAlign w:val="superscript"/>
        </w:rPr>
        <w:t>1</w:t>
      </w:r>
      <w:r w:rsidRPr="002E0F15">
        <w:t xml:space="preserve">.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w:t>
      </w:r>
      <w:r w:rsidRPr="002E0F15">
        <w:rPr>
          <w:u w:val="single"/>
        </w:rPr>
        <w:t>The county board of elections shall conduct the determination of qualification of each voter in accordance with the requirements of the Certificate of Mail-in Voter pursuant to section 13 of P.L.2009, c.79 (C.19:63-13).</w:t>
      </w:r>
    </w:p>
    <w:p w:rsidR="002E0F15" w:rsidRPr="002E0F15" w:rsidRDefault="002E0F15" w:rsidP="002E0F15">
      <w:r w:rsidRPr="002E0F15">
        <w:tab/>
        <w:t xml:space="preserve">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w:t>
      </w:r>
      <w:r w:rsidRPr="002E0F15">
        <w:lastRenderedPageBreak/>
        <w:t>and if it shall appear from the record that the voter is not entitled to vote in a primary election of the political party which has been so indicated.</w:t>
      </w:r>
    </w:p>
    <w:p w:rsidR="002E0F15" w:rsidRPr="002E0F15" w:rsidRDefault="002E0F15" w:rsidP="002E0F15">
      <w:r w:rsidRPr="002E0F15">
        <w:tab/>
        <w:t xml:space="preserve">Any mail-in ballot which is received by a county board of elections shall be rejected if </w:t>
      </w:r>
      <w:r w:rsidRPr="002E0F15">
        <w:rPr>
          <w:rFonts w:ascii="Albertus Extra Bold" w:hAnsi="Albertus Extra Bold"/>
          <w:b/>
        </w:rPr>
        <w:t>[</w:t>
      </w:r>
      <w:r w:rsidRPr="002E0F15">
        <w:t>both</w:t>
      </w:r>
      <w:r w:rsidRPr="002E0F15">
        <w:rPr>
          <w:rFonts w:ascii="Albertus Extra Bold" w:hAnsi="Albertus Extra Bold"/>
          <w:b/>
        </w:rPr>
        <w:t>]</w:t>
      </w:r>
      <w:r w:rsidRPr="002E0F15">
        <w:t xml:space="preserve"> the inner </w:t>
      </w:r>
      <w:r w:rsidRPr="002E0F15">
        <w:rPr>
          <w:rFonts w:ascii="Albertus Extra Bold" w:hAnsi="Albertus Extra Bold"/>
          <w:b/>
        </w:rPr>
        <w:t>[</w:t>
      </w:r>
      <w:r w:rsidRPr="002E0F15">
        <w:t>and outer envelopes are</w:t>
      </w:r>
      <w:r w:rsidRPr="002E0F15">
        <w:rPr>
          <w:rFonts w:ascii="Albertus Extra Bold" w:hAnsi="Albertus Extra Bold"/>
          <w:b/>
        </w:rPr>
        <w:t>]</w:t>
      </w:r>
      <w:r w:rsidRPr="002E0F15">
        <w:t xml:space="preserve"> </w:t>
      </w:r>
      <w:r w:rsidRPr="002E0F15">
        <w:rPr>
          <w:u w:val="single"/>
        </w:rPr>
        <w:t>envelope is</w:t>
      </w:r>
      <w:r w:rsidRPr="002E0F15">
        <w:t xml:space="preserve"> unsealed or if either </w:t>
      </w:r>
      <w:r w:rsidRPr="002E0F15">
        <w:rPr>
          <w:u w:val="single"/>
        </w:rPr>
        <w:t>the inner or outer</w:t>
      </w:r>
      <w:r w:rsidRPr="002E0F15">
        <w:t xml:space="preserve"> envelope has a seal that has been tampered with. </w:t>
      </w:r>
      <w:r w:rsidRPr="002E0F15">
        <w:rPr>
          <w:u w:val="single"/>
        </w:rPr>
        <w:t>Mail-in ballots shall not be rejected</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when the defect is attributable to a physical defect in the inner envelope, outer envelope, certificate, or ballot outside the control of the voter</w:t>
      </w:r>
      <w:r w:rsidRPr="002E0F15">
        <w:rPr>
          <w:rFonts w:ascii="Albertus Extra Bold" w:hAnsi="Albertus Extra Bold"/>
          <w:b/>
        </w:rPr>
        <w:t>]</w:t>
      </w:r>
      <w:r w:rsidRPr="002E0F15">
        <w:rPr>
          <w:spacing w:val="0"/>
        </w:rPr>
        <w:t xml:space="preserve"> </w:t>
      </w:r>
      <w:r w:rsidRPr="002E0F15">
        <w:rPr>
          <w:spacing w:val="0"/>
          <w:u w:val="single"/>
        </w:rPr>
        <w:t>due to any defect arising out of or relating to the preparation or mailing of the ballot or envelope that was not reasonably caused by the voters, such as a torn envelope and missing or insufficient glue to allow the ballot to be sealed.</w:t>
      </w:r>
      <w:r w:rsidRPr="002E0F15">
        <w:rPr>
          <w:rFonts w:ascii="Albertus Extra Bold" w:hAnsi="Albertus Extra Bold"/>
          <w:b/>
          <w:vertAlign w:val="superscript"/>
        </w:rPr>
        <w:t>1</w:t>
      </w:r>
    </w:p>
    <w:p w:rsidR="002E0F15" w:rsidRPr="002E0F15" w:rsidRDefault="002E0F15" w:rsidP="002E0F15">
      <w:r w:rsidRPr="002E0F15">
        <w:tab/>
        <w:t>Disputes about the qualifications of a mail-in voter to vote or about whether or not or how any mail-in ballot shall be counted in such election shall be referred to the Superior Court for determination</w:t>
      </w:r>
      <w:r w:rsidRPr="002E0F15">
        <w:rPr>
          <w:u w:val="single"/>
        </w:rPr>
        <w:t>, as provided under section 4 of P.L.   , c.   (C.   ) (pending before the Legislature as this bill)</w:t>
      </w:r>
      <w:r w:rsidRPr="002E0F15">
        <w:t>.</w:t>
      </w:r>
    </w:p>
    <w:p w:rsidR="002E0F15" w:rsidRPr="002E0F15" w:rsidRDefault="002E0F15" w:rsidP="002E0F15">
      <w:r w:rsidRPr="002E0F15">
        <w:tab/>
        <w:t xml:space="preserve">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 </w:t>
      </w:r>
    </w:p>
    <w:p w:rsidR="002E0F15" w:rsidRPr="002E0F15" w:rsidRDefault="002E0F15" w:rsidP="002E0F15">
      <w:r w:rsidRPr="002E0F15">
        <w:tab/>
        <w:t>The location at which a county board of elections determines whether a mail-in ballot shall be accepted or rejected shall be considered an election district for the purposes of appointment of challengers.</w:t>
      </w:r>
    </w:p>
    <w:p w:rsidR="002E0F15" w:rsidRPr="002E0F15" w:rsidRDefault="002E0F15" w:rsidP="002E0F15">
      <w:pPr>
        <w:rPr>
          <w:u w:val="single"/>
        </w:rPr>
      </w:pPr>
      <w:r w:rsidRPr="002E0F15">
        <w:tab/>
      </w:r>
      <w:r w:rsidRPr="002E0F15">
        <w:rPr>
          <w:u w:val="single"/>
        </w:rPr>
        <w:t>b.</w:t>
      </w:r>
      <w:r w:rsidRPr="002E0F15">
        <w:rPr>
          <w:u w:val="single"/>
        </w:rPr>
        <w:tab/>
        <w:t>The county board of elections shall, promptly after receiving each mail-in ballot, undertake the following procedures and requirements concerning the acceptance or rejection of each mail-in ballot:</w:t>
      </w:r>
    </w:p>
    <w:p w:rsidR="002E0F15" w:rsidRPr="002E0F15" w:rsidRDefault="002E0F15" w:rsidP="002E0F15">
      <w:pPr>
        <w:rPr>
          <w:u w:val="single"/>
        </w:rPr>
      </w:pPr>
      <w:r w:rsidRPr="002E0F15">
        <w:tab/>
      </w:r>
      <w:r w:rsidRPr="002E0F15">
        <w:rPr>
          <w:u w:val="single"/>
        </w:rPr>
        <w:t>(1)</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record in the Statewide voter registration system and the free-access system the acceptance or rejection of the voter’s ballot.  Where the voter’s ballot is rejected, a code shall be input and displayed showing the reason for rejection;</w:t>
      </w:r>
    </w:p>
    <w:p w:rsidR="002E0F15" w:rsidRPr="002E0F15" w:rsidRDefault="002E0F15" w:rsidP="002E0F15">
      <w:pPr>
        <w:rPr>
          <w:u w:val="single"/>
        </w:rPr>
      </w:pPr>
      <w:r w:rsidRPr="002E0F15">
        <w:tab/>
      </w:r>
      <w:r w:rsidRPr="002E0F15">
        <w:rPr>
          <w:u w:val="single"/>
        </w:rPr>
        <w:t>(2)</w:t>
      </w:r>
      <w:r w:rsidRPr="002E0F15">
        <w:rPr>
          <w:rFonts w:ascii="Albertus Extra Bold" w:hAnsi="Albertus Extra Bold"/>
          <w:b/>
        </w:rPr>
        <w:t>]</w:t>
      </w:r>
      <w:r w:rsidRPr="002E0F15">
        <w:rPr>
          <w:rFonts w:ascii="Albertus Extra Bold" w:hAnsi="Albertus Extra Bold"/>
          <w:b/>
          <w:vertAlign w:val="superscript"/>
        </w:rPr>
        <w:t>1</w:t>
      </w:r>
      <w:r w:rsidRPr="002E0F15">
        <w:t xml:space="preserve"> </w:t>
      </w:r>
      <w:r w:rsidRPr="002E0F15">
        <w:rPr>
          <w:u w:val="single"/>
        </w:rPr>
        <w:t xml:space="preserve">within 24 hours after the decision has been made to </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tentatively reject or to</w:t>
      </w:r>
      <w:r w:rsidRPr="002E0F15">
        <w:rPr>
          <w:rFonts w:ascii="Albertus Extra Bold" w:hAnsi="Albertus Extra Bold"/>
          <w:b/>
        </w:rPr>
        <w:t>]</w:t>
      </w:r>
      <w:r w:rsidRPr="002E0F15">
        <w:rPr>
          <w:rFonts w:ascii="Albertus Extra Bold" w:hAnsi="Albertus Extra Bold"/>
          <w:b/>
          <w:vertAlign w:val="superscript"/>
        </w:rPr>
        <w:t>1</w:t>
      </w:r>
      <w:r w:rsidRPr="002E0F15">
        <w:t xml:space="preserve"> </w:t>
      </w:r>
      <w:r w:rsidRPr="002E0F15">
        <w:rPr>
          <w:u w:val="single"/>
        </w:rPr>
        <w:t>reject a voter’s mail-in or provisional ballot</w:t>
      </w:r>
      <w:r w:rsidRPr="002E0F15">
        <w:t xml:space="preserve"> </w:t>
      </w:r>
      <w:r w:rsidRPr="002E0F15">
        <w:rPr>
          <w:rFonts w:ascii="Albertus Extra Bold" w:hAnsi="Albertus Extra Bold"/>
          <w:b/>
          <w:vertAlign w:val="superscript"/>
        </w:rPr>
        <w:t>1</w:t>
      </w:r>
      <w:r w:rsidRPr="002E0F15">
        <w:rPr>
          <w:spacing w:val="0"/>
          <w:u w:val="single"/>
        </w:rPr>
        <w:t>on the basis of a missing signature or discrepant signature</w:t>
      </w:r>
      <w:r w:rsidRPr="002E0F15">
        <w:rPr>
          <w:rFonts w:ascii="Albertus Extra Bold" w:hAnsi="Albertus Extra Bold"/>
          <w:b/>
          <w:vertAlign w:val="superscript"/>
        </w:rPr>
        <w:t xml:space="preserve">1 </w:t>
      </w:r>
      <w:r w:rsidRPr="002E0F15">
        <w:rPr>
          <w:u w:val="single"/>
        </w:rPr>
        <w:t xml:space="preserve">, issue a “Cure Letter” by mail or email to the voter whose ballot was </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tentatively rejected or</w:t>
      </w:r>
      <w:r w:rsidRPr="002E0F15">
        <w:rPr>
          <w:rFonts w:ascii="Albertus Extra Bold" w:hAnsi="Albertus Extra Bold"/>
          <w:b/>
        </w:rPr>
        <w:t>]</w:t>
      </w:r>
      <w:r w:rsidRPr="002E0F15">
        <w:rPr>
          <w:rFonts w:ascii="Albertus Extra Bold" w:hAnsi="Albertus Extra Bold"/>
          <w:b/>
          <w:vertAlign w:val="superscript"/>
        </w:rPr>
        <w:t>1</w:t>
      </w:r>
      <w:r w:rsidRPr="002E0F15">
        <w:t xml:space="preserve">  </w:t>
      </w:r>
      <w:r w:rsidRPr="002E0F15">
        <w:rPr>
          <w:u w:val="single"/>
        </w:rPr>
        <w:t>rejected, which shall inform the voter of that fact and provide the reasoning for rejection</w:t>
      </w:r>
      <w:r w:rsidRPr="002E0F15">
        <w:t xml:space="preserve"> </w:t>
      </w:r>
      <w:r w:rsidRPr="002E0F15">
        <w:rPr>
          <w:rFonts w:ascii="Albertus Extra Bold" w:hAnsi="Albertus Extra Bold"/>
          <w:b/>
          <w:vertAlign w:val="superscript"/>
        </w:rPr>
        <w:t>1</w:t>
      </w:r>
      <w:r w:rsidRPr="002E0F15">
        <w:rPr>
          <w:spacing w:val="0"/>
          <w:u w:val="single"/>
        </w:rPr>
        <w:t>, and attempt to contact the voter by telephone, if a telephone number is available</w:t>
      </w:r>
      <w:r w:rsidRPr="002E0F15">
        <w:rPr>
          <w:rFonts w:ascii="Albertus Extra Bold" w:hAnsi="Albertus Extra Bold"/>
          <w:b/>
          <w:vertAlign w:val="superscript"/>
        </w:rPr>
        <w:t>1</w:t>
      </w:r>
      <w:r w:rsidRPr="002E0F15">
        <w:t xml:space="preserve"> </w:t>
      </w:r>
      <w:r w:rsidRPr="002E0F15">
        <w:rPr>
          <w:u w:val="single"/>
        </w:rPr>
        <w:t xml:space="preserve">. </w:t>
      </w:r>
      <w:r w:rsidRPr="002E0F15">
        <w:rPr>
          <w:u w:val="single"/>
        </w:rPr>
        <w:lastRenderedPageBreak/>
        <w:t>The cure letter shall include a “Cure Form” and the form shall include the voter’s name and instruct the voter on how to cure the alleged or actual deficiency. Cure forms shall not be referred to as affidavits or certifications and shall not be required to be sworn;</w:t>
      </w:r>
    </w:p>
    <w:p w:rsidR="002E0F15" w:rsidRPr="002E0F15" w:rsidRDefault="002E0F15" w:rsidP="002E0F15">
      <w:pPr>
        <w:rPr>
          <w:u w:val="single"/>
        </w:rPr>
      </w:pPr>
      <w:r w:rsidRPr="002E0F15">
        <w:tab/>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(3)</w:t>
      </w:r>
      <w:r w:rsidRPr="002E0F15">
        <w:rPr>
          <w:rFonts w:ascii="Albertus Extra Bold" w:hAnsi="Albertus Extra Bold"/>
          <w:b/>
        </w:rPr>
        <w:t>]</w:t>
      </w:r>
      <w:r w:rsidRPr="002E0F15">
        <w:rPr>
          <w:spacing w:val="0"/>
        </w:rPr>
        <w:t xml:space="preserve"> </w:t>
      </w:r>
      <w:r w:rsidRPr="002E0F15">
        <w:rPr>
          <w:spacing w:val="0"/>
          <w:u w:val="single"/>
        </w:rPr>
        <w:t>(2)</w:t>
      </w:r>
      <w:r w:rsidRPr="002E0F15">
        <w:rPr>
          <w:rFonts w:ascii="Albertus Extra Bold" w:hAnsi="Albertus Extra Bold"/>
          <w:b/>
          <w:vertAlign w:val="superscript"/>
        </w:rPr>
        <w:t>1</w:t>
      </w:r>
      <w:r w:rsidRPr="002E0F15">
        <w:t xml:space="preserve"> </w:t>
      </w:r>
      <w:r w:rsidRPr="002E0F15">
        <w:rPr>
          <w:u w:val="single"/>
        </w:rPr>
        <w:tab/>
        <w:t>when the alleged or actual deficiency involves the signature of the voter, instruct the voter that they may cure the deficiency by completing the cure form and returning it to the county board of elections in person, by fax, or by email, not later than</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14 days after the date</w:t>
      </w:r>
      <w:r w:rsidRPr="002E0F15">
        <w:rPr>
          <w:rFonts w:ascii="Albertus Extra Bold" w:hAnsi="Albertus Extra Bold"/>
          <w:b/>
        </w:rPr>
        <w:t>]</w:t>
      </w:r>
      <w:r w:rsidRPr="002E0F15">
        <w:rPr>
          <w:spacing w:val="0"/>
        </w:rPr>
        <w:t xml:space="preserve"> </w:t>
      </w:r>
      <w:r w:rsidRPr="002E0F15">
        <w:rPr>
          <w:spacing w:val="0"/>
          <w:u w:val="single"/>
        </w:rPr>
        <w:t>48 hours prior to the final certification of the results</w:t>
      </w:r>
      <w:r w:rsidRPr="002E0F15">
        <w:rPr>
          <w:rFonts w:ascii="Albertus Extra Bold" w:hAnsi="Albertus Extra Bold"/>
          <w:b/>
          <w:vertAlign w:val="superscript"/>
        </w:rPr>
        <w:t>1</w:t>
      </w:r>
      <w:r w:rsidRPr="002E0F15">
        <w:t xml:space="preserve"> </w:t>
      </w:r>
      <w:r w:rsidRPr="002E0F15">
        <w:rPr>
          <w:u w:val="single"/>
        </w:rPr>
        <w:t>of the election, or by returning it to the county board of elections by mail, and that the completed cure form must be received by the county board of elections not later than</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14 days after the date</w:t>
      </w:r>
      <w:r w:rsidRPr="002E0F15">
        <w:rPr>
          <w:rFonts w:ascii="Albertus Extra Bold" w:hAnsi="Albertus Extra Bold"/>
          <w:b/>
        </w:rPr>
        <w:t>]</w:t>
      </w:r>
      <w:r w:rsidRPr="002E0F15">
        <w:rPr>
          <w:spacing w:val="0"/>
        </w:rPr>
        <w:t xml:space="preserve"> </w:t>
      </w:r>
      <w:r w:rsidRPr="002E0F15">
        <w:rPr>
          <w:spacing w:val="0"/>
          <w:u w:val="single"/>
        </w:rPr>
        <w:t>48 hours prior to the final certification of the results</w:t>
      </w:r>
      <w:r w:rsidRPr="002E0F15">
        <w:rPr>
          <w:rFonts w:ascii="Albertus Extra Bold" w:hAnsi="Albertus Extra Bold"/>
          <w:b/>
          <w:vertAlign w:val="superscript"/>
        </w:rPr>
        <w:t>1</w:t>
      </w:r>
      <w:r w:rsidRPr="002E0F15">
        <w:t xml:space="preserve">  </w:t>
      </w:r>
      <w:r w:rsidRPr="002E0F15">
        <w:rPr>
          <w:u w:val="single"/>
        </w:rPr>
        <w:t xml:space="preserve"> of the election;</w:t>
      </w:r>
    </w:p>
    <w:p w:rsidR="002E0F15" w:rsidRPr="002E0F15" w:rsidRDefault="002E0F15" w:rsidP="002E0F15">
      <w:pPr>
        <w:rPr>
          <w:u w:val="single"/>
        </w:rPr>
      </w:pPr>
      <w:r w:rsidRPr="002E0F15">
        <w:tab/>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(4)</w:t>
      </w:r>
      <w:r w:rsidRPr="002E0F15">
        <w:rPr>
          <w:rFonts w:ascii="Albertus Extra Bold" w:hAnsi="Albertus Extra Bold"/>
          <w:b/>
        </w:rPr>
        <w:t>]</w:t>
      </w:r>
      <w:r w:rsidRPr="002E0F15">
        <w:rPr>
          <w:spacing w:val="0"/>
        </w:rPr>
        <w:t xml:space="preserve"> </w:t>
      </w:r>
      <w:r w:rsidRPr="002E0F15">
        <w:rPr>
          <w:spacing w:val="0"/>
          <w:u w:val="single"/>
        </w:rPr>
        <w:t>(3)</w:t>
      </w:r>
      <w:r w:rsidRPr="002E0F15">
        <w:rPr>
          <w:rFonts w:ascii="Albertus Extra Bold" w:hAnsi="Albertus Extra Bold"/>
          <w:b/>
          <w:vertAlign w:val="superscript"/>
        </w:rPr>
        <w:t>1</w:t>
      </w:r>
      <w:r w:rsidRPr="002E0F15">
        <w:t xml:space="preserve"> </w:t>
      </w:r>
      <w:r w:rsidRPr="002E0F15">
        <w:rPr>
          <w:u w:val="single"/>
        </w:rPr>
        <w:tab/>
        <w:t>include, with the cure letter, when sent by mail, a pre-printed cure form and a postage-paid return envelope addressed to the county board of elections which the voter may use to return the cure form; and</w:t>
      </w:r>
    </w:p>
    <w:p w:rsidR="002E0F15" w:rsidRPr="002E0F15" w:rsidRDefault="002E0F15" w:rsidP="002E0F15">
      <w:pPr>
        <w:rPr>
          <w:u w:val="single"/>
        </w:rPr>
      </w:pPr>
      <w:r w:rsidRPr="002E0F15">
        <w:tab/>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(5)</w:t>
      </w:r>
      <w:r w:rsidRPr="002E0F15">
        <w:rPr>
          <w:rFonts w:ascii="Albertus Extra Bold" w:hAnsi="Albertus Extra Bold"/>
          <w:b/>
        </w:rPr>
        <w:t>]</w:t>
      </w:r>
      <w:r w:rsidRPr="002E0F15">
        <w:rPr>
          <w:spacing w:val="0"/>
        </w:rPr>
        <w:t xml:space="preserve"> </w:t>
      </w:r>
      <w:r w:rsidRPr="002E0F15">
        <w:rPr>
          <w:spacing w:val="0"/>
          <w:u w:val="single"/>
        </w:rPr>
        <w:t>(4)</w:t>
      </w:r>
      <w:r w:rsidRPr="002E0F15">
        <w:rPr>
          <w:rFonts w:ascii="Albertus Extra Bold" w:hAnsi="Albertus Extra Bold"/>
          <w:b/>
          <w:vertAlign w:val="superscript"/>
        </w:rPr>
        <w:t>1</w:t>
      </w:r>
      <w:r w:rsidRPr="002E0F15">
        <w:t xml:space="preserve">  </w:t>
      </w:r>
      <w:r w:rsidRPr="002E0F15">
        <w:rPr>
          <w:u w:val="single"/>
        </w:rPr>
        <w:t>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w:t>
      </w:r>
      <w:r w:rsidRPr="002E0F15">
        <w:t xml:space="preserve"> </w:t>
      </w:r>
      <w:r w:rsidRPr="002E0F15">
        <w:rPr>
          <w:rFonts w:ascii="Albertus Extra Bold" w:hAnsi="Albertus Extra Bold"/>
          <w:b/>
          <w:vertAlign w:val="superscript"/>
        </w:rPr>
        <w:t>1</w:t>
      </w:r>
      <w:r w:rsidRPr="002E0F15">
        <w:rPr>
          <w:spacing w:val="0"/>
          <w:u w:val="single"/>
        </w:rPr>
        <w:t>or</w:t>
      </w:r>
      <w:r w:rsidRPr="002E0F15">
        <w:rPr>
          <w:rFonts w:ascii="Albertus Extra Bold" w:hAnsi="Albertus Extra Bold"/>
          <w:b/>
          <w:vertAlign w:val="superscript"/>
        </w:rPr>
        <w:t>1</w:t>
      </w:r>
      <w:r w:rsidRPr="002E0F15">
        <w:t xml:space="preserve"> </w:t>
      </w:r>
      <w:r w:rsidRPr="002E0F15">
        <w:rPr>
          <w:u w:val="single"/>
        </w:rPr>
        <w:t>(b)</w:t>
      </w:r>
      <w:r w:rsidRPr="002E0F15">
        <w:t xml:space="preserve"> </w:t>
      </w:r>
      <w:r w:rsidRPr="002E0F15">
        <w:rPr>
          <w:rFonts w:ascii="Albertus Extra Bold" w:hAnsi="Albertus Extra Bold"/>
          <w:b/>
          <w:vertAlign w:val="superscript"/>
        </w:rPr>
        <w:t>1</w:t>
      </w:r>
      <w:r w:rsidRPr="002E0F15">
        <w:rPr>
          <w:spacing w:val="0"/>
          <w:u w:val="single"/>
        </w:rPr>
        <w:t>if the voter does not have a valid New Jersey driver’s license number or Motor Vehicle Commission non-driver identification number, then by</w:t>
      </w:r>
      <w:r w:rsidRPr="002E0F15">
        <w:rPr>
          <w:rFonts w:ascii="Albertus Extra Bold" w:hAnsi="Albertus Extra Bold"/>
          <w:b/>
          <w:vertAlign w:val="superscript"/>
        </w:rPr>
        <w:t>1</w:t>
      </w:r>
      <w:r w:rsidRPr="002E0F15">
        <w:t xml:space="preserve"> </w:t>
      </w:r>
      <w:r w:rsidRPr="002E0F15">
        <w:rPr>
          <w:u w:val="single"/>
        </w:rPr>
        <w:t>providing the last four digits of their Social Security Number; or (c)</w:t>
      </w:r>
      <w:r w:rsidRPr="002E0F15">
        <w:t xml:space="preserve"> </w:t>
      </w:r>
      <w:r w:rsidRPr="002E0F15">
        <w:rPr>
          <w:rFonts w:ascii="Albertus Extra Bold" w:hAnsi="Albertus Extra Bold"/>
          <w:b/>
          <w:vertAlign w:val="superscript"/>
        </w:rPr>
        <w:t>1</w:t>
      </w:r>
      <w:r w:rsidRPr="002E0F15">
        <w:rPr>
          <w:spacing w:val="0"/>
          <w:u w:val="single"/>
        </w:rPr>
        <w:t>if the voter does not have the identification in (a) or (b), then</w:t>
      </w:r>
      <w:r w:rsidRPr="002E0F15">
        <w:rPr>
          <w:rFonts w:ascii="Albertus Extra Bold" w:hAnsi="Albertus Extra Bold"/>
          <w:b/>
          <w:vertAlign w:val="superscript"/>
        </w:rPr>
        <w:t>1</w:t>
      </w:r>
      <w:r w:rsidRPr="002E0F15">
        <w:t xml:space="preserve"> </w:t>
      </w:r>
      <w:r w:rsidRPr="002E0F15">
        <w:rPr>
          <w:u w:val="single"/>
        </w:rPr>
        <w:t>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2E0F15" w:rsidRPr="002E0F15" w:rsidRDefault="002E0F15" w:rsidP="002E0F15">
      <w:pPr>
        <w:rPr>
          <w:u w:val="single"/>
        </w:rPr>
      </w:pPr>
      <w:r w:rsidRPr="002E0F15">
        <w:tab/>
      </w:r>
      <w:r w:rsidRPr="002E0F15">
        <w:rPr>
          <w:u w:val="single"/>
        </w:rPr>
        <w:t>c.</w:t>
      </w:r>
      <w:r w:rsidRPr="002E0F15">
        <w:rPr>
          <w:u w:val="single"/>
        </w:rPr>
        <w:tab/>
        <w:t>If a voter</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whose mail-in or provisional ballot was tentatively rejected or rejected based solely on a signature deficiency</w:t>
      </w:r>
      <w:r w:rsidRPr="002E0F15">
        <w:rPr>
          <w:rFonts w:ascii="Albertus Extra Bold" w:hAnsi="Albertus Extra Bold"/>
          <w:b/>
        </w:rPr>
        <w:t>]</w:t>
      </w:r>
      <w:r w:rsidRPr="002E0F15">
        <w:rPr>
          <w:rFonts w:ascii="Albertus Extra Bold" w:hAnsi="Albertus Extra Bold"/>
          <w:b/>
          <w:vertAlign w:val="superscript"/>
        </w:rPr>
        <w:t>1</w:t>
      </w:r>
      <w:r w:rsidRPr="002E0F15">
        <w:t xml:space="preserve">  </w:t>
      </w:r>
      <w:r w:rsidRPr="002E0F15">
        <w:rPr>
          <w:u w:val="single"/>
        </w:rPr>
        <w:t>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2E0F15" w:rsidRPr="002E0F15" w:rsidRDefault="002E0F15" w:rsidP="002E0F15">
      <w:pPr>
        <w:rPr>
          <w:u w:val="single"/>
        </w:rPr>
      </w:pPr>
      <w:r w:rsidRPr="002E0F15">
        <w:tab/>
      </w:r>
      <w:r w:rsidRPr="002E0F15">
        <w:rPr>
          <w:u w:val="single"/>
        </w:rPr>
        <w:t>d.</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 xml:space="preserve">If a voter whose mail-in or provisional ballot was tentatively rejected or rejected based solely on a signature deficiency returns a completed cure form in a timely manner and </w:t>
      </w:r>
      <w:r w:rsidRPr="002E0F15">
        <w:rPr>
          <w:u w:val="single"/>
        </w:rPr>
        <w:lastRenderedPageBreak/>
        <w:t>provides a copy of an identification document as set forth in paragraph (5) of subsection b. of this section, the address listed on the identification document shall not be required to match the voter registration address, provided that the identification document otherwise verifies the voter’s identity.</w:t>
      </w:r>
    </w:p>
    <w:p w:rsidR="002E0F15" w:rsidRPr="002E0F15" w:rsidRDefault="002E0F15" w:rsidP="002E0F15">
      <w:pPr>
        <w:rPr>
          <w:u w:val="single"/>
        </w:rPr>
      </w:pPr>
      <w:r w:rsidRPr="002E0F15">
        <w:tab/>
      </w:r>
      <w:r w:rsidRPr="002E0F15">
        <w:rPr>
          <w:u w:val="single"/>
        </w:rPr>
        <w:t>e.</w:t>
      </w:r>
      <w:r w:rsidRPr="002E0F15">
        <w:rPr>
          <w:rFonts w:ascii="Albertus Extra Bold" w:hAnsi="Albertus Extra Bold"/>
          <w:b/>
        </w:rPr>
        <w:t>]</w:t>
      </w:r>
      <w:r w:rsidRPr="002E0F15">
        <w:rPr>
          <w:rFonts w:ascii="Albertus Extra Bold" w:hAnsi="Albertus Extra Bold"/>
          <w:b/>
          <w:vertAlign w:val="superscript"/>
        </w:rPr>
        <w:t>1</w:t>
      </w:r>
      <w:r w:rsidRPr="002E0F15">
        <w:t xml:space="preserve"> </w:t>
      </w:r>
      <w:r w:rsidRPr="002E0F15">
        <w:rPr>
          <w:u w:val="single"/>
        </w:rPr>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2E0F15" w:rsidRPr="002E0F15" w:rsidRDefault="002E0F15" w:rsidP="002E0F15">
      <w:pPr>
        <w:rPr>
          <w:u w:val="single"/>
        </w:rPr>
      </w:pPr>
      <w:r w:rsidRPr="002E0F15">
        <w:tab/>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f.</w:t>
      </w:r>
      <w:r w:rsidRPr="002E0F15">
        <w:rPr>
          <w:u w:val="single"/>
        </w:rPr>
        <w:tab/>
        <w:t>In circumstances when it would be appropriate to do so, and not later than the day of the election, the county board of elections may provide the voter with a replacement mail-in ballot and return envelope.</w:t>
      </w:r>
    </w:p>
    <w:p w:rsidR="002E0F15" w:rsidRPr="002E0F15" w:rsidRDefault="002E0F15" w:rsidP="002E0F15">
      <w:pPr>
        <w:rPr>
          <w:u w:val="single"/>
        </w:rPr>
      </w:pPr>
      <w:r w:rsidRPr="002E0F15">
        <w:tab/>
      </w:r>
      <w:r w:rsidRPr="002E0F15">
        <w:rPr>
          <w:u w:val="single"/>
        </w:rPr>
        <w:t>g.</w:t>
      </w:r>
      <w:r w:rsidRPr="002E0F15">
        <w:rPr>
          <w:u w:val="single"/>
        </w:rPr>
        <w:tab/>
        <w:t>To prevent voter disenfranchisement, and as needed to comply with this section, the county board of elections may seek an order from a Judge of the Superior Court to reasonably extend any deadlines established herein.</w:t>
      </w:r>
    </w:p>
    <w:p w:rsidR="002E0F15" w:rsidRPr="002E0F15" w:rsidRDefault="002E0F15" w:rsidP="002E0F15">
      <w:pPr>
        <w:rPr>
          <w:u w:val="single"/>
        </w:rPr>
      </w:pPr>
      <w:r w:rsidRPr="002E0F15">
        <w:tab/>
      </w:r>
      <w:r w:rsidRPr="002E0F15">
        <w:rPr>
          <w:u w:val="single"/>
        </w:rPr>
        <w:t>h.</w:t>
      </w:r>
      <w:r w:rsidRPr="002E0F15">
        <w:rPr>
          <w:rFonts w:ascii="Albertus Extra Bold" w:hAnsi="Albertus Extra Bold"/>
          <w:b/>
        </w:rPr>
        <w:t>]</w:t>
      </w:r>
      <w:r w:rsidRPr="002E0F15">
        <w:rPr>
          <w:spacing w:val="0"/>
        </w:rPr>
        <w:t xml:space="preserve"> </w:t>
      </w:r>
      <w:r w:rsidRPr="002E0F15">
        <w:rPr>
          <w:spacing w:val="0"/>
          <w:u w:val="single"/>
        </w:rPr>
        <w:t>e.</w:t>
      </w:r>
      <w:r w:rsidRPr="002E0F15">
        <w:rPr>
          <w:rFonts w:ascii="Albertus Extra Bold" w:hAnsi="Albertus Extra Bold"/>
          <w:b/>
          <w:vertAlign w:val="superscript"/>
        </w:rPr>
        <w:t>1</w:t>
      </w:r>
      <w:r w:rsidRPr="002E0F15">
        <w:t xml:space="preserve">  </w:t>
      </w:r>
      <w:r w:rsidRPr="002E0F15">
        <w:rPr>
          <w:u w:val="single"/>
        </w:rPr>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2E0F15" w:rsidRPr="002E0F15" w:rsidRDefault="002E0F15" w:rsidP="002E0F15">
      <w:r w:rsidRPr="002E0F15">
        <w:tab/>
      </w:r>
      <w:r w:rsidRPr="002E0F15">
        <w:rPr>
          <w:rFonts w:ascii="Albertus Extra Bold" w:hAnsi="Albertus Extra Bold"/>
          <w:b/>
          <w:vertAlign w:val="superscript"/>
        </w:rPr>
        <w:t>1</w:t>
      </w:r>
      <w:r w:rsidRPr="002E0F15">
        <w:rPr>
          <w:spacing w:val="0"/>
          <w:u w:val="single"/>
        </w:rPr>
        <w:t>f. 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r w:rsidRPr="002E0F15">
        <w:rPr>
          <w:rFonts w:ascii="Albertus Extra Bold" w:hAnsi="Albertus Extra Bold"/>
          <w:b/>
          <w:vertAlign w:val="superscript"/>
        </w:rPr>
        <w:t>1</w:t>
      </w:r>
    </w:p>
    <w:p w:rsidR="00725C71" w:rsidRPr="003A11E0" w:rsidRDefault="002E0F15" w:rsidP="002E0F15">
      <w:r w:rsidRPr="002E0F15">
        <w:t>(</w:t>
      </w:r>
      <w:proofErr w:type="spellStart"/>
      <w:r w:rsidRPr="002E0F15">
        <w:t>cf</w:t>
      </w:r>
      <w:proofErr w:type="spellEnd"/>
      <w:r w:rsidRPr="002E0F15">
        <w:t>: P.L.2011, c.134, s.55)</w:t>
      </w:r>
    </w:p>
    <w:p w:rsidR="00725C71" w:rsidRDefault="00725C71" w:rsidP="00725C71"/>
    <w:p w:rsidR="002E0F15" w:rsidRPr="002E0F15" w:rsidRDefault="002E0F15" w:rsidP="002E0F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0F15">
        <w:rPr>
          <w:spacing w:val="0"/>
        </w:rPr>
        <w:tab/>
      </w:r>
      <w:r w:rsidRPr="002E0F15">
        <w:t>4.</w:t>
      </w:r>
      <w:r w:rsidRPr="002E0F15">
        <w:tab/>
        <w:t xml:space="preserve">(New section)  a.  Following the attempt to cure any alleged deficiencies in a mail-in ballot pursuant to section 17 of P.L.2009, c.79 (C.19:63-17), the county board of elections shall make a final determination about </w:t>
      </w:r>
      <w:r w:rsidRPr="002E0F15">
        <w:rPr>
          <w:rFonts w:ascii="Albertus Extra Bold" w:hAnsi="Albertus Extra Bold"/>
          <w:b/>
          <w:vertAlign w:val="superscript"/>
        </w:rPr>
        <w:t>1</w:t>
      </w:r>
      <w:r w:rsidRPr="002E0F15">
        <w:rPr>
          <w:rFonts w:ascii="Albertus Extra Bold" w:hAnsi="Albertus Extra Bold"/>
          <w:b/>
        </w:rPr>
        <w:t>[</w:t>
      </w:r>
      <w:r w:rsidRPr="002E0F15">
        <w:t>the qualifications of a mail-in voter and</w:t>
      </w:r>
      <w:r w:rsidRPr="002E0F15">
        <w:rPr>
          <w:rFonts w:ascii="Albertus Extra Bold" w:hAnsi="Albertus Extra Bold"/>
          <w:b/>
        </w:rPr>
        <w:t>]</w:t>
      </w:r>
      <w:r w:rsidRPr="002E0F15">
        <w:rPr>
          <w:rFonts w:ascii="Albertus Extra Bold" w:hAnsi="Albertus Extra Bold"/>
          <w:b/>
          <w:vertAlign w:val="superscript"/>
        </w:rPr>
        <w:t>1</w:t>
      </w:r>
      <w:r w:rsidRPr="002E0F15">
        <w:t xml:space="preserve"> whether or not the mail-in ballot alleged to be deficient shall be counted. The failure or alleged failure of any voter to cure alleged deficiencies in the voter’s mail-in ballot shall not create a presumption that the vote is improper or invalid, nor shall it be considered evidence that the vote is improper or invalid.</w:t>
      </w:r>
    </w:p>
    <w:p w:rsidR="002E0F15" w:rsidRPr="002E0F15" w:rsidRDefault="002E0F15" w:rsidP="002E0F15">
      <w:r w:rsidRPr="002E0F15">
        <w:tab/>
        <w:t>b.</w:t>
      </w:r>
      <w:r w:rsidRPr="002E0F15">
        <w:tab/>
        <w:t>Following final determination under subsection a. of this section, disputes about the qualifications of a voter to vote, or about whether or not or how any mail-in ballot shall be counted in that election, shall be referred to the Superior Court for determination.</w:t>
      </w:r>
    </w:p>
    <w:p w:rsidR="00725C71" w:rsidRPr="003C30D6" w:rsidRDefault="002E0F15" w:rsidP="002E0F15">
      <w:r w:rsidRPr="002E0F15">
        <w:tab/>
      </w:r>
      <w:r w:rsidRPr="002E0F15">
        <w:rPr>
          <w:rFonts w:ascii="Albertus Extra Bold" w:hAnsi="Albertus Extra Bold"/>
          <w:b/>
          <w:vertAlign w:val="superscript"/>
        </w:rPr>
        <w:t>1</w:t>
      </w:r>
      <w:r w:rsidRPr="002E0F15">
        <w:rPr>
          <w:rFonts w:ascii="Albertus Extra Bold" w:hAnsi="Albertus Extra Bold"/>
          <w:b/>
        </w:rPr>
        <w:t>[</w:t>
      </w:r>
      <w:r w:rsidRPr="002E0F15">
        <w:t>c.</w:t>
      </w:r>
      <w:r w:rsidRPr="002E0F15">
        <w:tab/>
        <w:t xml:space="preserve">Upon referral to the Superior Court for determination, the Superior Court shall set a date and time for a hearing during which each of the county parties may designate an attorney to be present and provide limited argument to the Superior Court as to the qualifications of a mail-in voter to vote, or about whether or not or </w:t>
      </w:r>
      <w:r w:rsidRPr="002E0F15">
        <w:lastRenderedPageBreak/>
        <w:t>how any mail-in ballot shall be counted in that election. Prior to any hearing, the proofs presented to the Superior Court from the county board of elections shall be provided to the designated representative for each of the county parties. Any hearing shall be conducted in a summary manner to which there shall be no right to additional discovery or presentation of witnesses.</w:t>
      </w:r>
      <w:r w:rsidRPr="002E0F15">
        <w:rPr>
          <w:rFonts w:ascii="Albertus Extra Bold" w:hAnsi="Albertus Extra Bold"/>
          <w:b/>
        </w:rPr>
        <w:t>]</w:t>
      </w:r>
      <w:r w:rsidRPr="002E0F15">
        <w:rPr>
          <w:rFonts w:ascii="Albertus Extra Bold" w:hAnsi="Albertus Extra Bold"/>
          <w:b/>
          <w:vertAlign w:val="superscript"/>
        </w:rPr>
        <w:t>1</w:t>
      </w:r>
    </w:p>
    <w:p w:rsidR="00725C71" w:rsidRPr="003C30D6" w:rsidRDefault="00725C71" w:rsidP="00725C71"/>
    <w:p w:rsidR="002E0F15" w:rsidRPr="002E0F15" w:rsidRDefault="002E0F15" w:rsidP="002E0F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0F15">
        <w:rPr>
          <w:spacing w:val="0"/>
        </w:rPr>
        <w:tab/>
      </w:r>
      <w:r w:rsidRPr="002E0F15">
        <w:t>5.</w:t>
      </w:r>
      <w:r w:rsidRPr="002E0F15">
        <w:tab/>
        <w:t>(New section) a. The Secretary of State shall prepare educational materials regarding the provisions of section 17 of P.L.2009, c.79 (C.19:63-17)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p>
    <w:p w:rsidR="002E0F15" w:rsidRPr="002E0F15" w:rsidRDefault="002E0F15" w:rsidP="002E0F15">
      <w:r w:rsidRPr="002E0F15">
        <w:tab/>
        <w:t>b.</w:t>
      </w:r>
      <w:r w:rsidRPr="002E0F15">
        <w:tab/>
        <w:t>Prior to each election, the Secretary of State shall direct all county boards of elections and their members, agents, employees, and representatives, who shall be collectively known as the “evaluators,” and who are responsible for authenticating or verifying mail-in ballots pursuant to section 17 of P.L.2009, c.79 (C.19:63-17), or authenticating or verifying provisional ballots pursuant to section 19 of P.L.1999, c.232 (C.19:53C-13), to comply with the provisions of subsection c. of this section.</w:t>
      </w:r>
    </w:p>
    <w:p w:rsidR="002E0F15" w:rsidRPr="002E0F15" w:rsidRDefault="002E0F15" w:rsidP="002E0F15">
      <w:r w:rsidRPr="002E0F15">
        <w:tab/>
        <w:t>c.</w:t>
      </w:r>
      <w:r w:rsidRPr="002E0F15">
        <w:tab/>
        <w:t>The Secretary of State and each county board of elections shall ensure that all evaluators receive, and are directed to comply with, written guidance stating as follows:</w:t>
      </w:r>
    </w:p>
    <w:p w:rsidR="002E0F15" w:rsidRPr="002E0F15" w:rsidRDefault="002E0F15" w:rsidP="002E0F15">
      <w:r w:rsidRPr="002E0F15">
        <w:tab/>
        <w:t>(1)</w:t>
      </w:r>
      <w:r w:rsidRPr="002E0F15">
        <w:tab/>
        <w:t>when verifying signatures, evaluators shall keep in mind that everyone writes differently, and no one signs their name exactly the same way twice;</w:t>
      </w:r>
    </w:p>
    <w:p w:rsidR="002E0F15" w:rsidRPr="002E0F15" w:rsidRDefault="002E0F15" w:rsidP="002E0F15">
      <w:r w:rsidRPr="002E0F15">
        <w:tab/>
        <w:t>(2)</w:t>
      </w:r>
      <w:r w:rsidRPr="002E0F15">
        <w:tab/>
        <w:t>some variation in signatures is to be expected;</w:t>
      </w:r>
    </w:p>
    <w:p w:rsidR="002E0F15" w:rsidRPr="002E0F15" w:rsidRDefault="002E0F15" w:rsidP="002E0F15">
      <w:r w:rsidRPr="002E0F15">
        <w:tab/>
        <w:t>(3)</w:t>
      </w:r>
      <w:r w:rsidRPr="002E0F15">
        <w:tab/>
        <w:t>many factors can lead to signature variance, including, but not limited to, age, disability, underlying health conditions, writing implement or surface, level of concentration, and educational background;</w:t>
      </w:r>
    </w:p>
    <w:p w:rsidR="002E0F15" w:rsidRPr="002E0F15" w:rsidRDefault="002E0F15" w:rsidP="002E0F15">
      <w:r w:rsidRPr="002E0F15">
        <w:tab/>
        <w:t>(4)</w:t>
      </w:r>
      <w:r w:rsidRPr="002E0F15">
        <w:tab/>
        <w:t xml:space="preserve">according to studies, evaluators are more likely to declare genuine signatures to be non-genuine than they are to accept a non-genuine signature as genuine, and the goal is to prevent these errors in signature verification; and </w:t>
      </w:r>
    </w:p>
    <w:p w:rsidR="002E0F15" w:rsidRPr="002E0F15" w:rsidRDefault="002E0F15" w:rsidP="002E0F15">
      <w:r w:rsidRPr="002E0F15">
        <w:tab/>
        <w:t>(5)</w:t>
      </w:r>
      <w:r w:rsidRPr="002E0F15">
        <w:tab/>
        <w:t>evaluators shall presume that the documents were signed by the same person and shall accept a signature as valid unless there is a clear discrepancy that cannot be reasonably explained.</w:t>
      </w:r>
    </w:p>
    <w:p w:rsidR="002E0F15" w:rsidRPr="002E0F15" w:rsidRDefault="002E0F15" w:rsidP="002E0F15">
      <w:r w:rsidRPr="002E0F15">
        <w:tab/>
        <w:t>d.</w:t>
      </w:r>
      <w:r w:rsidRPr="002E0F15">
        <w:tab/>
        <w:t>The Secretary of State shall, not later than 14 days prior to the election, publish the signature matching guidelines required under subsection c. of this section which each evaluator shall be required to follow in determining if mail-in voter signatures match.</w:t>
      </w:r>
    </w:p>
    <w:p w:rsidR="00725C71" w:rsidRPr="003C30D6" w:rsidRDefault="002E0F15" w:rsidP="002E0F15">
      <w:r w:rsidRPr="002E0F15">
        <w:rPr>
          <w:spacing w:val="0"/>
        </w:rPr>
        <w:tab/>
      </w:r>
      <w:r w:rsidRPr="002E0F15">
        <w:rPr>
          <w:rFonts w:ascii="Albertus Extra Bold" w:hAnsi="Albertus Extra Bold"/>
          <w:b/>
          <w:vertAlign w:val="superscript"/>
        </w:rPr>
        <w:t>1</w:t>
      </w:r>
      <w:r w:rsidRPr="002E0F15">
        <w:rPr>
          <w:spacing w:val="0"/>
          <w:u w:val="single"/>
        </w:rPr>
        <w:t xml:space="preserve">e. The Secretary of State shall, at least 30 days prior to the election, conduct a voter education campaign to inform voters about the signature matching and ballot curing provisions established by this act, P.L.   , c.   (pending before the Legislature as this bill), which </w:t>
      </w:r>
      <w:r w:rsidRPr="002E0F15">
        <w:rPr>
          <w:spacing w:val="0"/>
          <w:u w:val="single"/>
        </w:rPr>
        <w:lastRenderedPageBreak/>
        <w:t>campaign shall also exhort voters to update their contact information with their respective county board of elections, including their email address and telephone number, to enable the county board to contact the voter in case the need arises for the voter to cure their ballot.</w:t>
      </w:r>
      <w:r w:rsidRPr="002E0F15">
        <w:rPr>
          <w:rFonts w:ascii="Albertus Extra Bold" w:hAnsi="Albertus Extra Bold"/>
          <w:b/>
          <w:vertAlign w:val="superscript"/>
        </w:rPr>
        <w:t>1</w:t>
      </w:r>
    </w:p>
    <w:p w:rsidR="00725C71" w:rsidRDefault="00725C71" w:rsidP="00725C71"/>
    <w:p w:rsidR="002E0F15" w:rsidRPr="002E0F15" w:rsidRDefault="002E0F15" w:rsidP="002E0F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0F15">
        <w:rPr>
          <w:spacing w:val="0"/>
        </w:rPr>
        <w:tab/>
      </w:r>
      <w:r w:rsidRPr="002E0F15">
        <w:t>6.</w:t>
      </w:r>
      <w:r w:rsidRPr="002E0F15">
        <w:tab/>
        <w:t>Section 23 of P.L.2009, c.79 (C.19:63-23) is amended to read as follows:</w:t>
      </w:r>
    </w:p>
    <w:p w:rsidR="002E0F15" w:rsidRPr="002E0F15" w:rsidRDefault="002E0F15" w:rsidP="002E0F15">
      <w:r w:rsidRPr="002E0F15">
        <w:tab/>
        <w:t>23.</w:t>
      </w:r>
      <w:r w:rsidRPr="002E0F15">
        <w:tab/>
      </w:r>
      <w:r w:rsidRPr="002E0F15">
        <w:rPr>
          <w:rFonts w:ascii="Albertus Extra Bold" w:hAnsi="Albertus Extra Bold"/>
          <w:b/>
        </w:rPr>
        <w:t>[</w:t>
      </w:r>
      <w:r w:rsidRPr="002E0F15">
        <w:t>As soon as practicable after each election</w:t>
      </w:r>
      <w:r w:rsidRPr="002E0F15">
        <w:rPr>
          <w:rFonts w:ascii="Albertus Extra Bold" w:hAnsi="Albertus Extra Bold"/>
          <w:b/>
        </w:rPr>
        <w:t>]</w:t>
      </w:r>
      <w:r w:rsidRPr="002E0F15">
        <w:t xml:space="preserve"> </w:t>
      </w:r>
      <w:r w:rsidRPr="002E0F15">
        <w:rPr>
          <w:u w:val="single"/>
        </w:rPr>
        <w:t>On an ongoing basis as each action is completed</w:t>
      </w:r>
      <w:r w:rsidRPr="002E0F15">
        <w:t xml:space="preserve">, the </w:t>
      </w:r>
      <w:r w:rsidRPr="002E0F15">
        <w:rPr>
          <w:u w:val="single"/>
        </w:rPr>
        <w:t>county clerk</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and the</w:t>
      </w:r>
      <w:r w:rsidRPr="002E0F15">
        <w:t xml:space="preserve"> board of elections</w:t>
      </w:r>
      <w:r w:rsidRPr="002E0F15">
        <w:rPr>
          <w:rFonts w:ascii="Albertus Extra Bold" w:hAnsi="Albertus Extra Bold"/>
          <w:b/>
        </w:rPr>
        <w:t>]</w:t>
      </w:r>
      <w:r w:rsidRPr="002E0F15">
        <w:rPr>
          <w:rFonts w:ascii="Albertus Extra Bold" w:hAnsi="Albertus Extra Bold"/>
          <w:b/>
          <w:vertAlign w:val="superscript"/>
        </w:rPr>
        <w:t>1</w:t>
      </w:r>
      <w:r w:rsidRPr="002E0F15">
        <w:t xml:space="preserve"> shall mark in the Statewide voter registration system </w:t>
      </w:r>
      <w:r w:rsidRPr="002E0F15">
        <w:rPr>
          <w:rFonts w:ascii="Albertus Extra Bold" w:hAnsi="Albertus Extra Bold"/>
          <w:b/>
          <w:vertAlign w:val="superscript"/>
        </w:rPr>
        <w:t>1</w:t>
      </w:r>
      <w:r w:rsidRPr="002E0F15">
        <w:rPr>
          <w:rFonts w:ascii="Albertus Extra Bold" w:hAnsi="Albertus Extra Bold"/>
          <w:b/>
        </w:rPr>
        <w:t>[</w:t>
      </w:r>
      <w:r w:rsidRPr="002E0F15">
        <w:t>and all duplicate voting records</w:t>
      </w:r>
      <w:r w:rsidRPr="002E0F15">
        <w:rPr>
          <w:rFonts w:ascii="Albertus Extra Bold" w:hAnsi="Albertus Extra Bold"/>
          <w:b/>
        </w:rPr>
        <w:t>]</w:t>
      </w:r>
      <w:r w:rsidRPr="002E0F15">
        <w:rPr>
          <w:spacing w:val="0"/>
        </w:rPr>
        <w:t xml:space="preserve"> </w:t>
      </w:r>
      <w:r w:rsidRPr="002E0F15">
        <w:rPr>
          <w:spacing w:val="0"/>
          <w:u w:val="single"/>
        </w:rPr>
        <w:t>, which will be shared with the free-access system,</w:t>
      </w:r>
      <w:r w:rsidRPr="002E0F15">
        <w:rPr>
          <w:rFonts w:ascii="Albertus Extra Bold" w:hAnsi="Albertus Extra Bold"/>
          <w:b/>
          <w:vertAlign w:val="superscript"/>
        </w:rPr>
        <w:t xml:space="preserve">1 </w:t>
      </w:r>
      <w:r w:rsidRPr="002E0F15">
        <w:t xml:space="preserve">to show that mail-in ballots were delivered or forwarded to the respective registered voters.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Pursuant to section 9 of P.L.2009, c.79 (C.19:63-9), whenever the clerk mails or hand-delivers a mail-in ballot, the county clerk shall input the information as such in the free-access system, including the date of mailing or delivery.</w:t>
      </w:r>
      <w:r w:rsidRPr="002E0F15">
        <w:rPr>
          <w:rFonts w:ascii="Albertus Extra Bold" w:hAnsi="Albertus Extra Bold"/>
          <w:b/>
        </w:rPr>
        <w:t>]</w:t>
      </w:r>
      <w:r w:rsidRPr="002E0F15">
        <w:rPr>
          <w:rFonts w:ascii="Albertus Extra Bold" w:hAnsi="Albertus Extra Bold"/>
          <w:b/>
          <w:vertAlign w:val="superscript"/>
        </w:rPr>
        <w:t>1</w:t>
      </w:r>
      <w:r w:rsidRPr="002E0F15">
        <w:t xml:space="preserve">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w:t>
      </w:r>
      <w:r w:rsidRPr="002E0F15">
        <w:rPr>
          <w:u w:val="single"/>
        </w:rPr>
        <w:t>For each mail-in ballot that has been voted, received and rejected pursuant to section 17 of P.L.2009, c.79 (C.19:63-17), the board of elections shall mark as “Rejected” in the Statewide voter registration system,</w:t>
      </w:r>
      <w:r w:rsidRPr="002E0F15">
        <w:t xml:space="preserve"> </w:t>
      </w:r>
      <w:r w:rsidRPr="002E0F15">
        <w:rPr>
          <w:rFonts w:ascii="Albertus Extra Bold" w:hAnsi="Albertus Extra Bold"/>
          <w:b/>
          <w:vertAlign w:val="superscript"/>
        </w:rPr>
        <w:t>1</w:t>
      </w:r>
      <w:r w:rsidRPr="002E0F15">
        <w:rPr>
          <w:rFonts w:ascii="Albertus Extra Bold" w:hAnsi="Albertus Extra Bold"/>
          <w:b/>
        </w:rPr>
        <w:t>[</w:t>
      </w:r>
      <w:r w:rsidRPr="002E0F15">
        <w:rPr>
          <w:u w:val="single"/>
        </w:rPr>
        <w:t>the free-access system, and all duplicate voting records</w:t>
      </w:r>
      <w:r w:rsidRPr="002E0F15">
        <w:rPr>
          <w:rFonts w:ascii="Albertus Extra Bold" w:hAnsi="Albertus Extra Bold"/>
          <w:b/>
        </w:rPr>
        <w:t>]</w:t>
      </w:r>
      <w:r w:rsidRPr="002E0F15">
        <w:rPr>
          <w:spacing w:val="0"/>
        </w:rPr>
        <w:t xml:space="preserve"> </w:t>
      </w:r>
      <w:r w:rsidRPr="002E0F15">
        <w:rPr>
          <w:spacing w:val="0"/>
          <w:u w:val="single"/>
        </w:rPr>
        <w:t>which will be shared with the free-access system</w:t>
      </w:r>
      <w:r w:rsidRPr="002E0F15">
        <w:rPr>
          <w:rFonts w:ascii="Albertus Extra Bold" w:hAnsi="Albertus Extra Bold"/>
          <w:b/>
          <w:vertAlign w:val="superscript"/>
        </w:rPr>
        <w:t>1</w:t>
      </w:r>
      <w:r w:rsidRPr="002E0F15">
        <w:t xml:space="preserve">  </w:t>
      </w:r>
      <w:r w:rsidRPr="002E0F15">
        <w:rPr>
          <w:u w:val="single"/>
        </w:rPr>
        <w:t>. For each of the rejected mail-in ballots where the voter provided a cure and therefore were accepted, the board of elections shall provide an additional input as “Accepted” in the</w:t>
      </w:r>
      <w:r w:rsidRPr="002E0F15">
        <w:t xml:space="preserve">  </w:t>
      </w:r>
      <w:r w:rsidR="00DC370D">
        <w:rPr>
          <w:rFonts w:ascii="Albertus Extra Bold" w:hAnsi="Albertus Extra Bold"/>
          <w:b/>
          <w:vertAlign w:val="superscript"/>
        </w:rPr>
        <w:t>1</w:t>
      </w:r>
      <w:r w:rsidRPr="002E0F15">
        <w:rPr>
          <w:rFonts w:ascii="Albertus Extra Bold" w:hAnsi="Albertus Extra Bold"/>
          <w:b/>
        </w:rPr>
        <w:t>[</w:t>
      </w:r>
      <w:r w:rsidRPr="002E0F15">
        <w:rPr>
          <w:spacing w:val="0"/>
          <w:u w:val="single"/>
        </w:rPr>
        <w:t>s</w:t>
      </w:r>
      <w:r w:rsidRPr="002E0F15">
        <w:rPr>
          <w:u w:val="single"/>
        </w:rPr>
        <w:t>ame systems</w:t>
      </w:r>
      <w:r w:rsidRPr="002E0F15">
        <w:rPr>
          <w:rFonts w:ascii="Albertus Extra Bold" w:hAnsi="Albertus Extra Bold"/>
          <w:b/>
        </w:rPr>
        <w:t>]</w:t>
      </w:r>
      <w:r w:rsidRPr="002E0F15">
        <w:rPr>
          <w:spacing w:val="0"/>
        </w:rPr>
        <w:t xml:space="preserve"> </w:t>
      </w:r>
      <w:r w:rsidRPr="002E0F15">
        <w:rPr>
          <w:spacing w:val="0"/>
          <w:u w:val="single"/>
        </w:rPr>
        <w:t>Statewide voter registration system, which will be shared with the free access system</w:t>
      </w:r>
      <w:r w:rsidR="00DC370D">
        <w:rPr>
          <w:rFonts w:ascii="Albertus Extra Bold" w:hAnsi="Albertus Extra Bold"/>
          <w:b/>
          <w:vertAlign w:val="superscript"/>
        </w:rPr>
        <w:t>1</w:t>
      </w:r>
      <w:r w:rsidRPr="002E0F15">
        <w:t xml:space="preserve"> </w:t>
      </w:r>
      <w:r w:rsidRPr="002E0F15">
        <w:rPr>
          <w:u w:val="single"/>
        </w:rPr>
        <w:t>.</w:t>
      </w:r>
      <w:r w:rsidRPr="002E0F15">
        <w:t xml:space="preserve">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725C71" w:rsidRDefault="002E0F15" w:rsidP="002E0F15">
      <w:r w:rsidRPr="002E0F15">
        <w:t>(</w:t>
      </w:r>
      <w:proofErr w:type="spellStart"/>
      <w:r w:rsidRPr="002E0F15">
        <w:t>cf</w:t>
      </w:r>
      <w:proofErr w:type="spellEnd"/>
      <w:r w:rsidRPr="002E0F15">
        <w:t>: P.L.2011, c.134, s.57)</w:t>
      </w:r>
    </w:p>
    <w:p w:rsidR="00725C71" w:rsidRDefault="00725C71" w:rsidP="00725C71"/>
    <w:p w:rsidR="00725C71" w:rsidRDefault="00725C71" w:rsidP="00725C71">
      <w:r>
        <w:tab/>
      </w:r>
      <w:r w:rsidR="002E0F15">
        <w:rPr>
          <w:rFonts w:ascii="Albertus Extra Bold" w:hAnsi="Albertus Extra Bold"/>
          <w:b/>
          <w:vertAlign w:val="superscript"/>
        </w:rPr>
        <w:t>1</w:t>
      </w:r>
      <w:r w:rsidR="002E0F15" w:rsidRPr="002E0F15">
        <w:rPr>
          <w:rFonts w:ascii="Albertus Extra Bold" w:hAnsi="Albertus Extra Bold"/>
          <w:b/>
        </w:rPr>
        <w:t>[</w:t>
      </w:r>
      <w:r w:rsidRPr="007343FA">
        <w:t>7.</w:t>
      </w:r>
      <w:r w:rsidR="002E0F15">
        <w:rPr>
          <w:rFonts w:ascii="Albertus Extra Bold" w:hAnsi="Albertus Extra Bold"/>
          <w:b/>
          <w:vertAlign w:val="superscript"/>
        </w:rPr>
        <w:t xml:space="preserve"> </w:t>
      </w:r>
      <w:r w:rsidR="002E0F15">
        <w:t xml:space="preserve"> </w:t>
      </w:r>
      <w:r>
        <w:t xml:space="preserve">Section 24 of P.L.2009, c.79 (C.19:63-24) is amended to read as follows:  </w:t>
      </w:r>
    </w:p>
    <w:p w:rsidR="00725C71" w:rsidRDefault="00725C71" w:rsidP="00725C71">
      <w:r>
        <w:tab/>
        <w:t>24.</w:t>
      </w:r>
      <w:r>
        <w:tab/>
        <w:t xml:space="preserve">The county board of elections shall keep, for two years, all of the requests and applications for mail-in ballots, all voted mail-in ballots, and all of the certificates that have been detached or separated by them from the inner envelopes. </w:t>
      </w:r>
      <w:r w:rsidRPr="00F22326">
        <w:rPr>
          <w:u w:val="single"/>
        </w:rPr>
        <w:t xml:space="preserve">The county board of </w:t>
      </w:r>
      <w:r w:rsidRPr="00F22326">
        <w:rPr>
          <w:u w:val="single"/>
        </w:rPr>
        <w:lastRenderedPageBreak/>
        <w:t xml:space="preserve">elections shall </w:t>
      </w:r>
      <w:r>
        <w:rPr>
          <w:u w:val="single"/>
        </w:rPr>
        <w:t>also keep, for two years, all of the r</w:t>
      </w:r>
      <w:r w:rsidRPr="00F22326">
        <w:rPr>
          <w:u w:val="single"/>
        </w:rPr>
        <w:t>eject</w:t>
      </w:r>
      <w:r>
        <w:rPr>
          <w:u w:val="single"/>
        </w:rPr>
        <w:t xml:space="preserve">ed mail-in ballots, </w:t>
      </w:r>
      <w:r w:rsidRPr="00F22326">
        <w:rPr>
          <w:u w:val="single"/>
        </w:rPr>
        <w:t>accompanying outer an</w:t>
      </w:r>
      <w:r>
        <w:rPr>
          <w:u w:val="single"/>
        </w:rPr>
        <w:t>d inner envelopes, and the self-certification c</w:t>
      </w:r>
      <w:r w:rsidRPr="00F22326">
        <w:rPr>
          <w:u w:val="single"/>
        </w:rPr>
        <w:t>ertificates that have been detached or separated by them from the inner envelopes.  These contents shall be kept in bundles unique and belonging to individual vot</w:t>
      </w:r>
      <w:r>
        <w:rPr>
          <w:u w:val="single"/>
        </w:rPr>
        <w:t xml:space="preserve">ers, and shall </w:t>
      </w:r>
      <w:r w:rsidRPr="00F22326">
        <w:rPr>
          <w:u w:val="single"/>
        </w:rPr>
        <w:t>be made available for inspection by the voter for challenges.</w:t>
      </w:r>
      <w:r>
        <w:t xml:space="preserve"> All inner envelopes together with their certificates, and the contents of those envelopes not opened by order of the county board or Superior Court, shall also be retained for the same period by the board.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  </w:t>
      </w:r>
    </w:p>
    <w:p w:rsidR="00725C71" w:rsidRDefault="00725C71" w:rsidP="00725C71">
      <w:r>
        <w:t>(</w:t>
      </w:r>
      <w:proofErr w:type="spellStart"/>
      <w:r>
        <w:t>cf</w:t>
      </w:r>
      <w:proofErr w:type="spellEnd"/>
      <w:r>
        <w:t>: P.L.2009, c.79, s.24)</w:t>
      </w:r>
      <w:r w:rsidR="002E0F15" w:rsidRPr="002E0F15">
        <w:rPr>
          <w:rFonts w:ascii="Albertus Extra Bold" w:hAnsi="Albertus Extra Bold"/>
          <w:b/>
        </w:rPr>
        <w:t>]</w:t>
      </w:r>
      <w:r w:rsidR="002E0F15">
        <w:rPr>
          <w:rFonts w:ascii="Albertus Extra Bold" w:hAnsi="Albertus Extra Bold"/>
          <w:b/>
          <w:vertAlign w:val="superscript"/>
        </w:rPr>
        <w:t>1</w:t>
      </w:r>
    </w:p>
    <w:p w:rsidR="00725C71" w:rsidRDefault="00725C71" w:rsidP="00725C71"/>
    <w:p w:rsidR="002E0F15" w:rsidRDefault="002E0F15" w:rsidP="002E0F15">
      <w:r>
        <w:tab/>
      </w:r>
      <w:r>
        <w:rPr>
          <w:rFonts w:ascii="Albertus Extra Bold" w:hAnsi="Albertus Extra Bold"/>
          <w:b/>
          <w:vertAlign w:val="superscript"/>
        </w:rPr>
        <w:t>1</w:t>
      </w:r>
      <w:r>
        <w:t xml:space="preserve">7. Section 7 of P.L.1999, c.232 (C.19:53C-1) is amended to read as follows:  </w:t>
      </w:r>
    </w:p>
    <w:p w:rsidR="002E0F15" w:rsidRDefault="002E0F15" w:rsidP="002E0F15">
      <w:r>
        <w:tab/>
        <w:t>7. a.  (1) The county clerk or the municipal clerk, in the case of a municipal election, shall arrange for the preparation of a provisional ballot packet for each election district.  It shall include the appropriate number of provisional ballots, the appropriate number of envelopes with an affirmation statement, the appropriate number of written notices to be distributed to voters who vote by provisional ballot and one provisional ballot inventory form affixed to the provisional ballot bag.  The clerk shall arrange for the preparation of and placement in each provisional ballot bag of a provisional ballot packet and an envelope containing a numbered seal.  The envelope shall contain, on its face, the instructions for the use of the seal, the number and the election district location of the provisional ballot bag, and the identification numbers of the seal placed in the envelope.  Each provisional ballot bag shall be sealed with a numbered security seal before being forwarded to the appropriate election district.</w:t>
      </w:r>
    </w:p>
    <w:p w:rsidR="002E0F15" w:rsidRDefault="002E0F15" w:rsidP="002E0F15">
      <w:r>
        <w:tab/>
        <w:t>(2)</w:t>
      </w:r>
      <w:r>
        <w:tab/>
        <w:t>Each provisional ballot bag and the inventory of the contents of each such bag shall be delivered to the designated polling place no later than the opening of the polls on the day of an election.</w:t>
      </w:r>
    </w:p>
    <w:p w:rsidR="002E0F15" w:rsidRDefault="002E0F15" w:rsidP="002E0F15">
      <w:r>
        <w:tab/>
        <w:t>b.</w:t>
      </w:r>
      <w:r>
        <w:tab/>
        <w:t xml:space="preserve">The county clerk or the municipal clerk, in the case of a municipal election, shall arrange for the preparation of the envelope, affirmation statement, and written notice that is to accompany each provisional ballot. The envelope shall be of sufficient size to accommodate the provisional ballot, and the affirmation statement shall be affixed thereto in a manner that enables it to be detached once completed and verified by the county commissioner of registration. The statement shall require the voter to provide the voter's name, and to indicate whether the voter is registered to vote in a county but has moved within that county since registering to vote; or is registered to vote in the election </w:t>
      </w:r>
      <w:r>
        <w:lastRenderedPageBreak/>
        <w:t xml:space="preserve">district in which that polling place is located but the voter's registration information is missing or otherwise deficient; or indicate the voter has applied for  a mail-in ballot and not received either the ballot or an explanation for not receiving such a ballot pursuant to notification by the county  clerk or from the free-access system, or has applied for and received a mail-in ballot and has not transmitted it to the county board of elections or given it to  a bearer for delivery to the county board before the time for the opening of the polls on the day of an election but wants, nevertheless, to vote in the election.  The statement shall further require the voter to provide the voter's most recent prior voter registration address and address on the day of the election and date of birth.  The statement shall include the statement: "I swear or affirm, that the foregoing statements made by me are true and correct and that I understand that any fraudulent voting may subject me to a fine of up to $15,000, imprisonment up to five years or both, pursuant to R.S.19:34-11."  It shall be followed immediately by spaces for the voter's signature and printed name, and in the case of a name change, the voter's printed old and new name and a signature for each name, the date the statement was completed, political party affiliation, if used in a primary election, and the name of the person providing assistance to the voter, if applicable.  </w:t>
      </w:r>
      <w:r>
        <w:rPr>
          <w:u w:val="single"/>
        </w:rPr>
        <w:t>Each statement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r>
        <w:t xml:space="preserve"> Each statement shall also note the number of the election district, or ward, and name of the municipality at which the statement will be used.  The Secretary of State shall prepare for inclusion in the affirmation statement language for the voter to submit the information required in the registration form described in section 16 of P.L.1974, c.30 (C.19:31-6.4) in order to enable the county commissioner of registration to process the statement as a voter registration application, which shall be valid for future elections if the individual who submitted the provisional ballot is determined not to be a registered voter.  The  Secretary of State shall also prepare and shall provide language for any written instructions necessary to assure proper completion of the statement.</w:t>
      </w:r>
    </w:p>
    <w:p w:rsidR="002E0F15" w:rsidRDefault="002E0F15" w:rsidP="002E0F15">
      <w:r>
        <w:tab/>
        <w:t xml:space="preserve">The written notice shall contain information to be distributed to each voter who votes by provisional ballot.  The notice shall state that, if the voter is a mail-in registrant voting for the first time in his or her current county of residence following registration and was given a provisional ballot because he or she did not provide required personal identification information, the voter shall be given until the close of business on the second day after the election to provide identification to the applicable county commissioner of registration, and the notice shall contain a telephone number at </w:t>
      </w:r>
      <w:r>
        <w:lastRenderedPageBreak/>
        <w:t>which the commissioner may be contacted.  The notice shall further state that failure to provide the required personal identification information within that time period shall result in the rejection of the ballot.  The notice shall state that pursuant to section 4 of P.L.2004, c.88 (C.19:61-4), any individual who casts a provisional ballot will be able to ascertain under a system established by the State whether the ballot was accepted for counting, and if the vote was not counted, the reason for the rejection of the ballot.  The notice shall include instructions on how to access such information.</w:t>
      </w:r>
    </w:p>
    <w:p w:rsidR="002E0F15" w:rsidRDefault="002E0F15" w:rsidP="002E0F15">
      <w:r>
        <w:tab/>
        <w:t>c.</w:t>
      </w:r>
      <w:r>
        <w:tab/>
        <w:t>For the primary for the general election, the provisional ballots shall be printed in ink on paper of a color that matches the color of the voting authority, which shall indicate the party primary of the voter. The provisional ballots shall be uniform in size, quality and type and of a thickness that the printing thereon cannot be distinguished from the back of the paper, and without any mark, device or figure on the front or back other than as provided in P.L.1999, c.232 (C.19:53C-1 et seq.).  Each such ballot shall include near the top thereof and in large type the designation PROVISIONAL BALLOT.  In all other respects, the provisional ballots shall conform generally to the other ballots to be used in the election district for the primary election.</w:t>
      </w:r>
    </w:p>
    <w:p w:rsidR="002E0F15" w:rsidRDefault="002E0F15" w:rsidP="002E0F15">
      <w:r>
        <w:tab/>
        <w:t>The clerk of the county or municipality shall arrange for the preparation of each provisional ballot package with an appropriate number of provisional ballots for each political party,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2E0F15" w:rsidRDefault="002E0F15" w:rsidP="002E0F15">
      <w:r>
        <w:tab/>
        <w:t>d.</w:t>
      </w:r>
      <w:r>
        <w:tab/>
        <w:t>For the general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general election.</w:t>
      </w:r>
    </w:p>
    <w:p w:rsidR="002E0F15" w:rsidRDefault="002E0F15" w:rsidP="002E0F15">
      <w:r>
        <w:tab/>
        <w:t>The clerk of the county or municipality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2E0F15" w:rsidRDefault="002E0F15" w:rsidP="002E0F15">
      <w:r>
        <w:tab/>
        <w:t>e.</w:t>
      </w:r>
      <w:r>
        <w:tab/>
        <w:t xml:space="preserve">For a school election the provisional ballots shall be printed in ink.  The provisional ballots shall be uniform in size, quality and type and of a thickness that the printing thereon cannot be distinguished from the back of the paper, and without any mark, </w:t>
      </w:r>
      <w:r>
        <w:lastRenderedPageBreak/>
        <w:t>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school election.</w:t>
      </w:r>
    </w:p>
    <w:p w:rsidR="002E0F15" w:rsidRDefault="002E0F15" w:rsidP="002E0F15">
      <w:r>
        <w:tab/>
        <w:t>The clerk of the county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2E0F15" w:rsidRDefault="002E0F15" w:rsidP="002E0F15">
      <w:r>
        <w:tab/>
        <w:t>f.</w:t>
      </w:r>
      <w:r>
        <w:tab/>
        <w:t>Following  the effective date of P.L.2004, c.88 (C.19:61-1 et al.), a provisional ballot that requires the voter to punch out a hole in the ballot as a means of recording the voter's vote shall not be used in any election in this State.</w:t>
      </w:r>
    </w:p>
    <w:p w:rsidR="002E0F15" w:rsidRDefault="002E0F15" w:rsidP="002E0F15">
      <w:r>
        <w:tab/>
        <w:t>g.</w:t>
      </w:r>
      <w:r>
        <w:tab/>
        <w:t>(Deleted by amendment, P.L.2011, c.134).</w:t>
      </w:r>
      <w:r>
        <w:rPr>
          <w:rFonts w:ascii="Albertus Extra Bold" w:hAnsi="Albertus Extra Bold"/>
          <w:b/>
          <w:vertAlign w:val="superscript"/>
        </w:rPr>
        <w:t>1</w:t>
      </w:r>
    </w:p>
    <w:p w:rsidR="002E0F15" w:rsidRDefault="002E0F15" w:rsidP="002E0F15">
      <w:r>
        <w:t>(</w:t>
      </w:r>
      <w:proofErr w:type="spellStart"/>
      <w:r>
        <w:t>cf</w:t>
      </w:r>
      <w:proofErr w:type="spellEnd"/>
      <w:r>
        <w:t>: P.L.2011, c.134, s.47)</w:t>
      </w:r>
    </w:p>
    <w:p w:rsidR="002E0F15" w:rsidRDefault="002E0F15" w:rsidP="002E0F15"/>
    <w:p w:rsidR="002E0F15" w:rsidRDefault="002E0F15" w:rsidP="002E0F15">
      <w:r>
        <w:tab/>
      </w:r>
      <w:r>
        <w:rPr>
          <w:rFonts w:ascii="Albertus Extra Bold" w:hAnsi="Albertus Extra Bold"/>
          <w:b/>
          <w:vertAlign w:val="superscript"/>
        </w:rPr>
        <w:t>1</w:t>
      </w:r>
      <w:r>
        <w:t>8. Section 3 of P.L.2009, c.79 (C.19:63-3) is amended to read as follows:</w:t>
      </w:r>
    </w:p>
    <w:p w:rsidR="002E0F15" w:rsidRDefault="002E0F15" w:rsidP="002E0F15">
      <w:r>
        <w:tab/>
        <w:t>3. a.  A qualified voter shall be entitled to vote using a mail-in ballot:</w:t>
      </w:r>
    </w:p>
    <w:p w:rsidR="002E0F15" w:rsidRDefault="002E0F15" w:rsidP="002E0F15">
      <w:r>
        <w:tab/>
        <w:t>(1)</w:t>
      </w:r>
      <w:r>
        <w:tab/>
        <w:t>in all future elections, including general elections, held in this State, in which the voter is eligible to vote; or</w:t>
      </w:r>
    </w:p>
    <w:p w:rsidR="002E0F15" w:rsidRDefault="002E0F15" w:rsidP="002E0F15">
      <w:r>
        <w:tab/>
        <w:t>(2)</w:t>
      </w:r>
      <w:r>
        <w:tab/>
        <w:t>in any single election held in this State.</w:t>
      </w:r>
    </w:p>
    <w:p w:rsidR="002E0F15" w:rsidRDefault="002E0F15" w:rsidP="002E0F15">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2E0F15" w:rsidRDefault="002E0F15" w:rsidP="002E0F15">
      <w:r>
        <w:tab/>
        <w:t xml:space="preserve">The mail-in ballot application form prepared by the Secretary of State shall present the two options in the order provided above. </w:t>
      </w:r>
      <w:r>
        <w:rPr>
          <w:u w:val="single"/>
        </w:rPr>
        <w:t>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2E0F15" w:rsidRDefault="002E0F15" w:rsidP="002E0F15">
      <w:r>
        <w:tab/>
        <w:t>The additional direct expenditures required for the implementation of the provisions of this subsection as amended by section 1 of P.L.2018, c.72 shall be offset pursuant to section 1 of P.L.2019, c.459 (C.19:63-29).</w:t>
      </w:r>
    </w:p>
    <w:p w:rsidR="002E0F15" w:rsidRDefault="002E0F15" w:rsidP="002E0F15">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w:t>
      </w:r>
      <w:r>
        <w:lastRenderedPageBreak/>
        <w:t xml:space="preserve">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2E0F15" w:rsidRDefault="002E0F15" w:rsidP="002E0F15">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2E0F15" w:rsidRDefault="002E0F15" w:rsidP="002E0F15">
      <w:r>
        <w:tab/>
        <w:t>d.</w:t>
      </w:r>
      <w:r>
        <w:tab/>
        <w:t>Any voter who fails to apply for a mail-in ballot before the seven-day period prescribed in subsection b. of this section may apply in person to the county clerk for a mail-in ballot up to 3 p.m. of the day before the election.</w:t>
      </w:r>
    </w:p>
    <w:p w:rsidR="002E0F15" w:rsidRDefault="002E0F15" w:rsidP="002E0F15">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2E0F15" w:rsidRDefault="002E0F15" w:rsidP="002E0F15">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2E0F15" w:rsidRDefault="002E0F15" w:rsidP="002E0F15">
      <w:r>
        <w:tab/>
        <w:t>g.</w:t>
      </w:r>
      <w:r>
        <w:tab/>
        <w:t>Any mail-in ballot that is sent to a qualified voter and that is returned to the county clerk for any reason shall be forwarded to the commissioner of registration, who shall so note the return in the voter record of that voter.</w:t>
      </w:r>
      <w:r>
        <w:rPr>
          <w:rFonts w:ascii="Albertus Extra Bold" w:hAnsi="Albertus Extra Bold"/>
          <w:b/>
          <w:vertAlign w:val="superscript"/>
        </w:rPr>
        <w:t>1</w:t>
      </w:r>
    </w:p>
    <w:p w:rsidR="002E0F15" w:rsidRDefault="002E0F15" w:rsidP="002E0F15">
      <w:r>
        <w:t>(</w:t>
      </w:r>
      <w:proofErr w:type="spellStart"/>
      <w:r>
        <w:t>cf</w:t>
      </w:r>
      <w:proofErr w:type="spellEnd"/>
      <w:r>
        <w:t>: P.L.2019, c.459, s.3)</w:t>
      </w:r>
    </w:p>
    <w:p w:rsidR="002E0F15" w:rsidRDefault="002E0F15" w:rsidP="002E0F15"/>
    <w:p w:rsidR="002E0F15" w:rsidRDefault="002E0F15" w:rsidP="002E0F15">
      <w:r>
        <w:tab/>
      </w:r>
      <w:r>
        <w:rPr>
          <w:rFonts w:ascii="Albertus Extra Bold" w:hAnsi="Albertus Extra Bold"/>
          <w:b/>
          <w:vertAlign w:val="superscript"/>
        </w:rPr>
        <w:t>1</w:t>
      </w:r>
      <w:r>
        <w:t xml:space="preserve">9. Section 13 of P.L.2009, c.79 (C.19:63-13) is amended to read as follows: </w:t>
      </w:r>
    </w:p>
    <w:p w:rsidR="002E0F15" w:rsidRDefault="002E0F15" w:rsidP="002E0F15">
      <w:r>
        <w:tab/>
        <w:t xml:space="preserve">13. a. On the margin of the flap on the inner envelopes to be sent to mail-in voters there shall be printed a certificate in the following form: </w:t>
      </w:r>
    </w:p>
    <w:p w:rsidR="002E0F15" w:rsidRDefault="002E0F15" w:rsidP="002E0F15">
      <w:r>
        <w:tab/>
        <w:t xml:space="preserve">     CERTIFICATE OF MAIL-IN VOTER</w:t>
      </w:r>
    </w:p>
    <w:p w:rsidR="002E0F15" w:rsidRDefault="002E0F15" w:rsidP="002E0F15">
      <w:r>
        <w:tab/>
        <w:t>I, ........................., whose home address is ..............</w:t>
      </w:r>
    </w:p>
    <w:p w:rsidR="002E0F15" w:rsidRDefault="002E0F15" w:rsidP="002E0F15">
      <w:r>
        <w:tab/>
        <w:t>(print your name clearly)            (street</w:t>
      </w:r>
    </w:p>
    <w:p w:rsidR="002E0F15" w:rsidRDefault="002E0F15" w:rsidP="002E0F15">
      <w:r>
        <w:t>..............................................., DO HEREBY CERTIFY,</w:t>
      </w:r>
    </w:p>
    <w:p w:rsidR="002E0F15" w:rsidRDefault="002E0F15" w:rsidP="002E0F15">
      <w:r>
        <w:t xml:space="preserve">address or R.D. number) (municipality) subject to the penalties for fraudulent voting, that I am the person who applied for the enclosed ballot. I MARKED AND SEALED THIS BALLOT AND CERTIFICATE IN SECRET. However, a family member may assist me in doing so. </w:t>
      </w:r>
    </w:p>
    <w:p w:rsidR="002E0F15" w:rsidRDefault="002E0F15" w:rsidP="002E0F15">
      <w:r>
        <w:lastRenderedPageBreak/>
        <w:tab/>
        <w:t xml:space="preserve">            ...............................</w:t>
      </w:r>
    </w:p>
    <w:p w:rsidR="002E0F15" w:rsidRDefault="002E0F15" w:rsidP="002E0F15">
      <w:r>
        <w:tab/>
        <w:t xml:space="preserve">             (signature of voter)</w:t>
      </w:r>
    </w:p>
    <w:p w:rsidR="002E0F15" w:rsidRDefault="002E0F15" w:rsidP="002E0F15">
      <w:r>
        <w:tab/>
        <w:t>Any person providing assistance shall complete the following:</w:t>
      </w:r>
    </w:p>
    <w:p w:rsidR="002E0F15" w:rsidRDefault="002E0F15" w:rsidP="002E0F15">
      <w:r>
        <w:tab/>
        <w:t xml:space="preserve">I do hereby certify that I am the person who provided assistance to this voter and declare that I will maintain the secrecy of this ballot. </w:t>
      </w:r>
    </w:p>
    <w:p w:rsidR="002E0F15" w:rsidRDefault="002E0F15" w:rsidP="002E0F15">
      <w:r>
        <w:tab/>
        <w:t xml:space="preserve">            ...............................</w:t>
      </w:r>
    </w:p>
    <w:p w:rsidR="002E0F15" w:rsidRDefault="002E0F15" w:rsidP="002E0F15">
      <w:r>
        <w:tab/>
        <w:t xml:space="preserve">             (signature of person providing</w:t>
      </w:r>
    </w:p>
    <w:p w:rsidR="002E0F15" w:rsidRDefault="002E0F15" w:rsidP="002E0F15">
      <w:r>
        <w:tab/>
        <w:t xml:space="preserve">             assistance)</w:t>
      </w:r>
    </w:p>
    <w:p w:rsidR="002E0F15" w:rsidRDefault="002E0F15" w:rsidP="002E0F15">
      <w:r>
        <w:tab/>
        <w:t xml:space="preserve">            ...............................</w:t>
      </w:r>
    </w:p>
    <w:p w:rsidR="002E0F15" w:rsidRDefault="002E0F15" w:rsidP="002E0F15">
      <w:r>
        <w:tab/>
        <w:t xml:space="preserve">             (printed name of person providing</w:t>
      </w:r>
    </w:p>
    <w:p w:rsidR="002E0F15" w:rsidRDefault="002E0F15" w:rsidP="002E0F15">
      <w:r>
        <w:tab/>
        <w:t xml:space="preserve">             assistance)</w:t>
      </w:r>
    </w:p>
    <w:p w:rsidR="002E0F15" w:rsidRDefault="002E0F15" w:rsidP="002E0F15">
      <w:r>
        <w:tab/>
        <w:t xml:space="preserve">            ...............................</w:t>
      </w:r>
    </w:p>
    <w:p w:rsidR="002E0F15" w:rsidRDefault="002E0F15" w:rsidP="002E0F15">
      <w:r>
        <w:tab/>
        <w:t xml:space="preserve">             ...............................</w:t>
      </w:r>
    </w:p>
    <w:p w:rsidR="002E0F15" w:rsidRDefault="002E0F15" w:rsidP="002E0F15">
      <w:r>
        <w:tab/>
        <w:t xml:space="preserve">             (address of person providing</w:t>
      </w:r>
    </w:p>
    <w:p w:rsidR="002E0F15" w:rsidRDefault="002E0F15" w:rsidP="002E0F15">
      <w:r>
        <w:tab/>
        <w:t xml:space="preserve">             assistance)</w:t>
      </w:r>
    </w:p>
    <w:p w:rsidR="002E0F15" w:rsidRDefault="002E0F15" w:rsidP="002E0F15">
      <w:r>
        <w:tab/>
        <w:t>b.</w:t>
      </w:r>
      <w:r>
        <w:tab/>
        <w:t xml:space="preserve">On the margin of the flap on the inner envelope forwarded with any mail-in ballot intended to be voted in any primary election for the general election, as the case may be, there shall be printed a certificate in the following form: </w:t>
      </w:r>
    </w:p>
    <w:p w:rsidR="002E0F15" w:rsidRDefault="002E0F15" w:rsidP="002E0F15">
      <w:r>
        <w:tab/>
        <w:t xml:space="preserve">     CERTIFICATE OF MAIL-IN VOTER</w:t>
      </w:r>
    </w:p>
    <w:p w:rsidR="002E0F15" w:rsidRDefault="002E0F15" w:rsidP="002E0F15">
      <w:r>
        <w:tab/>
        <w:t>I, ........................., whose home address is..............</w:t>
      </w:r>
    </w:p>
    <w:p w:rsidR="002E0F15" w:rsidRDefault="002E0F15" w:rsidP="002E0F15">
      <w:r>
        <w:tab/>
        <w:t xml:space="preserve"> (print your name clearly)             (street address or R.D. number) (municipality)</w:t>
      </w:r>
    </w:p>
    <w:p w:rsidR="002E0F15" w:rsidRDefault="002E0F15" w:rsidP="002E0F15">
      <w:r>
        <w:t>..............................................., DO HEREBY CERTIFY,</w:t>
      </w:r>
    </w:p>
    <w:p w:rsidR="002E0F15" w:rsidRDefault="002E0F15" w:rsidP="002E0F15">
      <w:r>
        <w:t xml:space="preserve">subject to the penalties for fraudulent voting, that I am the person who applied for the enclosed ballot for the primary election of the ........ political party. I MARKED AND SEALED THIS BALLOT AND CERTIFICATE IN SECRET. However, a family member may assist me in doing so. </w:t>
      </w:r>
    </w:p>
    <w:p w:rsidR="002E0F15" w:rsidRDefault="002E0F15" w:rsidP="002E0F15">
      <w:r>
        <w:tab/>
        <w:t xml:space="preserve">               ..............................</w:t>
      </w:r>
    </w:p>
    <w:p w:rsidR="002E0F15" w:rsidRDefault="002E0F15" w:rsidP="002E0F15">
      <w:r>
        <w:tab/>
      </w:r>
      <w:r>
        <w:tab/>
        <w:t xml:space="preserve">                 (signature of voter)</w:t>
      </w:r>
    </w:p>
    <w:p w:rsidR="002E0F15" w:rsidRDefault="002E0F15" w:rsidP="002E0F15">
      <w:r>
        <w:tab/>
        <w:t>Any person providing assistance shall complete the following:</w:t>
      </w:r>
    </w:p>
    <w:p w:rsidR="002E0F15" w:rsidRDefault="002E0F15" w:rsidP="002E0F15">
      <w:r>
        <w:tab/>
        <w:t xml:space="preserve">I do hereby certify that I am the person who provided assistance to this voter and declare that I will maintain the secrecy of this ballot. </w:t>
      </w:r>
    </w:p>
    <w:p w:rsidR="002E0F15" w:rsidRDefault="002E0F15" w:rsidP="002E0F15">
      <w:r>
        <w:tab/>
        <w:t xml:space="preserve">               ..............................</w:t>
      </w:r>
    </w:p>
    <w:p w:rsidR="002E0F15" w:rsidRDefault="002E0F15" w:rsidP="002E0F15">
      <w:r>
        <w:tab/>
      </w:r>
      <w:r>
        <w:tab/>
        <w:t xml:space="preserve">                 (signature of person providing</w:t>
      </w:r>
    </w:p>
    <w:p w:rsidR="002E0F15" w:rsidRDefault="002E0F15" w:rsidP="002E0F15">
      <w:r>
        <w:tab/>
      </w:r>
      <w:r>
        <w:tab/>
        <w:t xml:space="preserve">                 assistance)</w:t>
      </w:r>
    </w:p>
    <w:p w:rsidR="002E0F15" w:rsidRDefault="002E0F15" w:rsidP="002E0F15">
      <w:r>
        <w:tab/>
        <w:t xml:space="preserve">               ..............................</w:t>
      </w:r>
    </w:p>
    <w:p w:rsidR="002E0F15" w:rsidRDefault="002E0F15" w:rsidP="002E0F15">
      <w:r>
        <w:tab/>
      </w:r>
      <w:r>
        <w:tab/>
        <w:t xml:space="preserve">                 (printed name of person</w:t>
      </w:r>
    </w:p>
    <w:p w:rsidR="002E0F15" w:rsidRDefault="002E0F15" w:rsidP="002E0F15">
      <w:r>
        <w:tab/>
        <w:t xml:space="preserve">                 providing assistance)</w:t>
      </w:r>
    </w:p>
    <w:p w:rsidR="002E0F15" w:rsidRDefault="002E0F15" w:rsidP="002E0F15">
      <w:r>
        <w:tab/>
        <w:t xml:space="preserve">               ..............................</w:t>
      </w:r>
    </w:p>
    <w:p w:rsidR="002E0F15" w:rsidRDefault="002E0F15" w:rsidP="002E0F15">
      <w:r>
        <w:tab/>
        <w:t xml:space="preserve">                ..............................</w:t>
      </w:r>
    </w:p>
    <w:p w:rsidR="002E0F15" w:rsidRDefault="002E0F15" w:rsidP="002E0F15">
      <w:r>
        <w:tab/>
        <w:t xml:space="preserve">                 (address of person providing</w:t>
      </w:r>
    </w:p>
    <w:p w:rsidR="002E0F15" w:rsidRDefault="002E0F15" w:rsidP="002E0F15">
      <w:r>
        <w:tab/>
        <w:t xml:space="preserve">                 assistance)</w:t>
      </w:r>
    </w:p>
    <w:p w:rsidR="002E0F15" w:rsidRDefault="002E0F15" w:rsidP="002E0F15">
      <w:r>
        <w:tab/>
        <w:t>c.</w:t>
      </w:r>
      <w:r>
        <w:tab/>
        <w:t xml:space="preserve">The clerk of each county shall be permitted to print on or affix to the margin of the flap on the inner envelope of the mail-in ballot transmitted thereby to a mail-in ballot voter an alternative </w:t>
      </w:r>
      <w:r>
        <w:lastRenderedPageBreak/>
        <w:t>certificate, substantially similar to the certificate provided for by subsection a. or b. of this section, that permits the voter to certify the correctness of the voter's name, street, mailing address or R.D. number, and municipality as it appears on the label of the mail-in ballot received by the voter.</w:t>
      </w:r>
    </w:p>
    <w:p w:rsidR="002E0F15" w:rsidRPr="00F63CE2" w:rsidRDefault="002E0F15" w:rsidP="002E0F15">
      <w:r>
        <w:tab/>
      </w:r>
      <w:r>
        <w:rPr>
          <w:u w:val="single"/>
        </w:rPr>
        <w:t xml:space="preserve">d. </w:t>
      </w:r>
      <w:r w:rsidRPr="00477EAD">
        <w:rPr>
          <w:u w:val="single"/>
        </w:rPr>
        <w:t xml:space="preserve">The </w:t>
      </w:r>
      <w:r>
        <w:rPr>
          <w:u w:val="single"/>
        </w:rPr>
        <w:t xml:space="preserve">certificates specified under subsections a., b., and c. of this section </w:t>
      </w:r>
      <w:r w:rsidRPr="00477EAD">
        <w:rPr>
          <w:u w:val="single"/>
        </w:rPr>
        <w:t>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public record.</w:t>
      </w:r>
      <w:r>
        <w:rPr>
          <w:rFonts w:ascii="Albertus Extra Bold" w:hAnsi="Albertus Extra Bold"/>
          <w:b/>
          <w:vertAlign w:val="superscript"/>
        </w:rPr>
        <w:t>1</w:t>
      </w:r>
    </w:p>
    <w:p w:rsidR="002E0F15" w:rsidRDefault="002E0F15" w:rsidP="002E0F15">
      <w:r>
        <w:t>(</w:t>
      </w:r>
      <w:proofErr w:type="spellStart"/>
      <w:r>
        <w:t>cf</w:t>
      </w:r>
      <w:proofErr w:type="spellEnd"/>
      <w:r>
        <w:t>: P.L.2018, c.72, s.6)</w:t>
      </w:r>
    </w:p>
    <w:p w:rsidR="002E0F15" w:rsidRDefault="002E0F15" w:rsidP="002E0F15"/>
    <w:p w:rsidR="002E0F15" w:rsidRDefault="002E0F15" w:rsidP="002E0F15">
      <w:pPr>
        <w:rPr>
          <w:rFonts w:ascii="Albertus Extra Bold" w:hAnsi="Albertus Extra Bold"/>
          <w:b/>
          <w:vertAlign w:val="superscript"/>
        </w:rPr>
      </w:pPr>
      <w:r>
        <w:tab/>
      </w:r>
      <w:r>
        <w:rPr>
          <w:rFonts w:ascii="Albertus Extra Bold" w:hAnsi="Albertus Extra Bold"/>
          <w:b/>
          <w:vertAlign w:val="superscript"/>
        </w:rPr>
        <w:t>1</w:t>
      </w:r>
      <w:r>
        <w:rPr>
          <w:u w:val="single"/>
        </w:rPr>
        <w:t>10</w:t>
      </w:r>
      <w:r w:rsidRPr="00BC1925">
        <w:rPr>
          <w:u w:val="single"/>
        </w:rPr>
        <w:t xml:space="preserve">. </w:t>
      </w:r>
      <w:r>
        <w:rPr>
          <w:u w:val="single"/>
        </w:rPr>
        <w:t xml:space="preserve"> </w:t>
      </w:r>
      <w:r w:rsidRPr="00BC1925">
        <w:rPr>
          <w:u w:val="single"/>
        </w:rPr>
        <w:t>Section 18 of P.L.2009, c.79 (C.19:63-18) is repealed.</w:t>
      </w:r>
      <w:r>
        <w:rPr>
          <w:rFonts w:ascii="Albertus Extra Bold" w:hAnsi="Albertus Extra Bold"/>
          <w:b/>
          <w:vertAlign w:val="superscript"/>
        </w:rPr>
        <w:t>1</w:t>
      </w:r>
    </w:p>
    <w:p w:rsidR="002E0F15" w:rsidRPr="00D71D68" w:rsidRDefault="002E0F15" w:rsidP="002E0F15"/>
    <w:p w:rsidR="00725C71" w:rsidRPr="005323AC" w:rsidRDefault="002E0F15" w:rsidP="002E0F15">
      <w:r>
        <w:tab/>
      </w:r>
      <w:r>
        <w:rPr>
          <w:rFonts w:ascii="Albertus Extra Bold" w:hAnsi="Albertus Extra Bold"/>
          <w:b/>
          <w:vertAlign w:val="superscript"/>
        </w:rPr>
        <w:t>1</w:t>
      </w:r>
      <w:r w:rsidRPr="00B61477">
        <w:rPr>
          <w:rFonts w:ascii="Albertus Extra Bold" w:hAnsi="Albertus Extra Bold"/>
          <w:b/>
        </w:rPr>
        <w:t>[</w:t>
      </w:r>
      <w:r w:rsidRPr="00A25534">
        <w:t>8.</w:t>
      </w:r>
      <w:r>
        <w:t xml:space="preserve"> </w:t>
      </w:r>
      <w:r w:rsidRPr="00A25534">
        <w:t>This</w:t>
      </w:r>
      <w:r w:rsidRPr="00B61477">
        <w:rPr>
          <w:rFonts w:ascii="Albertus Extra Bold" w:hAnsi="Albertus Extra Bold"/>
          <w:b/>
        </w:rPr>
        <w:t>]</w:t>
      </w:r>
      <w:r>
        <w:t xml:space="preserve">  </w:t>
      </w:r>
      <w:r>
        <w:rPr>
          <w:u w:val="single"/>
        </w:rPr>
        <w:t>11. Sections 1 through 6</w:t>
      </w:r>
      <w:r w:rsidRPr="00B61477">
        <w:rPr>
          <w:u w:val="single"/>
        </w:rPr>
        <w:t xml:space="preserve"> and </w:t>
      </w:r>
      <w:r>
        <w:rPr>
          <w:u w:val="single"/>
        </w:rPr>
        <w:t>section 10</w:t>
      </w:r>
      <w:r w:rsidRPr="00B61477">
        <w:rPr>
          <w:u w:val="single"/>
        </w:rPr>
        <w:t xml:space="preserve"> of this</w:t>
      </w:r>
      <w:r>
        <w:rPr>
          <w:rFonts w:ascii="Albertus Extra Bold" w:hAnsi="Albertus Extra Bold"/>
          <w:b/>
          <w:vertAlign w:val="superscript"/>
        </w:rPr>
        <w:t>1</w:t>
      </w:r>
      <w:r w:rsidRPr="00A25534">
        <w:t xml:space="preserve"> act shall take effect immediately and shall apply to all future elections occurring after the effective date of this act</w:t>
      </w:r>
      <w:r>
        <w:t xml:space="preserve"> </w:t>
      </w:r>
      <w:r>
        <w:rPr>
          <w:rFonts w:ascii="Albertus Extra Bold" w:hAnsi="Albertus Extra Bold"/>
          <w:b/>
          <w:vertAlign w:val="superscript"/>
        </w:rPr>
        <w:t>1</w:t>
      </w:r>
      <w:r>
        <w:rPr>
          <w:u w:val="single"/>
        </w:rPr>
        <w:t>and sections 7 through 9</w:t>
      </w:r>
      <w:r w:rsidRPr="00B61477">
        <w:rPr>
          <w:u w:val="single"/>
        </w:rPr>
        <w:t xml:space="preserve"> shall take effect on February 1, 2021</w:t>
      </w:r>
      <w:r>
        <w:rPr>
          <w:rFonts w:ascii="Albertus Extra Bold" w:hAnsi="Albertus Extra Bold"/>
          <w:b/>
          <w:vertAlign w:val="superscript"/>
        </w:rPr>
        <w:t>1</w:t>
      </w:r>
      <w:r w:rsidRPr="00A25534">
        <w:t>.</w:t>
      </w:r>
    </w:p>
    <w:sectPr w:rsidR="00725C71" w:rsidRPr="005323AC" w:rsidSect="002E0F15">
      <w:headerReference w:type="first" r:id="rId13"/>
      <w:footerReference w:type="first" r:id="rId14"/>
      <w:pgSz w:w="12240" w:h="20160" w:code="5"/>
      <w:pgMar w:top="1440" w:right="2520" w:bottom="1530"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992" w:rsidRDefault="00294992">
      <w:r>
        <w:separator/>
      </w:r>
    </w:p>
  </w:endnote>
  <w:endnote w:type="continuationSeparator" w:id="0">
    <w:p w:rsidR="00294992" w:rsidRDefault="0029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5AA" w:rsidRDefault="002755AA" w:rsidP="002755A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9A" w:rsidRPr="00921C91" w:rsidRDefault="00EA51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519A" w:rsidRPr="00921C91" w:rsidRDefault="00EA519A">
    <w:pPr>
      <w:pStyle w:val="Footer"/>
      <w:rPr>
        <w:szCs w:val="18"/>
      </w:rPr>
    </w:pPr>
  </w:p>
  <w:p w:rsidR="00EA519A" w:rsidRPr="00921C91" w:rsidRDefault="00EA51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0F15" w:rsidRDefault="002E0F15">
    <w:pPr>
      <w:pStyle w:val="Footer"/>
    </w:pPr>
    <w:r>
      <w:tab/>
      <w:t>Matter enclosed in superscript numerals has been adopted as follows:</w:t>
    </w:r>
  </w:p>
  <w:p w:rsidR="002E0F15" w:rsidRDefault="002E0F1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992" w:rsidRDefault="00294992">
      <w:r>
        <w:separator/>
      </w:r>
    </w:p>
  </w:footnote>
  <w:footnote w:type="continuationSeparator" w:id="0">
    <w:p w:rsidR="00294992" w:rsidRDefault="00294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A519A" w:rsidRDefault="002E0F15" w:rsidP="00EA519A">
    <w:pPr>
      <w:pStyle w:val="bpuHeadSpon"/>
    </w:pPr>
    <w:r>
      <w:t xml:space="preserve">[1R] </w:t>
    </w:r>
    <w:r w:rsidR="00EA519A">
      <w:t xml:space="preserve">SCS for </w:t>
    </w:r>
    <w:r w:rsidR="00EA519A" w:rsidRPr="00EA519A">
      <w:rPr>
        <w:rStyle w:val="bpuHeadSponChar"/>
      </w:rPr>
      <w:t>S2598</w:t>
    </w:r>
    <w:r w:rsidR="00EA519A">
      <w:t xml:space="preserve"> GOPAL, SARLO</w:t>
    </w:r>
  </w:p>
  <w:p w:rsidR="00EA519A" w:rsidRDefault="00EA519A" w:rsidP="00EA519A">
    <w:pPr>
      <w:pStyle w:val="bpuHeadSpon"/>
    </w:pPr>
    <w:r>
      <w:fldChar w:fldCharType="begin"/>
    </w:r>
    <w:r>
      <w:instrText xml:space="preserve"> PAGE  \* MERGEFORMAT </w:instrText>
    </w:r>
    <w:r>
      <w:fldChar w:fldCharType="separate"/>
    </w:r>
    <w:r w:rsidR="00467DEA">
      <w:rPr>
        <w:noProof/>
      </w:rPr>
      <w:t>17</w:t>
    </w:r>
    <w:r>
      <w:fldChar w:fldCharType="end"/>
    </w:r>
  </w:p>
  <w:p w:rsidR="00EA519A" w:rsidRDefault="00EA519A" w:rsidP="00EA519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9A" w:rsidRDefault="00EA519A" w:rsidP="0074048B">
    <w:pPr>
      <w:pStyle w:val="Header"/>
      <w:jc w:val="center"/>
    </w:pPr>
  </w:p>
  <w:p w:rsidR="00EA519A" w:rsidRDefault="002E0F15" w:rsidP="00EA519A">
    <w:pPr>
      <w:pStyle w:val="bpuHeadSpon"/>
    </w:pPr>
    <w:r>
      <w:t xml:space="preserve">[1R] </w:t>
    </w:r>
    <w:r w:rsidR="00EA519A">
      <w:t xml:space="preserve">SCS for </w:t>
    </w:r>
    <w:r w:rsidR="00EA519A" w:rsidRPr="00EA519A">
      <w:rPr>
        <w:rStyle w:val="bpuHeadSponChar"/>
      </w:rPr>
      <w:t>S2598</w:t>
    </w:r>
    <w:r>
      <w:t xml:space="preserve"> </w:t>
    </w:r>
    <w:r w:rsidR="00EA519A">
      <w:t>GOPAL, SARLO</w:t>
    </w:r>
  </w:p>
  <w:p w:rsidR="00EA519A" w:rsidRDefault="00EA519A" w:rsidP="00EA519A">
    <w:pPr>
      <w:pStyle w:val="bpuHeadSpon"/>
    </w:pPr>
    <w:r>
      <w:fldChar w:fldCharType="begin"/>
    </w:r>
    <w:r>
      <w:instrText xml:space="preserve"> PAGE  \* MERGEFORMAT </w:instrText>
    </w:r>
    <w:r>
      <w:fldChar w:fldCharType="separate"/>
    </w:r>
    <w:r w:rsidR="00467DEA">
      <w:rPr>
        <w:noProof/>
      </w:rPr>
      <w:t>2</w:t>
    </w:r>
    <w:r>
      <w:fldChar w:fldCharType="end"/>
    </w:r>
  </w:p>
  <w:p w:rsidR="00EA519A" w:rsidRDefault="00EA519A" w:rsidP="00EA51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992"/>
    <w:rsid w:val="00006580"/>
    <w:rsid w:val="00023412"/>
    <w:rsid w:val="000314D2"/>
    <w:rsid w:val="0003458B"/>
    <w:rsid w:val="0004229A"/>
    <w:rsid w:val="000616BF"/>
    <w:rsid w:val="00062B9A"/>
    <w:rsid w:val="000673FE"/>
    <w:rsid w:val="00071473"/>
    <w:rsid w:val="000717ED"/>
    <w:rsid w:val="00083AE0"/>
    <w:rsid w:val="00085170"/>
    <w:rsid w:val="000873A4"/>
    <w:rsid w:val="00087BBA"/>
    <w:rsid w:val="000951B4"/>
    <w:rsid w:val="000B0994"/>
    <w:rsid w:val="000B09E1"/>
    <w:rsid w:val="000B2430"/>
    <w:rsid w:val="000B33DA"/>
    <w:rsid w:val="000B3E0D"/>
    <w:rsid w:val="000B4F15"/>
    <w:rsid w:val="000C3200"/>
    <w:rsid w:val="000C37EB"/>
    <w:rsid w:val="000C389F"/>
    <w:rsid w:val="0010180A"/>
    <w:rsid w:val="0010206C"/>
    <w:rsid w:val="001047C5"/>
    <w:rsid w:val="00107341"/>
    <w:rsid w:val="00110B44"/>
    <w:rsid w:val="00111E33"/>
    <w:rsid w:val="0011701E"/>
    <w:rsid w:val="001171CC"/>
    <w:rsid w:val="00120CD6"/>
    <w:rsid w:val="00121603"/>
    <w:rsid w:val="00125907"/>
    <w:rsid w:val="001366E7"/>
    <w:rsid w:val="00151ED2"/>
    <w:rsid w:val="00160116"/>
    <w:rsid w:val="00162BC0"/>
    <w:rsid w:val="00165C68"/>
    <w:rsid w:val="00171102"/>
    <w:rsid w:val="00174B62"/>
    <w:rsid w:val="00175BB7"/>
    <w:rsid w:val="00176120"/>
    <w:rsid w:val="00177879"/>
    <w:rsid w:val="00185271"/>
    <w:rsid w:val="00190AF3"/>
    <w:rsid w:val="00191373"/>
    <w:rsid w:val="001955DC"/>
    <w:rsid w:val="001A113B"/>
    <w:rsid w:val="001A142D"/>
    <w:rsid w:val="001A54D9"/>
    <w:rsid w:val="001B115A"/>
    <w:rsid w:val="001B1571"/>
    <w:rsid w:val="001B2042"/>
    <w:rsid w:val="001B2154"/>
    <w:rsid w:val="001B767E"/>
    <w:rsid w:val="001C02F2"/>
    <w:rsid w:val="001C185C"/>
    <w:rsid w:val="001D1D54"/>
    <w:rsid w:val="001D4F1B"/>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3840"/>
    <w:rsid w:val="0027401D"/>
    <w:rsid w:val="002755AA"/>
    <w:rsid w:val="00276D99"/>
    <w:rsid w:val="0028394E"/>
    <w:rsid w:val="00291F37"/>
    <w:rsid w:val="00294992"/>
    <w:rsid w:val="00297F84"/>
    <w:rsid w:val="002A050C"/>
    <w:rsid w:val="002A2CCF"/>
    <w:rsid w:val="002B0075"/>
    <w:rsid w:val="002B4E4D"/>
    <w:rsid w:val="002C279E"/>
    <w:rsid w:val="002C29E8"/>
    <w:rsid w:val="002C3E1C"/>
    <w:rsid w:val="002E0F15"/>
    <w:rsid w:val="002E25B3"/>
    <w:rsid w:val="002F6C51"/>
    <w:rsid w:val="00301C59"/>
    <w:rsid w:val="00301FB4"/>
    <w:rsid w:val="00303BCB"/>
    <w:rsid w:val="00305095"/>
    <w:rsid w:val="00307C63"/>
    <w:rsid w:val="00310103"/>
    <w:rsid w:val="003112C0"/>
    <w:rsid w:val="003151BB"/>
    <w:rsid w:val="00324123"/>
    <w:rsid w:val="00332C52"/>
    <w:rsid w:val="00341E54"/>
    <w:rsid w:val="00353AAB"/>
    <w:rsid w:val="00354F58"/>
    <w:rsid w:val="003559CD"/>
    <w:rsid w:val="003562E8"/>
    <w:rsid w:val="00373335"/>
    <w:rsid w:val="003763FC"/>
    <w:rsid w:val="00384329"/>
    <w:rsid w:val="00386CB2"/>
    <w:rsid w:val="00396AFE"/>
    <w:rsid w:val="00397DE6"/>
    <w:rsid w:val="003A6E5F"/>
    <w:rsid w:val="003C2A08"/>
    <w:rsid w:val="003C2EC6"/>
    <w:rsid w:val="003C30D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7DEA"/>
    <w:rsid w:val="00473246"/>
    <w:rsid w:val="00481378"/>
    <w:rsid w:val="00485935"/>
    <w:rsid w:val="00487F71"/>
    <w:rsid w:val="00491678"/>
    <w:rsid w:val="00496286"/>
    <w:rsid w:val="004B3FAA"/>
    <w:rsid w:val="004B6C42"/>
    <w:rsid w:val="004B7390"/>
    <w:rsid w:val="004C1DF0"/>
    <w:rsid w:val="004C7050"/>
    <w:rsid w:val="004D05C9"/>
    <w:rsid w:val="004E3E31"/>
    <w:rsid w:val="004E3EB6"/>
    <w:rsid w:val="004F4219"/>
    <w:rsid w:val="005018D0"/>
    <w:rsid w:val="00504CFB"/>
    <w:rsid w:val="0051560D"/>
    <w:rsid w:val="005168CB"/>
    <w:rsid w:val="005205FC"/>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2423"/>
    <w:rsid w:val="00593A9A"/>
    <w:rsid w:val="00597CB9"/>
    <w:rsid w:val="005A066A"/>
    <w:rsid w:val="005A28E6"/>
    <w:rsid w:val="005A7F2F"/>
    <w:rsid w:val="005C15B3"/>
    <w:rsid w:val="005D2386"/>
    <w:rsid w:val="005D3CD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09CD"/>
    <w:rsid w:val="00725C71"/>
    <w:rsid w:val="007265E9"/>
    <w:rsid w:val="00727826"/>
    <w:rsid w:val="00727C78"/>
    <w:rsid w:val="00730C2A"/>
    <w:rsid w:val="007343FA"/>
    <w:rsid w:val="0074048B"/>
    <w:rsid w:val="00743335"/>
    <w:rsid w:val="00750BC6"/>
    <w:rsid w:val="0075417B"/>
    <w:rsid w:val="00755537"/>
    <w:rsid w:val="0075607B"/>
    <w:rsid w:val="0076332F"/>
    <w:rsid w:val="00763CCB"/>
    <w:rsid w:val="00767DB5"/>
    <w:rsid w:val="0077058C"/>
    <w:rsid w:val="00771617"/>
    <w:rsid w:val="00775B07"/>
    <w:rsid w:val="00776139"/>
    <w:rsid w:val="00780987"/>
    <w:rsid w:val="0078353A"/>
    <w:rsid w:val="00783683"/>
    <w:rsid w:val="00785DB1"/>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1DCC"/>
    <w:rsid w:val="009B3130"/>
    <w:rsid w:val="009B6484"/>
    <w:rsid w:val="009C50D3"/>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4F3"/>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68ED"/>
    <w:rsid w:val="00B30A93"/>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4C0B"/>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33FA"/>
    <w:rsid w:val="00C76538"/>
    <w:rsid w:val="00C77EC5"/>
    <w:rsid w:val="00C827B6"/>
    <w:rsid w:val="00C868B1"/>
    <w:rsid w:val="00C86C50"/>
    <w:rsid w:val="00C91EC6"/>
    <w:rsid w:val="00C96B85"/>
    <w:rsid w:val="00CA1F7C"/>
    <w:rsid w:val="00CA2147"/>
    <w:rsid w:val="00CA2CB1"/>
    <w:rsid w:val="00CA4E9D"/>
    <w:rsid w:val="00CB111C"/>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2DE1"/>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370D"/>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519A"/>
    <w:rsid w:val="00EA78CF"/>
    <w:rsid w:val="00EB7763"/>
    <w:rsid w:val="00EC4F39"/>
    <w:rsid w:val="00ED0AF3"/>
    <w:rsid w:val="00ED1C6D"/>
    <w:rsid w:val="00ED51EA"/>
    <w:rsid w:val="00EE10DE"/>
    <w:rsid w:val="00EE1829"/>
    <w:rsid w:val="00EE73AB"/>
    <w:rsid w:val="00EF2418"/>
    <w:rsid w:val="00EF764E"/>
    <w:rsid w:val="00F00E73"/>
    <w:rsid w:val="00F12574"/>
    <w:rsid w:val="00F13B2A"/>
    <w:rsid w:val="00F20D31"/>
    <w:rsid w:val="00F2189E"/>
    <w:rsid w:val="00F22271"/>
    <w:rsid w:val="00F23CB0"/>
    <w:rsid w:val="00F247E1"/>
    <w:rsid w:val="00F25F86"/>
    <w:rsid w:val="00F469B9"/>
    <w:rsid w:val="00F52C8A"/>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CE6F04E"/>
  <w15:docId w15:val="{E4C1037C-C48F-4A8B-8B04-77B37B6D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EA519A"/>
  </w:style>
  <w:style w:type="paragraph" w:styleId="BalloonText">
    <w:name w:val="Balloon Text"/>
    <w:basedOn w:val="Normal"/>
    <w:link w:val="BalloonTextChar"/>
    <w:semiHidden/>
    <w:unhideWhenUsed/>
    <w:rsid w:val="00F125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25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17</Pages>
  <Words>7126</Words>
  <Characters>36446</Characters>
  <Application>Microsoft Office Word</Application>
  <DocSecurity>0</DocSecurity>
  <Lines>776</Lines>
  <Paragraphs>173</Paragraphs>
  <ScaleCrop>false</ScaleCrop>
  <HeadingPairs>
    <vt:vector size="2" baseType="variant">
      <vt:variant>
        <vt:lpstr>Title</vt:lpstr>
      </vt:variant>
      <vt:variant>
        <vt:i4>1</vt:i4>
      </vt:variant>
    </vt:vector>
  </HeadingPairs>
  <TitlesOfParts>
    <vt:vector size="1" baseType="lpstr">
      <vt:lpstr>S2598 S2699 SCS</vt:lpstr>
    </vt:vector>
  </TitlesOfParts>
  <Manager>R229</Manager>
  <Company>Office of Legislative Services</Company>
  <LinksUpToDate>false</LinksUpToDate>
  <CharactersWithSpaces>44054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S2598 S2699 1R SCS</dc:title>
  <dc:creator>Senator  GOPAL, Senator  SARLO</dc:creator>
  <cp:keywords>S2598|17|SG |223|76|305|!||</cp:keywords>
  <dc:description>Adopted August 20, 2020_x000d_
Amended August 25, 2020</dc:description>
  <cp:lastModifiedBy>Todaro, Vivian</cp:lastModifiedBy>
  <cp:revision>2</cp:revision>
  <cp:lastPrinted>2020-08-28T19:29:00Z</cp:lastPrinted>
  <dcterms:created xsi:type="dcterms:W3CDTF">2020-08-28T19:29:00Z</dcterms:created>
  <dcterms:modified xsi:type="dcterms:W3CDTF">2020-08-28T19:29:00Z</dcterms:modified>
  <cp:category>§4 to C.19:63-17.1; §5 to C.19:63-17.2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