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59B9" w:rsidP="00ED5E27">
      <w:pPr>
        <w:pStyle w:val="TopofPage1"/>
      </w:pPr>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759B9" w:rsidRPr="004759B9" w:rsidRDefault="004759B9" w:rsidP="00292D7C">
      <w:pPr>
        <w:pStyle w:val="TopofPage1"/>
        <w:rPr>
          <w:sz w:val="24"/>
        </w:rPr>
      </w:pPr>
    </w:p>
    <w:p w:rsidR="00292D7C" w:rsidRPr="004759B9" w:rsidRDefault="004759B9" w:rsidP="00ED5E27">
      <w:pPr>
        <w:pStyle w:val="TopofPage1"/>
        <w:rPr>
          <w:szCs w:val="24"/>
        </w:rPr>
      </w:pPr>
      <w:r>
        <w:rPr>
          <w:szCs w:val="24"/>
        </w:rPr>
        <w:t>SENATE COMMITTEE SUBSTITUTE FOR</w:t>
      </w:r>
    </w:p>
    <w:p w:rsidR="00AA5E23" w:rsidRDefault="004759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59B9">
        <w:rPr>
          <w:caps/>
          <w:szCs w:val="24"/>
        </w:rPr>
        <w:t>MAY 11, 2021</w:t>
      </w:r>
    </w:p>
    <w:p w:rsidR="004144CF" w:rsidRDefault="004144CF" w:rsidP="0083060A"/>
    <w:p w:rsidR="0060496C" w:rsidRDefault="00892710" w:rsidP="0083060A">
      <w:r>
        <w:tab/>
      </w:r>
      <w:r w:rsidR="0060496C">
        <w:t xml:space="preserve">The Senate Environment and Energy Committee favorably reports </w:t>
      </w:r>
      <w:r w:rsidR="004C6CE8">
        <w:t>a</w:t>
      </w:r>
      <w:r w:rsidR="0060496C">
        <w:t xml:space="preserve"> committee substitu</w:t>
      </w:r>
      <w:r w:rsidR="00500DE3">
        <w:t>te for Senate Bill No. 2605</w:t>
      </w:r>
      <w:bookmarkStart w:id="0" w:name="_GoBack"/>
      <w:bookmarkEnd w:id="0"/>
      <w:r w:rsidR="0060496C">
        <w:t>.</w:t>
      </w:r>
    </w:p>
    <w:p w:rsidR="00655CA3" w:rsidRDefault="0060496C" w:rsidP="0083060A">
      <w:r>
        <w:tab/>
      </w:r>
      <w:r w:rsidR="00892710">
        <w:t>This committee substitute would establish, in the Board of Public Utilities (BPU), the "SREC-II" program, which would</w:t>
      </w:r>
      <w:r w:rsidR="00A66274">
        <w:t>: (1)</w:t>
      </w:r>
      <w:r w:rsidR="00892710">
        <w:t xml:space="preserve"> </w:t>
      </w:r>
      <w:r w:rsidR="005B3A1A">
        <w:t>distribute</w:t>
      </w:r>
      <w:r w:rsidR="00892710">
        <w:t xml:space="preserve"> </w:t>
      </w:r>
      <w:r w:rsidR="00CE2B0F">
        <w:t xml:space="preserve">solar </w:t>
      </w:r>
      <w:r w:rsidR="00892710">
        <w:t xml:space="preserve">renewable energy certificates </w:t>
      </w:r>
      <w:r w:rsidR="00CE2B0F">
        <w:t xml:space="preserve">(SRECs) </w:t>
      </w:r>
      <w:r w:rsidR="00892710">
        <w:t>to solar power facilities</w:t>
      </w:r>
      <w:r w:rsidR="005B3A1A">
        <w:t xml:space="preserve"> that qualify for the program</w:t>
      </w:r>
      <w:r w:rsidR="00A66274">
        <w:t>;</w:t>
      </w:r>
      <w:r w:rsidR="00892710">
        <w:t xml:space="preserve"> and </w:t>
      </w:r>
      <w:r w:rsidR="00A66274">
        <w:t xml:space="preserve">(2) </w:t>
      </w:r>
      <w:r w:rsidR="00045FBE">
        <w:t>include</w:t>
      </w:r>
      <w:r w:rsidR="00892710">
        <w:t xml:space="preserve"> a competitive solicitation process for </w:t>
      </w:r>
      <w:r w:rsidR="00A66274">
        <w:t xml:space="preserve">certain </w:t>
      </w:r>
      <w:r w:rsidR="00892710">
        <w:t xml:space="preserve">large solar power facilities.  </w:t>
      </w:r>
      <w:r w:rsidR="00115DC3">
        <w:t>The SREC-II program would serve as a successor program to the SREC program, which is currently in the process of being discontinued</w:t>
      </w:r>
      <w:r w:rsidR="00CE2B0F">
        <w:t xml:space="preserve"> by the BPU</w:t>
      </w:r>
      <w:r w:rsidR="00115DC3">
        <w:t xml:space="preserve">.  </w:t>
      </w:r>
      <w:r w:rsidR="00892710">
        <w:t>The bill would also direct the BPU to establish siting criteria for</w:t>
      </w:r>
      <w:r w:rsidR="00A66274">
        <w:t xml:space="preserve"> certain</w:t>
      </w:r>
      <w:r w:rsidR="00892710">
        <w:t xml:space="preserve"> solar power facilities.</w:t>
      </w:r>
    </w:p>
    <w:p w:rsidR="00F12B4D" w:rsidRDefault="00892710" w:rsidP="0083060A">
      <w:r>
        <w:tab/>
        <w:t xml:space="preserve">Specifically, the bill would direct the BPU to establish the "SREC-II" program no later than 12 months after the bill's enactment.  </w:t>
      </w:r>
      <w:r w:rsidR="00E50F6C">
        <w:t xml:space="preserve">The goal of the SREC-II program would be to incentivize the development of </w:t>
      </w:r>
      <w:r w:rsidR="00E50F6C" w:rsidRPr="00E50F6C">
        <w:t>at least 3</w:t>
      </w:r>
      <w:r w:rsidR="00E50F6C">
        <w:t>.75</w:t>
      </w:r>
      <w:r w:rsidR="00E50F6C" w:rsidRPr="00E50F6C">
        <w:t xml:space="preserve"> </w:t>
      </w:r>
      <w:r w:rsidR="00E50F6C">
        <w:t>giga</w:t>
      </w:r>
      <w:r w:rsidR="00E50F6C" w:rsidRPr="00E50F6C">
        <w:t>watts of new solar power generation by 2026</w:t>
      </w:r>
      <w:r w:rsidR="00E50F6C">
        <w:t xml:space="preserve">.  </w:t>
      </w:r>
      <w:r>
        <w:t xml:space="preserve">The bill would direct the BPU to establish a system for </w:t>
      </w:r>
      <w:r w:rsidR="004541A1">
        <w:t>distributing</w:t>
      </w:r>
      <w:r>
        <w:t xml:space="preserve"> renewable energy certificates</w:t>
      </w:r>
      <w:r w:rsidR="00095F45">
        <w:t>, to be</w:t>
      </w:r>
      <w:r w:rsidR="005B3A1A">
        <w:t xml:space="preserve"> known as "SREC-IIs</w:t>
      </w:r>
      <w:r w:rsidR="004541A1">
        <w:t>,</w:t>
      </w:r>
      <w:r w:rsidR="005B3A1A">
        <w:t>"</w:t>
      </w:r>
      <w:r>
        <w:t xml:space="preserve"> </w:t>
      </w:r>
      <w:r w:rsidR="005B3A1A">
        <w:t>for each megawatt-hour</w:t>
      </w:r>
      <w:r>
        <w:t xml:space="preserve"> of </w:t>
      </w:r>
      <w:r w:rsidR="00E50F6C">
        <w:t xml:space="preserve">solar energy produced by a qualifying solar power facility for a duration established by the board.  </w:t>
      </w:r>
      <w:r w:rsidR="00095F45">
        <w:t xml:space="preserve">The SREC-IIs would be accompanied by a </w:t>
      </w:r>
      <w:r w:rsidR="00095F45" w:rsidRPr="00EC7BFF">
        <w:t xml:space="preserve">renewable energy incentive payment </w:t>
      </w:r>
      <w:r w:rsidR="00095F45">
        <w:t xml:space="preserve">of fixed value and would be capable of counting towards the State's renewable portfolio standards.  </w:t>
      </w:r>
      <w:r w:rsidR="00E50F6C">
        <w:t>The bill would also authorize the BPU to assign a different monetary value to the SREC-IIs it distributes to different facilitie</w:t>
      </w:r>
      <w:r w:rsidR="002821AE">
        <w:t>s</w:t>
      </w:r>
      <w:r w:rsidR="00E949CE">
        <w:t>, which could</w:t>
      </w:r>
      <w:r w:rsidR="002821AE">
        <w:t xml:space="preserve"> include the environmental and other benefits provided to the State by the facility</w:t>
      </w:r>
      <w:r w:rsidR="00F12B4D">
        <w:t>.</w:t>
      </w:r>
      <w:r w:rsidR="00EC7BFF">
        <w:t xml:space="preserve">  The bill would direct the BPU to apportion the costs of SREC-IIs to ratepayers in a similar manner</w:t>
      </w:r>
      <w:r w:rsidR="008D2076">
        <w:t xml:space="preserve"> to</w:t>
      </w:r>
      <w:r w:rsidR="00EC7BFF">
        <w:t xml:space="preserve"> </w:t>
      </w:r>
      <w:r w:rsidR="008D2076">
        <w:t>the manner by which</w:t>
      </w:r>
      <w:r w:rsidR="00EC7BFF">
        <w:t xml:space="preserve"> it apportions the costs of other renewable energy certificates.</w:t>
      </w:r>
    </w:p>
    <w:p w:rsidR="00892710" w:rsidRDefault="00F12B4D" w:rsidP="0083060A">
      <w:r>
        <w:tab/>
        <w:t xml:space="preserve">Under the bill, one part of the SREC-II program would be a </w:t>
      </w:r>
      <w:r w:rsidR="00A66274">
        <w:t>"</w:t>
      </w:r>
      <w:r>
        <w:t>small solar facilities incentive program.</w:t>
      </w:r>
      <w:r w:rsidR="00A66274">
        <w:t>"</w:t>
      </w:r>
      <w:r>
        <w:t xml:space="preserve">  This part of the program would award SREC-IIs to community solar facilities and net metered solar facilities less than five megawatts in size.</w:t>
      </w:r>
      <w:r w:rsidR="00BC291B">
        <w:t xml:space="preserve">  The goal of this part of the program would be to incentivize the development of </w:t>
      </w:r>
      <w:r w:rsidR="00BC291B" w:rsidRPr="00BC291B">
        <w:t xml:space="preserve">at least </w:t>
      </w:r>
      <w:r w:rsidR="002D2C9F">
        <w:t>1,5</w:t>
      </w:r>
      <w:r w:rsidR="00BC291B" w:rsidRPr="00BC291B">
        <w:t>00 megawatts of net-metered sol</w:t>
      </w:r>
      <w:r w:rsidR="002D2C9F">
        <w:t xml:space="preserve">ar facilities </w:t>
      </w:r>
      <w:r w:rsidR="00BC291B" w:rsidRPr="00BC291B">
        <w:t xml:space="preserve">and </w:t>
      </w:r>
      <w:r w:rsidR="002D2C9F">
        <w:t>7</w:t>
      </w:r>
      <w:r w:rsidR="00BC291B" w:rsidRPr="00BC291B">
        <w:t xml:space="preserve">50 megawatts of community solar facilities </w:t>
      </w:r>
      <w:r w:rsidR="002D2C9F">
        <w:t>by 2026</w:t>
      </w:r>
      <w:r w:rsidR="00BC291B">
        <w:t>.</w:t>
      </w:r>
      <w:r w:rsidR="00247A80">
        <w:t xml:space="preserve">  Only solar facilities that are connected to </w:t>
      </w:r>
      <w:r w:rsidR="00474B00">
        <w:t>an</w:t>
      </w:r>
      <w:r w:rsidR="00247A80">
        <w:t xml:space="preserve"> electric distribution or transmission system owned or </w:t>
      </w:r>
      <w:r w:rsidR="00247A80">
        <w:lastRenderedPageBreak/>
        <w:t xml:space="preserve">operated by a New Jersey public utility or local government, and </w:t>
      </w:r>
      <w:r w:rsidR="00474B00">
        <w:t xml:space="preserve">which </w:t>
      </w:r>
      <w:r w:rsidR="00247A80">
        <w:t>receive permission to operate after the enactment of the bill</w:t>
      </w:r>
      <w:r w:rsidR="00474B00">
        <w:t>,</w:t>
      </w:r>
      <w:r w:rsidR="00247A80">
        <w:t xml:space="preserve"> would be eligible to receive SREC-IIs.  The bill authorizes the BPU to develop additional qualification criteria</w:t>
      </w:r>
      <w:r w:rsidR="00A66274">
        <w:t xml:space="preserve"> and directs the BPU to develop an application process for this part of the program</w:t>
      </w:r>
      <w:r w:rsidR="00247A80">
        <w:t>.</w:t>
      </w:r>
    </w:p>
    <w:p w:rsidR="004B2ABF" w:rsidRDefault="004541A1" w:rsidP="0083060A">
      <w:r>
        <w:tab/>
      </w:r>
      <w:r w:rsidR="00A50F1E">
        <w:t>The second</w:t>
      </w:r>
      <w:r w:rsidR="005B3A1A">
        <w:t xml:space="preserve"> part of the SREC-II program </w:t>
      </w:r>
      <w:r w:rsidR="000B1E59">
        <w:t>would be</w:t>
      </w:r>
      <w:r w:rsidR="005B3A1A">
        <w:t xml:space="preserve"> a competitive solicitation process for the award of </w:t>
      </w:r>
      <w:r w:rsidR="006138D0">
        <w:t xml:space="preserve">SREC-IIs to net metered solar facilities greater than five megawatts in size, and to "grid supply solar facilities," which the bill defines as </w:t>
      </w:r>
      <w:r w:rsidR="006138D0" w:rsidRPr="006138D0">
        <w:t>a solar electric power generation facilit</w:t>
      </w:r>
      <w:r w:rsidR="006A55B2">
        <w:t>ies</w:t>
      </w:r>
      <w:r w:rsidR="006138D0" w:rsidRPr="006138D0">
        <w:t xml:space="preserve"> </w:t>
      </w:r>
      <w:r w:rsidR="006138D0">
        <w:t>that</w:t>
      </w:r>
      <w:r w:rsidR="006138D0" w:rsidRPr="006138D0">
        <w:t xml:space="preserve"> </w:t>
      </w:r>
      <w:r w:rsidR="006A55B2">
        <w:t>are</w:t>
      </w:r>
      <w:r w:rsidR="006138D0" w:rsidRPr="006138D0">
        <w:t xml:space="preserve"> connected to the State's electric distribution or transmission systems</w:t>
      </w:r>
      <w:r w:rsidR="006138D0">
        <w:t xml:space="preserve"> and </w:t>
      </w:r>
      <w:r w:rsidR="006A55B2">
        <w:t>that sell</w:t>
      </w:r>
      <w:r w:rsidR="006138D0" w:rsidRPr="006138D0">
        <w:t xml:space="preserve"> electricity at wholesale</w:t>
      </w:r>
      <w:r w:rsidR="006138D0">
        <w:t xml:space="preserve">.  </w:t>
      </w:r>
      <w:r w:rsidR="007163DB">
        <w:t xml:space="preserve">The goal of the competitive solicitation process would be to incentivize the construction of at least 1,500 megawatts of </w:t>
      </w:r>
      <w:r w:rsidR="00EE5458">
        <w:t>these types of</w:t>
      </w:r>
      <w:r w:rsidR="007163DB">
        <w:t xml:space="preserve"> solar facilities by 2026.  </w:t>
      </w:r>
      <w:r w:rsidR="006138D0">
        <w:t>The bill would direct the BPU to conduct a solicitation round at least every 18 months, starting at the bill's enactment, and continuing until at least J</w:t>
      </w:r>
      <w:r w:rsidR="00127CFC">
        <w:t>anuary 1, 2026.</w:t>
      </w:r>
      <w:r w:rsidR="006138D0">
        <w:t xml:space="preserve">  The bill would establish certain requirements </w:t>
      </w:r>
      <w:r w:rsidR="00393F43">
        <w:t>and goals for</w:t>
      </w:r>
      <w:r w:rsidR="006138D0">
        <w:t xml:space="preserve"> the solicitation process, as enumerated in subsection c. of section 4 of the bill.</w:t>
      </w:r>
      <w:r w:rsidR="00C72632">
        <w:t xml:space="preserve">  The bill would direct the BPU, at the end of each bidding round, to rank all qualifying bids received based on the bid price, and award contracts in ranked order until the BPU reaches a procurement target determined in advance by the BPU.  The bill would also authorize the BPU to rank bids within distinct bidding categories, </w:t>
      </w:r>
      <w:r w:rsidR="00127CFC">
        <w:t xml:space="preserve">based on the size, location, or other features of the proposed facilities, </w:t>
      </w:r>
      <w:r w:rsidR="00C72632">
        <w:t>such that only projects within the same category compete with one another, and to formulate distinct procurement targets for each category.</w:t>
      </w:r>
    </w:p>
    <w:p w:rsidR="00007DAB" w:rsidRDefault="00007DAB" w:rsidP="0083060A">
      <w:r>
        <w:tab/>
        <w:t xml:space="preserve">The bill would establish various requirements for solar power facilities that participate in the SREC-II program, as enumerated in section 5 of the bill.  For example, the bill would prohibit a facility from simultaneously receiving SREC-IIs and another renewable energy certificate.  The bill would also require facilities </w:t>
      </w:r>
      <w:r w:rsidR="001E767C">
        <w:t xml:space="preserve">that </w:t>
      </w:r>
      <w:r w:rsidR="00125113">
        <w:t>go through</w:t>
      </w:r>
      <w:r w:rsidR="001E767C">
        <w:t xml:space="preserve"> the competitive solicitation process </w:t>
      </w:r>
      <w:r>
        <w:t xml:space="preserve">to remunerate </w:t>
      </w:r>
      <w:r w:rsidR="001E767C">
        <w:t xml:space="preserve">one percent of the </w:t>
      </w:r>
      <w:r w:rsidR="001E767C" w:rsidRPr="001E767C">
        <w:t xml:space="preserve">renewable energy incentive payments </w:t>
      </w:r>
      <w:r w:rsidR="001E767C">
        <w:t>they receive</w:t>
      </w:r>
      <w:r w:rsidR="001E767C" w:rsidRPr="001E767C">
        <w:t xml:space="preserve"> to the “Preserve New Jersey Fund Account,” established pursuant to section 4 of P.L.2016, c.12 (C.13:8C-46)</w:t>
      </w:r>
      <w:r w:rsidR="00734F8C">
        <w:t>.  The bill would amend the statute establishing that account to provide that the money would be used to acquire and maintain lands for recreation and conservation purposes, preserve farmland, or preserve historic properties.</w:t>
      </w:r>
    </w:p>
    <w:p w:rsidR="00734F8C" w:rsidRDefault="00734F8C" w:rsidP="0083060A">
      <w:r>
        <w:tab/>
        <w:t>Under the bill, the BPU, in consultation with the Department of Environmental Protection (DEP) and the Secretary of Agriculture, would be required to develop siting criteria for grid supply solar facilities</w:t>
      </w:r>
      <w:r w:rsidR="00BC48AD">
        <w:t xml:space="preserve"> and net metered solar facilities greater than five megawatts in size</w:t>
      </w:r>
      <w:r>
        <w:t xml:space="preserve">.  The bill would </w:t>
      </w:r>
      <w:r w:rsidR="00A64D12">
        <w:t>establish certain general goals for the siting criteria, as enumerated in subsection a. of section 6 of the bill.  The bill would also establish certain</w:t>
      </w:r>
      <w:r w:rsidR="00001240">
        <w:t xml:space="preserve"> areas</w:t>
      </w:r>
      <w:r w:rsidR="00A64D12">
        <w:t xml:space="preserve"> of the State </w:t>
      </w:r>
      <w:r w:rsidR="00835209">
        <w:t xml:space="preserve">on which grid supply solar facilities are not to be constructed, unless give special authorization by the BPU, in consultation with the DEP or the </w:t>
      </w:r>
      <w:r w:rsidR="00835209">
        <w:lastRenderedPageBreak/>
        <w:t xml:space="preserve">Secretary of Agriculture, as appropriate.  These areas </w:t>
      </w:r>
      <w:r w:rsidR="00001240">
        <w:t xml:space="preserve">would </w:t>
      </w:r>
      <w:r w:rsidR="00835209">
        <w:t xml:space="preserve">include Green Acres lands, the Pinelands preservation area, the </w:t>
      </w:r>
      <w:r w:rsidR="00835209" w:rsidRPr="00835209">
        <w:t>Highlands preservation area</w:t>
      </w:r>
      <w:r w:rsidR="00835209">
        <w:t>, wetlands, certain forested lands, and certain prime agricultural lands.</w:t>
      </w:r>
    </w:p>
    <w:p w:rsidR="00835209" w:rsidRDefault="00835209" w:rsidP="0083060A">
      <w:r>
        <w:tab/>
      </w:r>
      <w:r w:rsidR="004A0B80">
        <w:t>T</w:t>
      </w:r>
      <w:r>
        <w:t xml:space="preserve">he bill would require the DEP to </w:t>
      </w:r>
      <w:r w:rsidRPr="00835209">
        <w:t>establish</w:t>
      </w:r>
      <w:r>
        <w:t>, 12 months after the bill's enactment</w:t>
      </w:r>
      <w:r w:rsidR="00222F00">
        <w:t>,</w:t>
      </w:r>
      <w:r w:rsidRPr="00835209">
        <w:t xml:space="preserve"> standards for the use of pollinator-friendly native plant species and seed mixes in grid supply solar facilities, which are designed to reduce stormwater runoff and erosion, and provide native perennial vegetation and foraging habitat beneficial to gamebirds, songbirds, and pollinators</w:t>
      </w:r>
      <w:r>
        <w:t xml:space="preserve">.  </w:t>
      </w:r>
      <w:r w:rsidR="006F4878">
        <w:t>Grid supply solar</w:t>
      </w:r>
      <w:r>
        <w:t xml:space="preserve"> facilities</w:t>
      </w:r>
      <w:r w:rsidR="00125113">
        <w:t xml:space="preserve"> that go through the competitive solicitation process</w:t>
      </w:r>
      <w:r>
        <w:t xml:space="preserve"> would be required</w:t>
      </w:r>
      <w:r w:rsidR="006F4878">
        <w:t xml:space="preserve"> </w:t>
      </w:r>
      <w:r>
        <w:t>to comply with the standards.</w:t>
      </w:r>
    </w:p>
    <w:p w:rsidR="004A0B80" w:rsidRDefault="004A0B80" w:rsidP="0083060A">
      <w:r>
        <w:tab/>
      </w:r>
      <w:r w:rsidR="003C3A7B">
        <w:t>T</w:t>
      </w:r>
      <w:r>
        <w:t xml:space="preserve">he bill would exempt the costs of SREC-IIs that result from the competitive solicitation portion of the SREC-II program from the </w:t>
      </w:r>
      <w:r w:rsidRPr="00007DAB">
        <w:t>Class I renewable energy requirement cost cap established by paragraph (2) of subsection d. of section 38 of P.L.1999, c.23 (C.48:3-87)</w:t>
      </w:r>
      <w:r>
        <w:t xml:space="preserve">.  The bill would also modify the requirements concerning how BPU calculates the cost cap to provide that the BPU's calculation must </w:t>
      </w:r>
      <w:r w:rsidRPr="006D19F0">
        <w:t xml:space="preserve">reflect any energy and environmental savings attributable to the Class I program </w:t>
      </w:r>
      <w:r>
        <w:t>including</w:t>
      </w:r>
      <w:r w:rsidRPr="006D19F0">
        <w:t>, but not be limited to, the social cost of carbon</w:t>
      </w:r>
      <w:r>
        <w:t xml:space="preserve"> dioxide emissions.</w:t>
      </w:r>
      <w:r w:rsidR="003C3A7B">
        <w:t xml:space="preserve">  Finally, the bill would modify the State's renewable portfolio standards for solar energy to allow </w:t>
      </w:r>
      <w:r w:rsidR="003C3A7B" w:rsidRPr="003C3A7B">
        <w:t>electric power supplier</w:t>
      </w:r>
      <w:r w:rsidR="003C3A7B">
        <w:t>s</w:t>
      </w:r>
      <w:r w:rsidR="003C3A7B" w:rsidRPr="003C3A7B">
        <w:t xml:space="preserve"> and basic generation service provide</w:t>
      </w:r>
      <w:r w:rsidR="003C3A7B">
        <w:t>s</w:t>
      </w:r>
      <w:r w:rsidR="003C3A7B" w:rsidRPr="003C3A7B">
        <w:t xml:space="preserve"> to </w:t>
      </w:r>
      <w:r w:rsidR="00D77C98">
        <w:t>meet the standard by selling</w:t>
      </w:r>
      <w:r w:rsidR="003C3A7B">
        <w:t xml:space="preserve"> energy</w:t>
      </w:r>
      <w:r w:rsidR="003C3A7B" w:rsidRPr="003C3A7B">
        <w:t xml:space="preserve"> from solar electric power generators </w:t>
      </w:r>
      <w:r w:rsidR="00D77C98">
        <w:t xml:space="preserve">that </w:t>
      </w:r>
      <w:r w:rsidR="00D1545C">
        <w:t xml:space="preserve">are </w:t>
      </w:r>
      <w:r w:rsidR="003C3A7B" w:rsidRPr="003C3A7B">
        <w:t xml:space="preserve">connected to the </w:t>
      </w:r>
      <w:r w:rsidR="00D77C98">
        <w:t>transmission system in New Jersey.</w:t>
      </w:r>
    </w:p>
    <w:sectPr w:rsidR="004A0B8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9B9" w:rsidRDefault="004759B9">
      <w:r>
        <w:separator/>
      </w:r>
    </w:p>
  </w:endnote>
  <w:endnote w:type="continuationSeparator" w:id="0">
    <w:p w:rsidR="004759B9" w:rsidRDefault="00475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9B9" w:rsidRDefault="004759B9">
      <w:r>
        <w:separator/>
      </w:r>
    </w:p>
  </w:footnote>
  <w:footnote w:type="continuationSeparator" w:id="0">
    <w:p w:rsidR="004759B9" w:rsidRDefault="00475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15B6" w:rsidP="00B215B6">
    <w:pPr>
      <w:pStyle w:val="HeaderPage2"/>
      <w:jc w:val="center"/>
    </w:pPr>
    <w:r>
      <w:fldChar w:fldCharType="begin"/>
    </w:r>
    <w:r>
      <w:instrText xml:space="preserve"> PAGE  \* MERGEFORMAT </w:instrText>
    </w:r>
    <w:r>
      <w:fldChar w:fldCharType="separate"/>
    </w:r>
    <w:r w:rsidR="00FB4FE9">
      <w:rPr>
        <w:noProof/>
      </w:rPr>
      <w:t>3</w:t>
    </w:r>
    <w:r>
      <w:fldChar w:fldCharType="end"/>
    </w:r>
  </w:p>
  <w:p w:rsidR="00B215B6" w:rsidRDefault="00B215B6" w:rsidP="00B215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9B9"/>
    <w:rsid w:val="00001240"/>
    <w:rsid w:val="00007DAB"/>
    <w:rsid w:val="00010CB9"/>
    <w:rsid w:val="000123C0"/>
    <w:rsid w:val="00015342"/>
    <w:rsid w:val="000213D6"/>
    <w:rsid w:val="00025E25"/>
    <w:rsid w:val="00027199"/>
    <w:rsid w:val="00032833"/>
    <w:rsid w:val="000353A5"/>
    <w:rsid w:val="00040B77"/>
    <w:rsid w:val="000425D8"/>
    <w:rsid w:val="000450E2"/>
    <w:rsid w:val="00045FBE"/>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F45"/>
    <w:rsid w:val="000979D2"/>
    <w:rsid w:val="00097A1F"/>
    <w:rsid w:val="000A3843"/>
    <w:rsid w:val="000B1E59"/>
    <w:rsid w:val="000B2697"/>
    <w:rsid w:val="000B3E82"/>
    <w:rsid w:val="000B5230"/>
    <w:rsid w:val="000B7E9C"/>
    <w:rsid w:val="000C45B4"/>
    <w:rsid w:val="000C6786"/>
    <w:rsid w:val="000D1F50"/>
    <w:rsid w:val="000E670C"/>
    <w:rsid w:val="000F404B"/>
    <w:rsid w:val="000F41A7"/>
    <w:rsid w:val="000F4668"/>
    <w:rsid w:val="001020AD"/>
    <w:rsid w:val="00104F41"/>
    <w:rsid w:val="00105C93"/>
    <w:rsid w:val="0010728F"/>
    <w:rsid w:val="0011534D"/>
    <w:rsid w:val="00115C99"/>
    <w:rsid w:val="00115DC3"/>
    <w:rsid w:val="00121487"/>
    <w:rsid w:val="001231F1"/>
    <w:rsid w:val="00125113"/>
    <w:rsid w:val="00127CFC"/>
    <w:rsid w:val="00137CBF"/>
    <w:rsid w:val="00140BC7"/>
    <w:rsid w:val="00146CD6"/>
    <w:rsid w:val="001471AE"/>
    <w:rsid w:val="001561A5"/>
    <w:rsid w:val="0015788F"/>
    <w:rsid w:val="0016084D"/>
    <w:rsid w:val="00172814"/>
    <w:rsid w:val="0017383E"/>
    <w:rsid w:val="00177309"/>
    <w:rsid w:val="0019009B"/>
    <w:rsid w:val="00193E07"/>
    <w:rsid w:val="00194AA9"/>
    <w:rsid w:val="001968DB"/>
    <w:rsid w:val="001A4C9E"/>
    <w:rsid w:val="001A5566"/>
    <w:rsid w:val="001B46AC"/>
    <w:rsid w:val="001C5767"/>
    <w:rsid w:val="001C5A13"/>
    <w:rsid w:val="001D0158"/>
    <w:rsid w:val="001E11F2"/>
    <w:rsid w:val="001E767C"/>
    <w:rsid w:val="001F611F"/>
    <w:rsid w:val="00207200"/>
    <w:rsid w:val="00212DE9"/>
    <w:rsid w:val="00213ABF"/>
    <w:rsid w:val="002202B8"/>
    <w:rsid w:val="00220D40"/>
    <w:rsid w:val="00221448"/>
    <w:rsid w:val="0022238A"/>
    <w:rsid w:val="00222F00"/>
    <w:rsid w:val="00226FF1"/>
    <w:rsid w:val="002323C8"/>
    <w:rsid w:val="00243505"/>
    <w:rsid w:val="002437FC"/>
    <w:rsid w:val="00244AC5"/>
    <w:rsid w:val="00246107"/>
    <w:rsid w:val="00246613"/>
    <w:rsid w:val="00246FD7"/>
    <w:rsid w:val="00247A80"/>
    <w:rsid w:val="00263BD8"/>
    <w:rsid w:val="002746FB"/>
    <w:rsid w:val="00277144"/>
    <w:rsid w:val="00280CC7"/>
    <w:rsid w:val="002821AE"/>
    <w:rsid w:val="002862BF"/>
    <w:rsid w:val="00290291"/>
    <w:rsid w:val="00292D7C"/>
    <w:rsid w:val="002A2454"/>
    <w:rsid w:val="002A401D"/>
    <w:rsid w:val="002A52AF"/>
    <w:rsid w:val="002C19EE"/>
    <w:rsid w:val="002D29CF"/>
    <w:rsid w:val="002D2C9F"/>
    <w:rsid w:val="002D5DF6"/>
    <w:rsid w:val="002E000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FBE"/>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F43"/>
    <w:rsid w:val="003A1FF6"/>
    <w:rsid w:val="003A2064"/>
    <w:rsid w:val="003A7D21"/>
    <w:rsid w:val="003B227A"/>
    <w:rsid w:val="003B6728"/>
    <w:rsid w:val="003B74FA"/>
    <w:rsid w:val="003C33AC"/>
    <w:rsid w:val="003C3A7B"/>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1A1"/>
    <w:rsid w:val="004653E7"/>
    <w:rsid w:val="00467C12"/>
    <w:rsid w:val="004721EF"/>
    <w:rsid w:val="00474B00"/>
    <w:rsid w:val="004759B9"/>
    <w:rsid w:val="00475ADA"/>
    <w:rsid w:val="0048100F"/>
    <w:rsid w:val="00481289"/>
    <w:rsid w:val="0048398F"/>
    <w:rsid w:val="0048685C"/>
    <w:rsid w:val="00491049"/>
    <w:rsid w:val="004918FA"/>
    <w:rsid w:val="00493065"/>
    <w:rsid w:val="00496DD1"/>
    <w:rsid w:val="004A0B80"/>
    <w:rsid w:val="004A1E29"/>
    <w:rsid w:val="004A1E4D"/>
    <w:rsid w:val="004A391C"/>
    <w:rsid w:val="004A7696"/>
    <w:rsid w:val="004B2ABF"/>
    <w:rsid w:val="004B4174"/>
    <w:rsid w:val="004B7F58"/>
    <w:rsid w:val="004C4BCE"/>
    <w:rsid w:val="004C52C2"/>
    <w:rsid w:val="004C6CE8"/>
    <w:rsid w:val="004C73E5"/>
    <w:rsid w:val="004C7D16"/>
    <w:rsid w:val="004D32CB"/>
    <w:rsid w:val="004D39D0"/>
    <w:rsid w:val="004D618C"/>
    <w:rsid w:val="004E5505"/>
    <w:rsid w:val="004F240B"/>
    <w:rsid w:val="00500DE3"/>
    <w:rsid w:val="005105E1"/>
    <w:rsid w:val="0052178A"/>
    <w:rsid w:val="00525D56"/>
    <w:rsid w:val="0052722C"/>
    <w:rsid w:val="00527799"/>
    <w:rsid w:val="00530663"/>
    <w:rsid w:val="00531292"/>
    <w:rsid w:val="00550947"/>
    <w:rsid w:val="005644EB"/>
    <w:rsid w:val="005722B9"/>
    <w:rsid w:val="00581591"/>
    <w:rsid w:val="005877B1"/>
    <w:rsid w:val="005877E7"/>
    <w:rsid w:val="005A10AB"/>
    <w:rsid w:val="005A5CB6"/>
    <w:rsid w:val="005B0C35"/>
    <w:rsid w:val="005B3A1A"/>
    <w:rsid w:val="005C14FE"/>
    <w:rsid w:val="005C1CB5"/>
    <w:rsid w:val="005C2E96"/>
    <w:rsid w:val="005C51A8"/>
    <w:rsid w:val="005E3EC4"/>
    <w:rsid w:val="005E6766"/>
    <w:rsid w:val="005F075C"/>
    <w:rsid w:val="005F5E32"/>
    <w:rsid w:val="0060496C"/>
    <w:rsid w:val="00607913"/>
    <w:rsid w:val="00607F92"/>
    <w:rsid w:val="006138D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016"/>
    <w:rsid w:val="006A0595"/>
    <w:rsid w:val="006A0AE6"/>
    <w:rsid w:val="006A11CC"/>
    <w:rsid w:val="006A1A3C"/>
    <w:rsid w:val="006A2F8D"/>
    <w:rsid w:val="006A3288"/>
    <w:rsid w:val="006A55B2"/>
    <w:rsid w:val="006A5D7B"/>
    <w:rsid w:val="006B65A9"/>
    <w:rsid w:val="006B6C47"/>
    <w:rsid w:val="006C0835"/>
    <w:rsid w:val="006C0ED3"/>
    <w:rsid w:val="006C7CB4"/>
    <w:rsid w:val="006C7CC5"/>
    <w:rsid w:val="006D19F0"/>
    <w:rsid w:val="006D2DD5"/>
    <w:rsid w:val="006F4878"/>
    <w:rsid w:val="006F4981"/>
    <w:rsid w:val="0070721A"/>
    <w:rsid w:val="007163DB"/>
    <w:rsid w:val="00717104"/>
    <w:rsid w:val="0071764F"/>
    <w:rsid w:val="00734F8C"/>
    <w:rsid w:val="007459B6"/>
    <w:rsid w:val="007472F5"/>
    <w:rsid w:val="0075754A"/>
    <w:rsid w:val="00760429"/>
    <w:rsid w:val="0076634F"/>
    <w:rsid w:val="007762E8"/>
    <w:rsid w:val="007808FF"/>
    <w:rsid w:val="00787C51"/>
    <w:rsid w:val="00790729"/>
    <w:rsid w:val="007934E1"/>
    <w:rsid w:val="00796073"/>
    <w:rsid w:val="007A0689"/>
    <w:rsid w:val="007A229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209"/>
    <w:rsid w:val="00841155"/>
    <w:rsid w:val="00847342"/>
    <w:rsid w:val="00851829"/>
    <w:rsid w:val="00861012"/>
    <w:rsid w:val="00870CA3"/>
    <w:rsid w:val="00872E63"/>
    <w:rsid w:val="00880992"/>
    <w:rsid w:val="00886321"/>
    <w:rsid w:val="0089099B"/>
    <w:rsid w:val="00890B29"/>
    <w:rsid w:val="00892710"/>
    <w:rsid w:val="00893A7A"/>
    <w:rsid w:val="008944D3"/>
    <w:rsid w:val="008A0003"/>
    <w:rsid w:val="008A7BAB"/>
    <w:rsid w:val="008B2484"/>
    <w:rsid w:val="008B488F"/>
    <w:rsid w:val="008C0F95"/>
    <w:rsid w:val="008C126C"/>
    <w:rsid w:val="008D1544"/>
    <w:rsid w:val="008D2076"/>
    <w:rsid w:val="008D5F29"/>
    <w:rsid w:val="008E4311"/>
    <w:rsid w:val="00906674"/>
    <w:rsid w:val="00912150"/>
    <w:rsid w:val="00913C8C"/>
    <w:rsid w:val="009154B2"/>
    <w:rsid w:val="0092063E"/>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49A"/>
    <w:rsid w:val="009F05A2"/>
    <w:rsid w:val="009F13CA"/>
    <w:rsid w:val="009F26AA"/>
    <w:rsid w:val="009F3565"/>
    <w:rsid w:val="009F520D"/>
    <w:rsid w:val="00A0085E"/>
    <w:rsid w:val="00A07166"/>
    <w:rsid w:val="00A11FB9"/>
    <w:rsid w:val="00A171B3"/>
    <w:rsid w:val="00A20C2C"/>
    <w:rsid w:val="00A2297B"/>
    <w:rsid w:val="00A23DE7"/>
    <w:rsid w:val="00A27309"/>
    <w:rsid w:val="00A27C93"/>
    <w:rsid w:val="00A301C9"/>
    <w:rsid w:val="00A34C4F"/>
    <w:rsid w:val="00A42C97"/>
    <w:rsid w:val="00A50F1E"/>
    <w:rsid w:val="00A51994"/>
    <w:rsid w:val="00A53B47"/>
    <w:rsid w:val="00A577F9"/>
    <w:rsid w:val="00A64D12"/>
    <w:rsid w:val="00A654F0"/>
    <w:rsid w:val="00A65CE7"/>
    <w:rsid w:val="00A66274"/>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5B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91B"/>
    <w:rsid w:val="00BC48AD"/>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632"/>
    <w:rsid w:val="00C863A3"/>
    <w:rsid w:val="00C87FC7"/>
    <w:rsid w:val="00C94EFB"/>
    <w:rsid w:val="00C9642B"/>
    <w:rsid w:val="00C96D54"/>
    <w:rsid w:val="00C975EB"/>
    <w:rsid w:val="00CA258C"/>
    <w:rsid w:val="00CA2896"/>
    <w:rsid w:val="00CA42E8"/>
    <w:rsid w:val="00CD2D9C"/>
    <w:rsid w:val="00CD5034"/>
    <w:rsid w:val="00CE1E3A"/>
    <w:rsid w:val="00CE2B0F"/>
    <w:rsid w:val="00CE5315"/>
    <w:rsid w:val="00CE74A8"/>
    <w:rsid w:val="00CF030F"/>
    <w:rsid w:val="00CF18CB"/>
    <w:rsid w:val="00CF27F3"/>
    <w:rsid w:val="00CF6E1F"/>
    <w:rsid w:val="00D05E75"/>
    <w:rsid w:val="00D1545C"/>
    <w:rsid w:val="00D22C02"/>
    <w:rsid w:val="00D25BF5"/>
    <w:rsid w:val="00D30C09"/>
    <w:rsid w:val="00D32F02"/>
    <w:rsid w:val="00D33344"/>
    <w:rsid w:val="00D33775"/>
    <w:rsid w:val="00D44C80"/>
    <w:rsid w:val="00D458D6"/>
    <w:rsid w:val="00D57BC3"/>
    <w:rsid w:val="00D64B78"/>
    <w:rsid w:val="00D74306"/>
    <w:rsid w:val="00D7553F"/>
    <w:rsid w:val="00D77C9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0F6C"/>
    <w:rsid w:val="00E550E6"/>
    <w:rsid w:val="00E60E7B"/>
    <w:rsid w:val="00E62452"/>
    <w:rsid w:val="00E636F3"/>
    <w:rsid w:val="00E651F9"/>
    <w:rsid w:val="00E764D9"/>
    <w:rsid w:val="00E8408C"/>
    <w:rsid w:val="00E90CBC"/>
    <w:rsid w:val="00E941A7"/>
    <w:rsid w:val="00E949CE"/>
    <w:rsid w:val="00E97A05"/>
    <w:rsid w:val="00E97C34"/>
    <w:rsid w:val="00EA034A"/>
    <w:rsid w:val="00EA09B8"/>
    <w:rsid w:val="00EA36EA"/>
    <w:rsid w:val="00EC66C0"/>
    <w:rsid w:val="00EC7BFF"/>
    <w:rsid w:val="00ED0598"/>
    <w:rsid w:val="00ED16A7"/>
    <w:rsid w:val="00ED3F68"/>
    <w:rsid w:val="00ED5E27"/>
    <w:rsid w:val="00EE2498"/>
    <w:rsid w:val="00EE49E4"/>
    <w:rsid w:val="00EE5458"/>
    <w:rsid w:val="00EE62FC"/>
    <w:rsid w:val="00EE6D25"/>
    <w:rsid w:val="00EF0439"/>
    <w:rsid w:val="00EF52FC"/>
    <w:rsid w:val="00F12B4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8AB"/>
    <w:rsid w:val="00FA2943"/>
    <w:rsid w:val="00FA3796"/>
    <w:rsid w:val="00FA6023"/>
    <w:rsid w:val="00FB122E"/>
    <w:rsid w:val="00FB4FE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64A7D02E"/>
  <w15:docId w15:val="{ABF9632B-422A-4C51-9C4C-8201EE3A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72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2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1124</Words>
  <Characters>6083</Characters>
  <Application>Microsoft Office Word</Application>
  <DocSecurity>0</DocSecurity>
  <Lines>119</Lines>
  <Paragraphs>15</Paragraphs>
  <ScaleCrop>false</ScaleCrop>
  <HeadingPairs>
    <vt:vector size="2" baseType="variant">
      <vt:variant>
        <vt:lpstr>Title</vt:lpstr>
      </vt:variant>
      <vt:variant>
        <vt:i4>1</vt:i4>
      </vt:variant>
    </vt:vector>
  </HeadingPairs>
  <TitlesOfParts>
    <vt:vector size="1" baseType="lpstr">
      <vt:lpstr>S2605 SEN Statement 5/11/21</vt:lpstr>
    </vt:vector>
  </TitlesOfParts>
  <Manager>R225</Manager>
  <Company>NJ OLS DMU</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 SCS SEN Statement 5/11/21</dc:title>
  <dc:subject/>
  <dc:creator>Senate SEN</dc:creator>
  <cp:keywords>S2605|3|EA |300|0|0|!|0|</cp:keywords>
  <dc:description/>
  <cp:lastModifiedBy>Siracusa, Nicole</cp:lastModifiedBy>
  <cp:revision>2</cp:revision>
  <cp:lastPrinted>2021-05-12T13:37:00Z</cp:lastPrinted>
  <dcterms:created xsi:type="dcterms:W3CDTF">2021-05-12T14:44:00Z</dcterms:created>
  <dcterms:modified xsi:type="dcterms:W3CDTF">2021-05-12T14:44:00Z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