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7D4" w:rsidRDefault="00C777D4" w:rsidP="00C777D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2608 </w:t>
      </w:r>
    </w:p>
    <w:p w:rsidR="00C777D4" w:rsidRPr="009D38FF" w:rsidRDefault="00C777D4" w:rsidP="00C777D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54672028" r:id="rId7"/>
        </w:object>
      </w:r>
    </w:p>
    <w:p w:rsidR="00C777D4" w:rsidRDefault="00C777D4" w:rsidP="00C777D4">
      <w:pPr>
        <w:pStyle w:val="bpuState"/>
      </w:pPr>
      <w:r>
        <w:t>STATE OF NEW JERSEY</w:t>
      </w:r>
    </w:p>
    <w:p w:rsidR="00C777D4" w:rsidRDefault="00C777D4" w:rsidP="00C777D4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C777D4" w:rsidRDefault="00C777D4" w:rsidP="00C777D4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54672029" r:id="rId8"/>
        </w:object>
      </w:r>
      <w:r>
        <w:t xml:space="preserve">  </w:t>
      </w:r>
    </w:p>
    <w:p w:rsidR="00C777D4" w:rsidRDefault="00844E68" w:rsidP="00C777D4">
      <w:pPr>
        <w:pStyle w:val="bpuIntro"/>
      </w:pPr>
      <w:r>
        <w:t>INTRODUCED JUNE 25</w:t>
      </w:r>
      <w:r w:rsidR="00C777D4">
        <w:t>, 2020</w:t>
      </w:r>
    </w:p>
    <w:p w:rsidR="00C777D4" w:rsidRDefault="00C777D4" w:rsidP="00C777D4">
      <w:pPr>
        <w:pStyle w:val="bpuIntro"/>
      </w:pPr>
    </w:p>
    <w:p w:rsidR="00C777D4" w:rsidRDefault="00C777D4" w:rsidP="00C777D4">
      <w:pPr>
        <w:pStyle w:val="bpuIntro"/>
        <w:sectPr w:rsidR="00C777D4" w:rsidSect="00C777D4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777D4" w:rsidRDefault="00C777D4" w:rsidP="00C777D4">
      <w:pPr>
        <w:pStyle w:val="bpuIntro"/>
      </w:pPr>
    </w:p>
    <w:p w:rsidR="00C777D4" w:rsidRDefault="00C777D4" w:rsidP="00C777D4">
      <w:pPr>
        <w:pStyle w:val="bpuSponsor"/>
      </w:pPr>
      <w:r>
        <w:t>Sponsored by:</w:t>
      </w:r>
    </w:p>
    <w:p w:rsidR="00C777D4" w:rsidRDefault="00C777D4" w:rsidP="00C777D4">
      <w:pPr>
        <w:pStyle w:val="bpuSponsor"/>
      </w:pPr>
      <w:proofErr w:type="gramStart"/>
      <w:r>
        <w:t>Senator  M</w:t>
      </w:r>
      <w:proofErr w:type="gramEnd"/>
      <w:r>
        <w:t>. TERESA RUIZ</w:t>
      </w:r>
    </w:p>
    <w:p w:rsidR="00C777D4" w:rsidRDefault="00C777D4" w:rsidP="00C777D4">
      <w:pPr>
        <w:pStyle w:val="bpuSponsor"/>
      </w:pPr>
      <w:r>
        <w:t>District 29 (Essex)</w:t>
      </w:r>
    </w:p>
    <w:p w:rsidR="00C777D4" w:rsidRDefault="00C777D4" w:rsidP="00C777D4">
      <w:pPr>
        <w:pStyle w:val="bpuSponsor"/>
      </w:pPr>
    </w:p>
    <w:p w:rsidR="00C777D4" w:rsidRDefault="00C777D4" w:rsidP="00C777D4">
      <w:pPr>
        <w:pStyle w:val="bpuSponsor"/>
      </w:pPr>
    </w:p>
    <w:p w:rsidR="00C777D4" w:rsidRDefault="00C777D4" w:rsidP="00C777D4">
      <w:pPr>
        <w:pStyle w:val="bpuSponsor"/>
      </w:pPr>
    </w:p>
    <w:p w:rsidR="00C777D4" w:rsidRDefault="00C777D4" w:rsidP="00C777D4">
      <w:pPr>
        <w:pStyle w:val="bpuSponsor"/>
      </w:pPr>
    </w:p>
    <w:p w:rsidR="00C777D4" w:rsidRDefault="00C777D4" w:rsidP="00C777D4">
      <w:pPr>
        <w:pStyle w:val="bpuSponsor"/>
      </w:pPr>
      <w:r>
        <w:t>SYNOPSIS</w:t>
      </w:r>
    </w:p>
    <w:p w:rsidR="00C777D4" w:rsidRDefault="00C777D4" w:rsidP="00C777D4">
      <w:pPr>
        <w:pStyle w:val="bpuNormText"/>
      </w:pPr>
      <w:r>
        <w:tab/>
        <w:t xml:space="preserve">Makes supplemental appropriation of $750,000 to Department of Law and Public Safety for public awareness campaign of victims’ rights and VCCO assistance. </w:t>
      </w:r>
    </w:p>
    <w:p w:rsidR="00C777D4" w:rsidRDefault="00C777D4" w:rsidP="00C777D4">
      <w:pPr>
        <w:pStyle w:val="bpuNormText"/>
      </w:pPr>
    </w:p>
    <w:p w:rsidR="00C777D4" w:rsidRDefault="00C777D4" w:rsidP="00C777D4">
      <w:pPr>
        <w:pStyle w:val="bpuSponsor"/>
      </w:pPr>
      <w:r>
        <w:t xml:space="preserve">CURRENT VERSION OF TEXT </w:t>
      </w:r>
    </w:p>
    <w:p w:rsidR="00C777D4" w:rsidRDefault="00C777D4" w:rsidP="00C777D4">
      <w:pPr>
        <w:pStyle w:val="bpuNormText"/>
      </w:pPr>
      <w:r>
        <w:tab/>
        <w:t>As introduced.</w:t>
      </w:r>
    </w:p>
    <w:p w:rsidR="00C777D4" w:rsidRDefault="00C777D4" w:rsidP="00C777D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777D4" w:rsidRDefault="00C777D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777D4" w:rsidSect="00C777D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83AA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regulati</w:t>
      </w:r>
      <w:r w:rsidR="00BE5934">
        <w:rPr>
          <w:rStyle w:val="HangingAnActChar"/>
        </w:rPr>
        <w:t xml:space="preserve">ng the disbursement thereof," </w:t>
      </w:r>
      <w:r>
        <w:rPr>
          <w:rStyle w:val="HangingAnActChar"/>
        </w:rPr>
        <w:t>approved June 30, 2019 (P.L.2019, c.150).</w:t>
      </w:r>
    </w:p>
    <w:p w:rsidR="000B1054" w:rsidRPr="00D71D68" w:rsidRDefault="000B1054" w:rsidP="000B1054"/>
    <w:p w:rsidR="00686AEB" w:rsidRPr="00AA7880" w:rsidRDefault="00686AEB" w:rsidP="00686AEB">
      <w:r>
        <w:tab/>
      </w:r>
      <w:proofErr w:type="gramStart"/>
      <w:r w:rsidR="00B83AAE"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 w:rsidR="00B83AAE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B83AAE">
        <w:t xml:space="preserve">1.  In addition to the amounts appropriated under P.L.2019, </w:t>
      </w:r>
      <w:proofErr w:type="gramStart"/>
      <w:r w:rsidR="00B83AAE">
        <w:t>c.150,</w:t>
      </w:r>
      <w:proofErr w:type="gramEnd"/>
      <w:r w:rsidR="00B83AAE">
        <w:t xml:space="preserve"> there is appropriated out of the </w:t>
      </w:r>
      <w:r w:rsidR="00BE7779">
        <w:t xml:space="preserve">General </w:t>
      </w:r>
      <w:r w:rsidR="00B83AAE">
        <w:t>Fund the following sum for the purpose specified:</w:t>
      </w:r>
    </w:p>
    <w:p w:rsidR="00BE5934" w:rsidRDefault="00BE5934" w:rsidP="00686AEB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B83AAE">
        <w:trPr>
          <w:trHeight w:val="900"/>
        </w:trPr>
        <w:tc>
          <w:tcPr>
            <w:tcW w:w="8136" w:type="dxa"/>
            <w:gridSpan w:val="3"/>
            <w:vAlign w:val="center"/>
          </w:tcPr>
          <w:p w:rsidR="00B83AAE" w:rsidRPr="0089297C" w:rsidRDefault="00BE777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66</w:t>
            </w:r>
            <w:r w:rsidR="00B83AAE"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LAW AND PUBLIC SAFETY</w:t>
            </w:r>
          </w:p>
          <w:p w:rsidR="00BE7779" w:rsidRPr="0089297C" w:rsidRDefault="00BE7779" w:rsidP="00BE777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80 Special Government Services</w:t>
            </w:r>
          </w:p>
          <w:p w:rsidR="00BE7779" w:rsidRDefault="00BE7779" w:rsidP="00BE777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82 Protection of Citizens’ Rights</w:t>
            </w:r>
          </w:p>
          <w:p w:rsidR="00191A65" w:rsidRPr="0089297C" w:rsidRDefault="00191A6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83AAE" w:rsidRPr="00647E32" w:rsidRDefault="00191A65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B83AAE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B83AAE" w:rsidRPr="00B94C83" w:rsidRDefault="00191A65" w:rsidP="00737D2A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19-1440 </w:t>
            </w:r>
            <w:r w:rsidRPr="00B316D6">
              <w:rPr>
                <w:sz w:val="22"/>
                <w:szCs w:val="22"/>
              </w:rPr>
              <w:t xml:space="preserve">Victims of Crime Compensation </w:t>
            </w:r>
            <w:proofErr w:type="gramStart"/>
            <w:r w:rsidR="00737D2A">
              <w:rPr>
                <w:sz w:val="22"/>
                <w:szCs w:val="22"/>
              </w:rPr>
              <w:t>Office</w:t>
            </w:r>
            <w:r w:rsidR="00B83AAE">
              <w:rPr>
                <w:sz w:val="22"/>
                <w:szCs w:val="22"/>
              </w:rPr>
              <w:t xml:space="preserve">  </w:t>
            </w:r>
            <w:r w:rsidR="00737D2A">
              <w:rPr>
                <w:sz w:val="22"/>
                <w:szCs w:val="22"/>
              </w:rPr>
              <w:t>..</w:t>
            </w:r>
            <w:r w:rsidR="00B83AAE">
              <w:rPr>
                <w:sz w:val="22"/>
                <w:szCs w:val="22"/>
              </w:rPr>
              <w:t>.....................</w:t>
            </w:r>
            <w:r>
              <w:rPr>
                <w:sz w:val="22"/>
                <w:szCs w:val="22"/>
              </w:rPr>
              <w:t>.......</w:t>
            </w:r>
            <w:r w:rsidR="00B83AAE"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B83AAE" w:rsidRDefault="00B83AAE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191A65">
              <w:rPr>
                <w:sz w:val="22"/>
                <w:szCs w:val="22"/>
              </w:rPr>
              <w:t>750,00</w:t>
            </w:r>
            <w:r>
              <w:rPr>
                <w:sz w:val="22"/>
                <w:szCs w:val="22"/>
              </w:rPr>
              <w:t>0</w:t>
            </w:r>
          </w:p>
        </w:tc>
      </w:tr>
      <w:tr w:rsidR="00B83AAE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B83AAE" w:rsidRPr="0089297C" w:rsidRDefault="00B83AAE" w:rsidP="00191A65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 w:rsidR="00191A65">
              <w:rPr>
                <w:sz w:val="22"/>
                <w:szCs w:val="22"/>
              </w:rPr>
              <w:t>Grants-In-Aid</w:t>
            </w:r>
            <w:r>
              <w:rPr>
                <w:sz w:val="22"/>
                <w:szCs w:val="22"/>
              </w:rPr>
              <w:t xml:space="preserve">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B83AAE" w:rsidRDefault="00B83AAE" w:rsidP="00191A65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191A65">
              <w:rPr>
                <w:sz w:val="22"/>
                <w:szCs w:val="22"/>
              </w:rPr>
              <w:t>750,000</w:t>
            </w:r>
          </w:p>
        </w:tc>
      </w:tr>
      <w:tr w:rsidR="00B83AAE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B83AAE" w:rsidRPr="0089297C" w:rsidRDefault="00B83AAE" w:rsidP="00737D2A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</w:t>
            </w:r>
            <w:r w:rsidR="00191A65" w:rsidRPr="00191A65">
              <w:rPr>
                <w:sz w:val="22"/>
                <w:szCs w:val="22"/>
              </w:rPr>
              <w:t xml:space="preserve">Victims of Crime Compensation </w:t>
            </w:r>
            <w:r w:rsidR="00737D2A">
              <w:rPr>
                <w:sz w:val="22"/>
                <w:szCs w:val="22"/>
              </w:rPr>
              <w:t>Office..</w:t>
            </w:r>
            <w:r>
              <w:rPr>
                <w:sz w:val="22"/>
                <w:szCs w:val="22"/>
              </w:rPr>
              <w:t>..........................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B83AAE" w:rsidRDefault="00B83AAE">
            <w:pPr>
              <w:jc w:val="right"/>
            </w:pPr>
          </w:p>
        </w:tc>
      </w:tr>
      <w:tr w:rsidR="00B83AAE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B83AAE" w:rsidRPr="00647E32" w:rsidRDefault="00191A65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="00B83AAE"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:rsidR="00B83AAE" w:rsidRDefault="00B83AAE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B83AAE" w:rsidRDefault="00B83AAE"/>
        </w:tc>
      </w:tr>
      <w:tr w:rsidR="00B83AAE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B83AAE" w:rsidRPr="00C42505" w:rsidRDefault="00191A65" w:rsidP="00F00CCD">
            <w:pPr>
              <w:rPr>
                <w:sz w:val="20"/>
                <w:szCs w:val="20"/>
              </w:rPr>
            </w:pPr>
            <w:r w:rsidRPr="00191A65">
              <w:rPr>
                <w:sz w:val="22"/>
                <w:szCs w:val="22"/>
              </w:rPr>
              <w:t xml:space="preserve">19   </w:t>
            </w:r>
            <w:r>
              <w:rPr>
                <w:sz w:val="22"/>
                <w:szCs w:val="22"/>
              </w:rPr>
              <w:t xml:space="preserve">Public Awareness Campaign: </w:t>
            </w:r>
            <w:r w:rsidR="00737D2A">
              <w:rPr>
                <w:sz w:val="22"/>
                <w:szCs w:val="22"/>
              </w:rPr>
              <w:t xml:space="preserve">Crime </w:t>
            </w:r>
            <w:r w:rsidRPr="00191A65">
              <w:rPr>
                <w:sz w:val="22"/>
                <w:szCs w:val="22"/>
              </w:rPr>
              <w:t>Victim</w:t>
            </w:r>
            <w:r w:rsidR="00F00CCD">
              <w:rPr>
                <w:sz w:val="22"/>
                <w:szCs w:val="22"/>
              </w:rPr>
              <w:t>’</w:t>
            </w:r>
            <w:r>
              <w:rPr>
                <w:sz w:val="22"/>
                <w:szCs w:val="22"/>
              </w:rPr>
              <w:t xml:space="preserve">s </w:t>
            </w:r>
            <w:r w:rsidR="00737D2A">
              <w:rPr>
                <w:sz w:val="22"/>
                <w:szCs w:val="22"/>
              </w:rPr>
              <w:t xml:space="preserve">Bill of </w:t>
            </w:r>
            <w:r>
              <w:rPr>
                <w:sz w:val="22"/>
                <w:szCs w:val="22"/>
              </w:rPr>
              <w:t>Rights and VCCO Assistance …………….</w:t>
            </w:r>
          </w:p>
        </w:tc>
        <w:tc>
          <w:tcPr>
            <w:tcW w:w="1647" w:type="dxa"/>
            <w:vAlign w:val="center"/>
          </w:tcPr>
          <w:p w:rsidR="00B83AAE" w:rsidRDefault="00B83AAE" w:rsidP="00191A65">
            <w:pPr>
              <w:jc w:val="right"/>
            </w:pPr>
            <w:r>
              <w:rPr>
                <w:sz w:val="22"/>
                <w:szCs w:val="22"/>
              </w:rPr>
              <w:t>($</w:t>
            </w:r>
            <w:r w:rsidR="00191A65">
              <w:rPr>
                <w:sz w:val="22"/>
                <w:szCs w:val="22"/>
              </w:rPr>
              <w:t>750,000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620" w:type="dxa"/>
            <w:vAlign w:val="center"/>
          </w:tcPr>
          <w:p w:rsidR="00B83AAE" w:rsidRDefault="00B83AAE"/>
        </w:tc>
      </w:tr>
    </w:tbl>
    <w:p w:rsidR="00B83AAE" w:rsidRDefault="00B83AAE">
      <w:pPr>
        <w:ind w:left="360" w:hanging="360"/>
      </w:pPr>
    </w:p>
    <w:p w:rsidR="00B83AAE" w:rsidRPr="00647E32" w:rsidRDefault="00737D2A">
      <w:r>
        <w:tab/>
      </w:r>
      <w:r w:rsidR="00BE7779">
        <w:t>2</w:t>
      </w:r>
      <w:r w:rsidR="00FD2E9A">
        <w:t>.</w:t>
      </w:r>
      <w:r w:rsidR="00FD2E9A">
        <w:tab/>
      </w:r>
      <w:r w:rsidR="00B83AAE" w:rsidRPr="00647E32">
        <w:t xml:space="preserve">This act shall take effect </w:t>
      </w:r>
      <w:r w:rsidR="00BE7779">
        <w:t>immediately</w:t>
      </w:r>
      <w:r w:rsidR="00B83AAE" w:rsidRPr="00647E32">
        <w:t>.</w:t>
      </w:r>
    </w:p>
    <w:p w:rsidR="00B83AAE" w:rsidRPr="00CE7BD8" w:rsidRDefault="00B83AAE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0516C9" w:rsidRDefault="000516C9" w:rsidP="00686AEB"/>
    <w:p w:rsidR="00686AEB" w:rsidRDefault="000516C9" w:rsidP="00686AEB">
      <w:r>
        <w:tab/>
      </w:r>
      <w:r w:rsidRPr="000516C9">
        <w:t>This bill makes a supplemental appropriation of $</w:t>
      </w:r>
      <w:r>
        <w:t>7</w:t>
      </w:r>
      <w:r w:rsidRPr="000516C9">
        <w:t>5</w:t>
      </w:r>
      <w:r>
        <w:t xml:space="preserve">0,000 </w:t>
      </w:r>
      <w:r w:rsidRPr="000516C9">
        <w:t xml:space="preserve">from the General Fund to the Victims of Crime Compensation </w:t>
      </w:r>
      <w:r w:rsidR="00737D2A">
        <w:t>Office</w:t>
      </w:r>
      <w:r w:rsidRPr="000516C9">
        <w:t xml:space="preserve"> </w:t>
      </w:r>
      <w:r w:rsidR="00737D2A">
        <w:t xml:space="preserve">(VCCO) </w:t>
      </w:r>
      <w:r>
        <w:t xml:space="preserve">in the Department of Law and Public Safety </w:t>
      </w:r>
      <w:r w:rsidRPr="000516C9">
        <w:t xml:space="preserve">for </w:t>
      </w:r>
      <w:r>
        <w:t xml:space="preserve">a public awareness campaign </w:t>
      </w:r>
      <w:r w:rsidR="00737D2A">
        <w:t xml:space="preserve">to inform </w:t>
      </w:r>
      <w:r>
        <w:t>victim</w:t>
      </w:r>
      <w:r w:rsidR="00737D2A">
        <w:t>s of the provisions of the Crime Victim</w:t>
      </w:r>
      <w:r w:rsidR="00F00CCD">
        <w:t>’</w:t>
      </w:r>
      <w:r>
        <w:t xml:space="preserve">s </w:t>
      </w:r>
      <w:r w:rsidR="00737D2A">
        <w:t>Bill of R</w:t>
      </w:r>
      <w:r>
        <w:t xml:space="preserve">ights and </w:t>
      </w:r>
      <w:r w:rsidR="00737D2A">
        <w:t xml:space="preserve">of the availability of compensation and other assistance from </w:t>
      </w:r>
      <w:r>
        <w:t>VCCO</w:t>
      </w:r>
      <w:r w:rsidRPr="000516C9">
        <w:t>.</w:t>
      </w:r>
    </w:p>
    <w:sectPr w:rsidR="00686AEB" w:rsidSect="00C777D4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FCA" w:rsidRDefault="00A75FCA">
      <w:r>
        <w:separator/>
      </w:r>
    </w:p>
  </w:endnote>
  <w:endnote w:type="continuationSeparator" w:id="0">
    <w:p w:rsidR="00A75FCA" w:rsidRDefault="00A75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FCA" w:rsidRDefault="00A75FCA">
      <w:r>
        <w:separator/>
      </w:r>
    </w:p>
  </w:footnote>
  <w:footnote w:type="continuationSeparator" w:id="0">
    <w:p w:rsidR="00A75FCA" w:rsidRDefault="00A75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C53F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777D4" w:rsidRDefault="00C777D4" w:rsidP="00C777D4">
    <w:pPr>
      <w:pStyle w:val="bpuHeadSpon"/>
    </w:pPr>
    <w:r w:rsidRPr="00C777D4">
      <w:rPr>
        <w:rStyle w:val="bpuHeadSponChar"/>
      </w:rPr>
      <w:t>S2608</w:t>
    </w:r>
    <w:r>
      <w:t xml:space="preserve"> RUIZ, RUIZ</w:t>
    </w:r>
  </w:p>
  <w:p w:rsidR="00C777D4" w:rsidRDefault="00C777D4" w:rsidP="00C777D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D2E9A">
      <w:rPr>
        <w:noProof/>
      </w:rPr>
      <w:t>3</w:t>
    </w:r>
    <w:r>
      <w:fldChar w:fldCharType="end"/>
    </w:r>
  </w:p>
  <w:p w:rsidR="00C777D4" w:rsidRDefault="00C777D4" w:rsidP="00C777D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777D4" w:rsidRDefault="00C777D4" w:rsidP="00C777D4">
    <w:pPr>
      <w:pStyle w:val="bpuHeadSpon"/>
    </w:pPr>
    <w:r w:rsidRPr="00C777D4">
      <w:rPr>
        <w:rStyle w:val="bpuHeadSponChar"/>
      </w:rPr>
      <w:t>S2608</w:t>
    </w:r>
    <w:r>
      <w:t xml:space="preserve"> RUIZ</w:t>
    </w:r>
  </w:p>
  <w:p w:rsidR="00C777D4" w:rsidRDefault="00C777D4" w:rsidP="00C777D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C53FF">
      <w:rPr>
        <w:noProof/>
      </w:rPr>
      <w:t>2</w:t>
    </w:r>
    <w:r>
      <w:fldChar w:fldCharType="end"/>
    </w:r>
  </w:p>
  <w:p w:rsidR="00C777D4" w:rsidRDefault="00C777D4" w:rsidP="00C777D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FCA"/>
    <w:rsid w:val="000051BD"/>
    <w:rsid w:val="000160A5"/>
    <w:rsid w:val="0002335B"/>
    <w:rsid w:val="0003549A"/>
    <w:rsid w:val="000367AE"/>
    <w:rsid w:val="00043B22"/>
    <w:rsid w:val="000516C9"/>
    <w:rsid w:val="00054975"/>
    <w:rsid w:val="00057D20"/>
    <w:rsid w:val="0006197C"/>
    <w:rsid w:val="0006281F"/>
    <w:rsid w:val="0008141C"/>
    <w:rsid w:val="00085172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21E7"/>
    <w:rsid w:val="001645FB"/>
    <w:rsid w:val="00173D2B"/>
    <w:rsid w:val="00181676"/>
    <w:rsid w:val="00183603"/>
    <w:rsid w:val="00191A65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5C17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214F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ED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2FF6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30BF"/>
    <w:rsid w:val="006A79B7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7D2A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4E68"/>
    <w:rsid w:val="00845F3C"/>
    <w:rsid w:val="008461B8"/>
    <w:rsid w:val="008462F1"/>
    <w:rsid w:val="00847EF1"/>
    <w:rsid w:val="008538FA"/>
    <w:rsid w:val="008573B0"/>
    <w:rsid w:val="008642BC"/>
    <w:rsid w:val="00866563"/>
    <w:rsid w:val="00867AC2"/>
    <w:rsid w:val="0087056E"/>
    <w:rsid w:val="00875402"/>
    <w:rsid w:val="00876A6F"/>
    <w:rsid w:val="008801CF"/>
    <w:rsid w:val="00884D51"/>
    <w:rsid w:val="008916EC"/>
    <w:rsid w:val="00891E4F"/>
    <w:rsid w:val="008A31C5"/>
    <w:rsid w:val="008A4F9A"/>
    <w:rsid w:val="008B2850"/>
    <w:rsid w:val="008C53FF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6A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787D"/>
    <w:rsid w:val="00A11228"/>
    <w:rsid w:val="00A21050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5FCA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AAE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5934"/>
    <w:rsid w:val="00BE7779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47B1"/>
    <w:rsid w:val="00C66BF3"/>
    <w:rsid w:val="00C70140"/>
    <w:rsid w:val="00C73CA7"/>
    <w:rsid w:val="00C777D4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3F4F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CCD"/>
    <w:rsid w:val="00F00D08"/>
    <w:rsid w:val="00F15583"/>
    <w:rsid w:val="00F200EE"/>
    <w:rsid w:val="00F22481"/>
    <w:rsid w:val="00F2542E"/>
    <w:rsid w:val="00F2653A"/>
    <w:rsid w:val="00F27278"/>
    <w:rsid w:val="00F344E3"/>
    <w:rsid w:val="00F34D58"/>
    <w:rsid w:val="00F36144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826"/>
    <w:rsid w:val="00FA2ED1"/>
    <w:rsid w:val="00FA4A52"/>
    <w:rsid w:val="00FB4045"/>
    <w:rsid w:val="00FB4D8E"/>
    <w:rsid w:val="00FC0D0A"/>
    <w:rsid w:val="00FC1B0B"/>
    <w:rsid w:val="00FD2E9A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65C51E4-C0E9-4CBE-91C1-7135856E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737D2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37D2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77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244</Words>
  <Characters>1405</Characters>
  <Application>Microsoft Office Word</Application>
  <DocSecurity>0</DocSecurity>
  <Lines>68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S2608</vt:lpstr>
    </vt:vector>
  </TitlesOfParts>
  <Manager>R229</Manager>
  <Company>NJ Office of Legislative Services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S2608</dc:title>
  <dc:subject>VCCO Public Awareness Aprop</dc:subject>
  <dc:creator>Senator  RUIZ, Senator  RUIZ</dc:creator>
  <cp:keywords>S2608|2|LP |160|0|160|F|0|</cp:keywords>
  <dc:description>INTRODUCED JUNE 25, 2020</dc:description>
  <cp:lastModifiedBy>Bell, Careema</cp:lastModifiedBy>
  <cp:revision>2</cp:revision>
  <cp:lastPrinted>2020-05-28T16:12:00Z</cp:lastPrinted>
  <dcterms:created xsi:type="dcterms:W3CDTF">2020-06-26T14:21:00Z</dcterms:created>
  <dcterms:modified xsi:type="dcterms:W3CDTF">2020-06-26T14:21:00Z</dcterms:modified>
  <cp:category>		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