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7F1" w:rsidRDefault="000C07F1" w:rsidP="000C07F1">
      <w:pPr>
        <w:pStyle w:val="bpuBill"/>
      </w:pPr>
      <w:bookmarkStart w:id="0" w:name="bpuFrontPg"/>
      <w:bookmarkStart w:id="1" w:name="_GoBack"/>
      <w:bookmarkEnd w:id="0"/>
      <w:bookmarkEnd w:id="1"/>
      <w:r>
        <w:t xml:space="preserve">SENATE, No. 2609 </w:t>
      </w:r>
    </w:p>
    <w:p w:rsidR="000C07F1" w:rsidRPr="009D38FF" w:rsidRDefault="000C07F1" w:rsidP="000C07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4672186" r:id="rId7"/>
        </w:object>
      </w:r>
    </w:p>
    <w:p w:rsidR="000C07F1" w:rsidRDefault="000C07F1" w:rsidP="000C07F1">
      <w:pPr>
        <w:pStyle w:val="bpuState"/>
      </w:pPr>
      <w:r>
        <w:t>STATE OF NEW JERSEY</w:t>
      </w:r>
    </w:p>
    <w:p w:rsidR="000C07F1" w:rsidRDefault="000C07F1" w:rsidP="000C07F1">
      <w:pPr>
        <w:pStyle w:val="bpuLegislature"/>
      </w:pPr>
      <w:proofErr w:type="gramStart"/>
      <w:r>
        <w:t>219th</w:t>
      </w:r>
      <w:proofErr w:type="gramEnd"/>
      <w:r>
        <w:t xml:space="preserve"> LEGISLATURE</w:t>
      </w:r>
    </w:p>
    <w:p w:rsidR="000C07F1" w:rsidRDefault="000C07F1" w:rsidP="000C07F1">
      <w:pPr>
        <w:pStyle w:val="bpuWpGraphic"/>
      </w:pPr>
      <w:r>
        <w:object w:dxaOrig="8985" w:dyaOrig="255">
          <v:shape id="_x0000_i1026" type="#_x0000_t75" style="width:6in;height:12.1pt" o:ole="">
            <v:imagedata r:id="rId6" o:title=""/>
          </v:shape>
          <o:OLEObject Type="Embed" ProgID="WPWin6.1" ShapeID="_x0000_i1026" DrawAspect="Content" ObjectID="_1654672187" r:id="rId8"/>
        </w:object>
      </w:r>
      <w:r>
        <w:t xml:space="preserve">  </w:t>
      </w:r>
    </w:p>
    <w:p w:rsidR="000C07F1" w:rsidRDefault="00AA2AB8" w:rsidP="000C07F1">
      <w:pPr>
        <w:pStyle w:val="bpuIntro"/>
      </w:pPr>
      <w:r>
        <w:t>INTRODUCED JUNE 25</w:t>
      </w:r>
      <w:r w:rsidR="000C07F1">
        <w:t>, 2020</w:t>
      </w:r>
    </w:p>
    <w:p w:rsidR="000C07F1" w:rsidRDefault="000C07F1" w:rsidP="000C07F1">
      <w:pPr>
        <w:pStyle w:val="bpuIntro"/>
      </w:pPr>
    </w:p>
    <w:p w:rsidR="000C07F1" w:rsidRDefault="000C07F1" w:rsidP="000C07F1">
      <w:pPr>
        <w:pStyle w:val="bpuIntro"/>
        <w:sectPr w:rsidR="000C07F1" w:rsidSect="000C07F1">
          <w:headerReference w:type="even" r:id="rId9"/>
          <w:headerReference w:type="default" r:id="rId10"/>
          <w:pgSz w:w="12240" w:h="20160" w:code="5"/>
          <w:pgMar w:top="2160" w:right="1440" w:bottom="1440" w:left="1440" w:header="72" w:footer="720" w:gutter="0"/>
          <w:pgNumType w:start="1"/>
          <w:cols w:space="720"/>
          <w:docGrid w:linePitch="360"/>
        </w:sectPr>
      </w:pPr>
    </w:p>
    <w:p w:rsidR="000C07F1" w:rsidRDefault="000C07F1" w:rsidP="000C07F1">
      <w:pPr>
        <w:pStyle w:val="bpuIntro"/>
      </w:pPr>
    </w:p>
    <w:p w:rsidR="000C07F1" w:rsidRDefault="000C07F1" w:rsidP="000C07F1">
      <w:pPr>
        <w:pStyle w:val="bpuSponsor"/>
      </w:pPr>
      <w:r>
        <w:t>Sponsored by:</w:t>
      </w:r>
    </w:p>
    <w:p w:rsidR="000C07F1" w:rsidRDefault="000C07F1" w:rsidP="000C07F1">
      <w:pPr>
        <w:pStyle w:val="bpuSponsor"/>
      </w:pPr>
      <w:proofErr w:type="gramStart"/>
      <w:r>
        <w:t>Senator  M</w:t>
      </w:r>
      <w:proofErr w:type="gramEnd"/>
      <w:r>
        <w:t>. TERESA RUIZ</w:t>
      </w:r>
    </w:p>
    <w:p w:rsidR="000C07F1" w:rsidRDefault="000C07F1" w:rsidP="000C07F1">
      <w:pPr>
        <w:pStyle w:val="bpuSponsor"/>
      </w:pPr>
      <w:r>
        <w:t>District 29 (Essex)</w:t>
      </w:r>
    </w:p>
    <w:p w:rsidR="000C07F1" w:rsidRDefault="000C07F1" w:rsidP="000C07F1">
      <w:pPr>
        <w:pStyle w:val="bpuSponsor"/>
      </w:pPr>
    </w:p>
    <w:p w:rsidR="000C07F1" w:rsidRDefault="000C07F1" w:rsidP="000C07F1">
      <w:pPr>
        <w:pStyle w:val="bpuSponsor"/>
      </w:pPr>
    </w:p>
    <w:p w:rsidR="000C07F1" w:rsidRDefault="000C07F1" w:rsidP="000C07F1">
      <w:pPr>
        <w:pStyle w:val="bpuSponsor"/>
      </w:pPr>
    </w:p>
    <w:p w:rsidR="000C07F1" w:rsidRDefault="000C07F1" w:rsidP="000C07F1">
      <w:pPr>
        <w:pStyle w:val="bpuSponsor"/>
      </w:pPr>
    </w:p>
    <w:p w:rsidR="000C07F1" w:rsidRDefault="000C07F1" w:rsidP="000C07F1">
      <w:pPr>
        <w:pStyle w:val="bpuSponsor"/>
      </w:pPr>
      <w:r>
        <w:t>SYNOPSIS</w:t>
      </w:r>
    </w:p>
    <w:p w:rsidR="000C07F1" w:rsidRDefault="000C07F1" w:rsidP="000C07F1">
      <w:pPr>
        <w:pStyle w:val="bpuNormText"/>
      </w:pPr>
      <w:r>
        <w:tab/>
        <w:t xml:space="preserve">Prohibits VCCO from denying award of compensation to victims with certain outstanding warrants and charges. </w:t>
      </w:r>
    </w:p>
    <w:p w:rsidR="000C07F1" w:rsidRDefault="000C07F1" w:rsidP="000C07F1">
      <w:pPr>
        <w:pStyle w:val="bpuNormText"/>
      </w:pPr>
    </w:p>
    <w:p w:rsidR="000C07F1" w:rsidRDefault="000C07F1" w:rsidP="000C07F1">
      <w:pPr>
        <w:pStyle w:val="bpuSponsor"/>
      </w:pPr>
      <w:r>
        <w:t xml:space="preserve">CURRENT VERSION OF TEXT </w:t>
      </w:r>
    </w:p>
    <w:p w:rsidR="000C07F1" w:rsidRDefault="000C07F1" w:rsidP="000C07F1">
      <w:pPr>
        <w:pStyle w:val="bpuNormText"/>
      </w:pPr>
      <w:r>
        <w:tab/>
        <w:t>As introduced.</w:t>
      </w:r>
    </w:p>
    <w:p w:rsidR="000C07F1" w:rsidRDefault="000C07F1" w:rsidP="000C07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07F1" w:rsidRDefault="000C07F1" w:rsidP="008916EC">
      <w:pPr>
        <w:pStyle w:val="FronterPage"/>
        <w:tabs>
          <w:tab w:val="clear" w:pos="720"/>
          <w:tab w:val="clear" w:pos="1440"/>
          <w:tab w:val="clear" w:pos="2160"/>
          <w:tab w:val="clear" w:pos="2880"/>
          <w:tab w:val="clear" w:pos="3600"/>
          <w:tab w:val="clear" w:pos="4320"/>
          <w:tab w:val="clear" w:pos="5040"/>
        </w:tabs>
        <w:sectPr w:rsidR="000C07F1" w:rsidSect="000C07F1">
          <w:type w:val="continuous"/>
          <w:pgSz w:w="12240" w:h="20160" w:code="5"/>
          <w:pgMar w:top="1440" w:right="2275" w:bottom="1440" w:left="2275" w:header="72" w:footer="720" w:gutter="0"/>
          <w:pgNumType w:start="1"/>
          <w:cols w:space="720"/>
          <w:docGrid w:linePitch="360"/>
        </w:sectPr>
      </w:pPr>
    </w:p>
    <w:p w:rsidR="00686AEB" w:rsidRPr="00677316" w:rsidRDefault="005039BA" w:rsidP="003E47BA">
      <w:pPr>
        <w:pStyle w:val="HangingAnAct"/>
        <w:rPr>
          <w:rStyle w:val="HangingAnActChar"/>
        </w:rPr>
      </w:pPr>
      <w:r>
        <w:rPr>
          <w:rStyle w:val="BillHead"/>
        </w:rPr>
        <w:lastRenderedPageBreak/>
        <w:t>An Act</w:t>
      </w:r>
      <w:r w:rsidR="00686AEB" w:rsidRPr="006B7FA7">
        <w:rPr>
          <w:rStyle w:val="HangingAnActChar"/>
        </w:rPr>
        <w:t xml:space="preserve"> </w:t>
      </w:r>
      <w:r w:rsidR="00C52B2A">
        <w:rPr>
          <w:rStyle w:val="HangingAnActChar"/>
        </w:rPr>
        <w:t>concerning compensation for victims of crime and amending P.L.</w:t>
      </w:r>
      <w:r w:rsidR="00C52B2A">
        <w:t xml:space="preserve">1971, c.317.  </w:t>
      </w:r>
    </w:p>
    <w:p w:rsidR="000B1054" w:rsidRPr="00D71D68" w:rsidRDefault="000B1054" w:rsidP="000B1054"/>
    <w:p w:rsidR="00686AEB" w:rsidRPr="00AA7880" w:rsidRDefault="00686AEB" w:rsidP="00686AEB">
      <w:r>
        <w:tab/>
      </w:r>
      <w:proofErr w:type="gramStart"/>
      <w:r w:rsidR="005039BA">
        <w:rPr>
          <w:rStyle w:val="BillHeading2"/>
        </w:rPr>
        <w:t>Be It Enacted</w:t>
      </w:r>
      <w:proofErr w:type="gramEnd"/>
      <w:r>
        <w:rPr>
          <w:rStyle w:val="BillHeading2"/>
        </w:rPr>
        <w:t xml:space="preserve"> </w:t>
      </w:r>
      <w:r w:rsidR="005039BA">
        <w:rPr>
          <w:rStyle w:val="BillLanguage"/>
        </w:rPr>
        <w:t>by the Senate and General Assembly of the State of New Jersey:</w:t>
      </w:r>
    </w:p>
    <w:p w:rsidR="00686AEB" w:rsidRDefault="00686AEB" w:rsidP="00686AEB"/>
    <w:p w:rsidR="00C52B2A" w:rsidRDefault="00C52B2A" w:rsidP="00C52B2A">
      <w:r>
        <w:tab/>
      </w:r>
      <w:r w:rsidR="00E11F16">
        <w:t>1.</w:t>
      </w:r>
      <w:r w:rsidR="00E11F16">
        <w:tab/>
      </w:r>
      <w:r>
        <w:t xml:space="preserve">Section 10 of P.L.1971, c.317 (C.52:4B-10) is amended to read as follows:  </w:t>
      </w:r>
    </w:p>
    <w:p w:rsidR="00C52B2A" w:rsidRDefault="00C52B2A" w:rsidP="00C52B2A">
      <w:r>
        <w:tab/>
      </w:r>
      <w:proofErr w:type="gramStart"/>
      <w:r>
        <w:t>10.</w:t>
      </w:r>
      <w:r>
        <w:tab/>
        <w:t>In any case in which a person suffers personal, physical, or psychological injury or death as a result of the conduct of another person who commits an offense against that person which is within the description of the offenses listed in section 11 of P.L.1971, c.317 (C.52:4B-11), the office may, upon application, order the payment of compensation in accordance with the provisions of P.L.1971, c.317 (C.52:4B-1 et seq.):</w:t>
      </w:r>
      <w:proofErr w:type="gramEnd"/>
    </w:p>
    <w:p w:rsidR="00C52B2A" w:rsidRDefault="00C52B2A" w:rsidP="00C52B2A">
      <w:r>
        <w:tab/>
      </w:r>
      <w:proofErr w:type="gramStart"/>
      <w:r>
        <w:t>a</w:t>
      </w:r>
      <w:proofErr w:type="gramEnd"/>
      <w:r>
        <w:t>.</w:t>
      </w:r>
      <w:r>
        <w:tab/>
        <w:t>to or on behalf of the victim,</w:t>
      </w:r>
    </w:p>
    <w:p w:rsidR="00C52B2A" w:rsidRDefault="00C52B2A" w:rsidP="00C52B2A">
      <w:r>
        <w:tab/>
        <w:t>b.</w:t>
      </w:r>
      <w:r>
        <w:tab/>
        <w:t>in the case of the personal, physical, or psychological injury of the victim, where the compensation is for pecuniary loss suffered or expenses incurred by any person responsible for the maintenance of the victim, to that person, or</w:t>
      </w:r>
    </w:p>
    <w:p w:rsidR="00C52B2A" w:rsidRDefault="00C52B2A" w:rsidP="00C52B2A">
      <w:r>
        <w:tab/>
      </w:r>
      <w:proofErr w:type="gramStart"/>
      <w:r>
        <w:t>c</w:t>
      </w:r>
      <w:proofErr w:type="gramEnd"/>
      <w:r>
        <w:t>.</w:t>
      </w:r>
      <w:r>
        <w:tab/>
        <w:t>in the case of the death of the victim, to or for the benefit of the dependents of the deceased victim, or any one or more of the dependents.</w:t>
      </w:r>
    </w:p>
    <w:p w:rsidR="00C52B2A" w:rsidRDefault="00C52B2A" w:rsidP="00C52B2A">
      <w:r>
        <w:tab/>
        <w:t>In determining whether to make an order under this section, the office may consider any facts that provide relevant evidence as to whether the victim contributed to the victim's injury or death and as to whether the victim's conduct was the proximate cause of the victim's injury or death.  Notwithstanding any other provision of P.L.1971, c.317 (C.52:4B-1 et seq.) to the contrary, the office is authorized to make a limited award for funeral benefits, mental health counseling, loss of support for dependent children, and attorneys' fees in any case in which it is determined that the victim's conduct was the contributing factor to the victim's death.</w:t>
      </w:r>
    </w:p>
    <w:p w:rsidR="00C52B2A" w:rsidRDefault="00C52B2A" w:rsidP="00C52B2A">
      <w:r>
        <w:tab/>
        <w:t xml:space="preserve">An order </w:t>
      </w:r>
      <w:proofErr w:type="gramStart"/>
      <w:r>
        <w:t>may be made</w:t>
      </w:r>
      <w:proofErr w:type="gramEnd"/>
      <w:r>
        <w:t xml:space="preserve"> under this section whether or not any person is prosecuted or convicted of any offense arising out of such act or omission. </w:t>
      </w:r>
      <w:r w:rsidR="00B96424">
        <w:t xml:space="preserve"> </w:t>
      </w:r>
      <w:r>
        <w:t>Upon application made by an appropriate prosecuting authority, the office may suspend proceedings under P.L.1971, c.317 (C.52:4B-1 et seq.) for the period it deems appropriate on the ground that a prosecution for an offense arising out of  the act or omission has been commenced or is imminent.</w:t>
      </w:r>
      <w:r w:rsidR="00DF7C58">
        <w:t xml:space="preserve"> </w:t>
      </w:r>
    </w:p>
    <w:p w:rsidR="008B2E3B" w:rsidRDefault="00B96424" w:rsidP="008B2E3B">
      <w:pPr>
        <w:rPr>
          <w:rStyle w:val="ssparacontent"/>
          <w:u w:val="single"/>
        </w:rPr>
      </w:pPr>
      <w:r>
        <w:tab/>
      </w:r>
      <w:r w:rsidRPr="00AC0654">
        <w:rPr>
          <w:u w:val="single"/>
        </w:rPr>
        <w:t>T</w:t>
      </w:r>
      <w:r w:rsidR="006D74AD" w:rsidRPr="00AC0654">
        <w:rPr>
          <w:rStyle w:val="ssparacontent"/>
          <w:u w:val="single"/>
        </w:rPr>
        <w:t xml:space="preserve">he </w:t>
      </w:r>
      <w:r w:rsidRPr="00AC0654">
        <w:rPr>
          <w:rStyle w:val="ssparacontent"/>
          <w:u w:val="single"/>
        </w:rPr>
        <w:t>o</w:t>
      </w:r>
      <w:r w:rsidR="006D74AD" w:rsidRPr="00AC0654">
        <w:rPr>
          <w:rStyle w:val="ssparacontent"/>
          <w:u w:val="single"/>
        </w:rPr>
        <w:t xml:space="preserve">ffice shall </w:t>
      </w:r>
      <w:r w:rsidR="005E65C7" w:rsidRPr="00AC0654">
        <w:rPr>
          <w:rStyle w:val="ssparacontent"/>
          <w:u w:val="single"/>
        </w:rPr>
        <w:t>not deny</w:t>
      </w:r>
      <w:r w:rsidRPr="00AC0654">
        <w:rPr>
          <w:rStyle w:val="ssparacontent"/>
          <w:u w:val="single"/>
        </w:rPr>
        <w:t xml:space="preserve"> an </w:t>
      </w:r>
      <w:r w:rsidR="005E65C7" w:rsidRPr="00AC0654">
        <w:rPr>
          <w:u w:val="single"/>
        </w:rPr>
        <w:t xml:space="preserve">order of </w:t>
      </w:r>
      <w:r w:rsidRPr="00AC0654">
        <w:rPr>
          <w:u w:val="single"/>
        </w:rPr>
        <w:t xml:space="preserve">payment of </w:t>
      </w:r>
      <w:r w:rsidR="005E65C7" w:rsidRPr="00AC0654">
        <w:rPr>
          <w:u w:val="single"/>
        </w:rPr>
        <w:t xml:space="preserve">compensation </w:t>
      </w:r>
      <w:r w:rsidRPr="00AC0654">
        <w:rPr>
          <w:u w:val="single"/>
        </w:rPr>
        <w:t xml:space="preserve">based solely </w:t>
      </w:r>
      <w:r w:rsidR="00AC6B08" w:rsidRPr="00AC0654">
        <w:rPr>
          <w:u w:val="single"/>
        </w:rPr>
        <w:t>on the grounds that</w:t>
      </w:r>
      <w:r w:rsidR="00C824E5" w:rsidRPr="00AC0654">
        <w:rPr>
          <w:u w:val="single"/>
        </w:rPr>
        <w:t xml:space="preserve"> there is</w:t>
      </w:r>
      <w:r w:rsidR="00C824E5" w:rsidRPr="00AC0654">
        <w:rPr>
          <w:rStyle w:val="ssparacontent"/>
          <w:u w:val="single"/>
        </w:rPr>
        <w:t xml:space="preserve"> an </w:t>
      </w:r>
      <w:r w:rsidR="00E15C32" w:rsidRPr="00AC0654">
        <w:rPr>
          <w:rStyle w:val="ssparacontent"/>
          <w:u w:val="single"/>
        </w:rPr>
        <w:t xml:space="preserve">outstanding </w:t>
      </w:r>
      <w:r w:rsidR="00C824E5" w:rsidRPr="00AC0654">
        <w:rPr>
          <w:rStyle w:val="ssparacontent"/>
          <w:u w:val="single"/>
        </w:rPr>
        <w:t xml:space="preserve">court-ordered warrant for the </w:t>
      </w:r>
      <w:r w:rsidR="00AC6B08" w:rsidRPr="00AC0654">
        <w:rPr>
          <w:rStyle w:val="ssparacontent"/>
          <w:u w:val="single"/>
        </w:rPr>
        <w:t xml:space="preserve">arrest of a </w:t>
      </w:r>
      <w:r w:rsidR="00C824E5" w:rsidRPr="00AC0654">
        <w:rPr>
          <w:rStyle w:val="ssparacontent"/>
          <w:u w:val="single"/>
        </w:rPr>
        <w:t xml:space="preserve">victim for </w:t>
      </w:r>
      <w:r w:rsidR="00AC6B08" w:rsidRPr="00AC0654">
        <w:rPr>
          <w:rStyle w:val="ssparacontent"/>
          <w:u w:val="single"/>
        </w:rPr>
        <w:t xml:space="preserve">a traffic-related violation, petty disorderly persons offense, disorderly persons offense, or crime of the fourth degree or </w:t>
      </w:r>
      <w:r w:rsidR="00AC0654" w:rsidRPr="00AC0654">
        <w:rPr>
          <w:rStyle w:val="ssparacontent"/>
          <w:u w:val="single"/>
        </w:rPr>
        <w:t xml:space="preserve">that </w:t>
      </w:r>
      <w:r w:rsidR="00AC6B08" w:rsidRPr="00AC0654">
        <w:rPr>
          <w:rStyle w:val="ssparacontent"/>
          <w:u w:val="single"/>
        </w:rPr>
        <w:t xml:space="preserve">there are </w:t>
      </w:r>
      <w:r w:rsidR="00C824E5" w:rsidRPr="00AC0654">
        <w:rPr>
          <w:rStyle w:val="ssparacontent"/>
          <w:u w:val="single"/>
        </w:rPr>
        <w:t xml:space="preserve">criminal </w:t>
      </w:r>
      <w:r w:rsidR="008B2E3B">
        <w:rPr>
          <w:rStyle w:val="ssparacontent"/>
          <w:u w:val="single"/>
        </w:rPr>
        <w:br w:type="page"/>
      </w:r>
    </w:p>
    <w:p w:rsidR="006D74AD" w:rsidRPr="00AC6B08" w:rsidRDefault="00C824E5" w:rsidP="006D74AD">
      <w:pPr>
        <w:rPr>
          <w:rStyle w:val="ssparacontent"/>
          <w:u w:val="single"/>
        </w:rPr>
      </w:pPr>
      <w:proofErr w:type="gramStart"/>
      <w:r w:rsidRPr="00AC0654">
        <w:rPr>
          <w:rStyle w:val="ssparacontent"/>
          <w:u w:val="single"/>
        </w:rPr>
        <w:lastRenderedPageBreak/>
        <w:t>charges</w:t>
      </w:r>
      <w:proofErr w:type="gramEnd"/>
      <w:r w:rsidRPr="00AC0654">
        <w:rPr>
          <w:rStyle w:val="ssparacontent"/>
          <w:u w:val="single"/>
        </w:rPr>
        <w:t xml:space="preserve"> pending against the victim </w:t>
      </w:r>
      <w:r w:rsidR="00E15C32" w:rsidRPr="00AC0654">
        <w:rPr>
          <w:rStyle w:val="ssparacontent"/>
          <w:u w:val="single"/>
        </w:rPr>
        <w:t>resulting</w:t>
      </w:r>
      <w:r w:rsidRPr="00AC0654">
        <w:rPr>
          <w:rStyle w:val="ssparacontent"/>
          <w:u w:val="single"/>
        </w:rPr>
        <w:t xml:space="preserve"> </w:t>
      </w:r>
      <w:r w:rsidR="00E15C32" w:rsidRPr="00AC0654">
        <w:rPr>
          <w:rStyle w:val="ssparacontent"/>
          <w:u w:val="single"/>
        </w:rPr>
        <w:t>from</w:t>
      </w:r>
      <w:r w:rsidRPr="00AC0654">
        <w:rPr>
          <w:rStyle w:val="ssparacontent"/>
          <w:u w:val="single"/>
        </w:rPr>
        <w:t xml:space="preserve"> the filing of a criminal complaint or return of an indictment</w:t>
      </w:r>
      <w:r w:rsidR="00AC6B08" w:rsidRPr="00AC0654">
        <w:rPr>
          <w:rStyle w:val="ssparacontent"/>
          <w:u w:val="single"/>
        </w:rPr>
        <w:t xml:space="preserve"> against the victim for a petty disorderly persons offense, disorderly persons offense, or crime of the fourth degree.</w:t>
      </w:r>
      <w:r w:rsidR="00AC6B08" w:rsidRPr="00AC6B08">
        <w:rPr>
          <w:rStyle w:val="ssparacontent"/>
          <w:color w:val="373739"/>
          <w:u w:val="single"/>
        </w:rPr>
        <w:t xml:space="preserve"> </w:t>
      </w:r>
    </w:p>
    <w:p w:rsidR="00B96424" w:rsidRPr="00D71D68" w:rsidRDefault="00B96424" w:rsidP="00B96424">
      <w:r>
        <w:t>(</w:t>
      </w:r>
      <w:proofErr w:type="spellStart"/>
      <w:r>
        <w:t>cf</w:t>
      </w:r>
      <w:proofErr w:type="spellEnd"/>
      <w:r>
        <w:t xml:space="preserve">:  P.L.2019, c.380, s.4)  </w:t>
      </w:r>
    </w:p>
    <w:p w:rsidR="00B96424" w:rsidRPr="00B96424" w:rsidRDefault="00B96424" w:rsidP="006D74AD"/>
    <w:p w:rsidR="00686AEB" w:rsidRPr="00AA7880" w:rsidRDefault="00DF7C58" w:rsidP="00686AEB">
      <w:r>
        <w:tab/>
        <w:t xml:space="preserve">2.  </w:t>
      </w:r>
      <w:r w:rsidR="005039BA">
        <w:t>This act shall take effect</w:t>
      </w:r>
      <w:r>
        <w:t xml:space="preserve"> immediately.  </w:t>
      </w:r>
    </w:p>
    <w:p w:rsidR="00686AEB" w:rsidRDefault="00686AEB" w:rsidP="00686AEB"/>
    <w:p w:rsidR="00086E00" w:rsidRPr="00CE7BD8" w:rsidRDefault="00086E00" w:rsidP="00686AEB"/>
    <w:p w:rsidR="00686AEB" w:rsidRPr="00AA7880" w:rsidRDefault="00686AEB" w:rsidP="00686AEB">
      <w:pPr>
        <w:jc w:val="center"/>
      </w:pPr>
      <w:r w:rsidRPr="00D71D68">
        <w:t>STATEMENT</w:t>
      </w:r>
    </w:p>
    <w:p w:rsidR="00686AEB" w:rsidRDefault="00AC6B08" w:rsidP="00686AEB">
      <w:r>
        <w:tab/>
      </w:r>
    </w:p>
    <w:p w:rsidR="00AC6B08" w:rsidRDefault="00AC6B08" w:rsidP="00AC6B08">
      <w:r>
        <w:tab/>
        <w:t xml:space="preserve">This bill prohibits the Victims of Crime Compensation Office (VCCO) from denying a victim an award of compensation based solely </w:t>
      </w:r>
      <w:proofErr w:type="gramStart"/>
      <w:r>
        <w:t>on the grounds that</w:t>
      </w:r>
      <w:proofErr w:type="gramEnd"/>
      <w:r>
        <w:t xml:space="preserve"> there are certain </w:t>
      </w:r>
      <w:r w:rsidR="00E15C32">
        <w:t>outstanding</w:t>
      </w:r>
      <w:r>
        <w:t xml:space="preserve"> warrants for the victim’s arrest or charges against the victim.  </w:t>
      </w:r>
    </w:p>
    <w:p w:rsidR="00CF300D" w:rsidRPr="00864118" w:rsidRDefault="00AC6B08" w:rsidP="00AC6B08">
      <w:r>
        <w:tab/>
        <w:t xml:space="preserve">The VCCO </w:t>
      </w:r>
      <w:r w:rsidR="00CF300D">
        <w:t xml:space="preserve">currently has regulatory authority pursuant to </w:t>
      </w:r>
      <w:r w:rsidR="001E59A6">
        <w:t>subsection</w:t>
      </w:r>
      <w:r w:rsidR="00CF300D" w:rsidRPr="00CF300D">
        <w:t xml:space="preserve"> (</w:t>
      </w:r>
      <w:proofErr w:type="spellStart"/>
      <w:r w:rsidR="00CF300D" w:rsidRPr="00CF300D">
        <w:t>i</w:t>
      </w:r>
      <w:proofErr w:type="spellEnd"/>
      <w:r w:rsidR="00CF300D" w:rsidRPr="00CF300D">
        <w:t>)</w:t>
      </w:r>
      <w:r w:rsidR="00CF300D">
        <w:t xml:space="preserve"> </w:t>
      </w:r>
      <w:r w:rsidR="00AC0654">
        <w:t xml:space="preserve">of </w:t>
      </w:r>
      <w:r w:rsidR="00CF300D">
        <w:t>N.J.A.C.13:75-2.1</w:t>
      </w:r>
      <w:r w:rsidR="00CF300D" w:rsidRPr="00CF300D">
        <w:t xml:space="preserve"> </w:t>
      </w:r>
      <w:r>
        <w:t xml:space="preserve">to deny a claim </w:t>
      </w:r>
      <w:r w:rsidR="00CF300D">
        <w:t xml:space="preserve">for compensation by a victim or claimant and close the case if: 1) </w:t>
      </w:r>
      <w:r w:rsidR="00AC0654">
        <w:t xml:space="preserve">there </w:t>
      </w:r>
      <w:r>
        <w:t>is an active court-ordered bench warrant for the victim</w:t>
      </w:r>
      <w:r w:rsidR="001E59A6">
        <w:t>,</w:t>
      </w:r>
      <w:r>
        <w:t xml:space="preserve"> or </w:t>
      </w:r>
      <w:r w:rsidR="00CF300D">
        <w:t xml:space="preserve">2) </w:t>
      </w:r>
      <w:r w:rsidRPr="00047E03">
        <w:t xml:space="preserve">criminal charges </w:t>
      </w:r>
      <w:r w:rsidR="00AC0654">
        <w:t>ar</w:t>
      </w:r>
      <w:r w:rsidR="005A29F5">
        <w:t>e</w:t>
      </w:r>
      <w:r w:rsidR="00AC0654">
        <w:t xml:space="preserve"> pending </w:t>
      </w:r>
      <w:r w:rsidRPr="00047E03">
        <w:t>against the victim</w:t>
      </w:r>
      <w:r>
        <w:t xml:space="preserve"> based on a criminal complaint or an indictment.  The regulation specifies that a victim </w:t>
      </w:r>
      <w:r w:rsidR="00CF300D">
        <w:t xml:space="preserve">or claimant </w:t>
      </w:r>
      <w:r>
        <w:t xml:space="preserve">may petition the VCCO to reopen the claim for compensation if verification is provided to the VCCO that the warrant, complaint, or indictment that was the basis for the denial </w:t>
      </w:r>
      <w:proofErr w:type="gramStart"/>
      <w:r>
        <w:t>has</w:t>
      </w:r>
      <w:proofErr w:type="gramEnd"/>
      <w:r>
        <w:t xml:space="preserve"> been dismissed.  </w:t>
      </w:r>
      <w:r w:rsidR="00CF300D" w:rsidRPr="00864118">
        <w:t xml:space="preserve">This bill removes this regulatory bar to an award of compensation if the warrant is for </w:t>
      </w:r>
      <w:r w:rsidR="00CF300D" w:rsidRPr="00864118">
        <w:rPr>
          <w:rStyle w:val="ssparacontent"/>
          <w:color w:val="373739"/>
        </w:rPr>
        <w:t xml:space="preserve">a traffic-related violation, </w:t>
      </w:r>
      <w:r w:rsidR="00CF300D" w:rsidRPr="00864118">
        <w:rPr>
          <w:rStyle w:val="ssparacontent"/>
        </w:rPr>
        <w:t xml:space="preserve">petty disorderly </w:t>
      </w:r>
      <w:proofErr w:type="gramStart"/>
      <w:r w:rsidR="00CF300D" w:rsidRPr="00864118">
        <w:rPr>
          <w:rStyle w:val="ssparacontent"/>
        </w:rPr>
        <w:t>persons</w:t>
      </w:r>
      <w:proofErr w:type="gramEnd"/>
      <w:r w:rsidR="00CF300D" w:rsidRPr="00864118">
        <w:rPr>
          <w:rStyle w:val="ssparacontent"/>
        </w:rPr>
        <w:t xml:space="preserve"> offense, disorderly persons offense, or crime of the fourth degree</w:t>
      </w:r>
      <w:r w:rsidR="00CF300D" w:rsidRPr="00864118">
        <w:t xml:space="preserve"> and if the </w:t>
      </w:r>
      <w:r w:rsidR="00E15C32">
        <w:t xml:space="preserve">indictment or criminal charges are </w:t>
      </w:r>
      <w:r w:rsidR="00CF300D" w:rsidRPr="00864118">
        <w:t xml:space="preserve">for a </w:t>
      </w:r>
      <w:r w:rsidR="00CF300D" w:rsidRPr="00864118">
        <w:rPr>
          <w:rStyle w:val="ssparacontent"/>
        </w:rPr>
        <w:t xml:space="preserve">petty disorderly persons offense, disorderly persons offense, or crime of the fourth degree.  </w:t>
      </w:r>
    </w:p>
    <w:p w:rsidR="00AC6B08" w:rsidRDefault="00CF300D" w:rsidP="00686AEB">
      <w:r>
        <w:tab/>
        <w:t xml:space="preserve">According to the VCCO’s </w:t>
      </w:r>
      <w:r w:rsidR="00E15C32">
        <w:t xml:space="preserve">latest available annual report in </w:t>
      </w:r>
      <w:r>
        <w:t>2017</w:t>
      </w:r>
      <w:proofErr w:type="gramStart"/>
      <w:r w:rsidR="00E15C32">
        <w:t xml:space="preserve">, </w:t>
      </w:r>
      <w:r>
        <w:t xml:space="preserve"> the</w:t>
      </w:r>
      <w:proofErr w:type="gramEnd"/>
      <w:r>
        <w:t xml:space="preserve"> most common reason the VCCO </w:t>
      </w:r>
      <w:r w:rsidR="00E15C32">
        <w:t>denied</w:t>
      </w:r>
      <w:r>
        <w:t xml:space="preserve"> </w:t>
      </w:r>
      <w:r w:rsidR="00E15C32">
        <w:t xml:space="preserve">an award was </w:t>
      </w:r>
      <w:r>
        <w:t xml:space="preserve">because </w:t>
      </w:r>
      <w:r w:rsidR="00E15C32">
        <w:t xml:space="preserve">of </w:t>
      </w:r>
      <w:r w:rsidR="00AC6B08">
        <w:t>outstanding warrants or criminal charges pending against the victim</w:t>
      </w:r>
      <w:r w:rsidR="00E15C32">
        <w:t>.  I</w:t>
      </w:r>
      <w:r>
        <w:t xml:space="preserve">t is the </w:t>
      </w:r>
      <w:proofErr w:type="gramStart"/>
      <w:r>
        <w:t>sponsor’s understanding</w:t>
      </w:r>
      <w:proofErr w:type="gramEnd"/>
      <w:r>
        <w:t xml:space="preserve"> that outstanding warrants and criminal charges delay the approval process by resulting in </w:t>
      </w:r>
      <w:r w:rsidR="00E15C32">
        <w:t xml:space="preserve">denials of </w:t>
      </w:r>
      <w:r w:rsidR="00F317A5">
        <w:t>initial application</w:t>
      </w:r>
      <w:r w:rsidR="00AC0654">
        <w:t>s</w:t>
      </w:r>
      <w:r w:rsidR="00F317A5">
        <w:t xml:space="preserve"> </w:t>
      </w:r>
      <w:r w:rsidR="00E15C32">
        <w:t>t</w:t>
      </w:r>
      <w:r w:rsidR="00F317A5">
        <w:t xml:space="preserve">hat </w:t>
      </w:r>
      <w:r w:rsidR="00E15C32">
        <w:t>a</w:t>
      </w:r>
      <w:r w:rsidR="00F317A5">
        <w:t xml:space="preserve">re unrelated to </w:t>
      </w:r>
      <w:r w:rsidR="008B2E3B">
        <w:t>the incident of victimization.</w:t>
      </w:r>
    </w:p>
    <w:sectPr w:rsidR="00AC6B08" w:rsidSect="000C07F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A68" w:rsidRDefault="00005A68">
      <w:r>
        <w:separator/>
      </w:r>
    </w:p>
  </w:endnote>
  <w:endnote w:type="continuationSeparator" w:id="0">
    <w:p w:rsidR="00005A68" w:rsidRDefault="00005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9BA" w:rsidRPr="00921C91" w:rsidRDefault="005039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39BA" w:rsidRPr="00921C91" w:rsidRDefault="005039BA">
    <w:pPr>
      <w:pStyle w:val="Footer"/>
      <w:rPr>
        <w:szCs w:val="18"/>
      </w:rPr>
    </w:pPr>
  </w:p>
  <w:p w:rsidR="005039BA" w:rsidRPr="00921C91" w:rsidRDefault="005039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A68" w:rsidRDefault="00005A68">
      <w:r>
        <w:separator/>
      </w:r>
    </w:p>
  </w:footnote>
  <w:footnote w:type="continuationSeparator" w:id="0">
    <w:p w:rsidR="00005A68" w:rsidRDefault="00005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4A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07F1" w:rsidRDefault="000C07F1" w:rsidP="000C07F1">
    <w:pPr>
      <w:pStyle w:val="bpuHeadSpon"/>
    </w:pPr>
    <w:r w:rsidRPr="000C07F1">
      <w:rPr>
        <w:rStyle w:val="bpuHeadSponChar"/>
      </w:rPr>
      <w:t>S2609</w:t>
    </w:r>
    <w:r>
      <w:t xml:space="preserve"> RUIZ</w:t>
    </w:r>
  </w:p>
  <w:p w:rsidR="000C07F1" w:rsidRDefault="000C07F1" w:rsidP="000C07F1">
    <w:pPr>
      <w:pStyle w:val="bpuHeadSpon"/>
    </w:pPr>
    <w:r>
      <w:fldChar w:fldCharType="begin"/>
    </w:r>
    <w:r>
      <w:instrText xml:space="preserve"> PAGE  \* MERGEFORMAT </w:instrText>
    </w:r>
    <w:r>
      <w:fldChar w:fldCharType="separate"/>
    </w:r>
    <w:r w:rsidR="00854A7B">
      <w:rPr>
        <w:noProof/>
      </w:rPr>
      <w:t>3</w:t>
    </w:r>
    <w:r>
      <w:fldChar w:fldCharType="end"/>
    </w:r>
  </w:p>
  <w:p w:rsidR="000C07F1" w:rsidRDefault="000C07F1" w:rsidP="000C07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07F1" w:rsidRDefault="000C07F1" w:rsidP="000C07F1">
    <w:pPr>
      <w:pStyle w:val="bpuHeadSpon"/>
    </w:pPr>
    <w:r w:rsidRPr="000C07F1">
      <w:rPr>
        <w:rStyle w:val="bpuHeadSponChar"/>
      </w:rPr>
      <w:t>S2609</w:t>
    </w:r>
    <w:r>
      <w:t xml:space="preserve"> RUIZ</w:t>
    </w:r>
  </w:p>
  <w:p w:rsidR="000C07F1" w:rsidRDefault="000C07F1" w:rsidP="000C07F1">
    <w:pPr>
      <w:pStyle w:val="bpuHeadSpon"/>
    </w:pPr>
    <w:r>
      <w:fldChar w:fldCharType="begin"/>
    </w:r>
    <w:r>
      <w:instrText xml:space="preserve"> PAGE  \* MERGEFORMAT </w:instrText>
    </w:r>
    <w:r>
      <w:fldChar w:fldCharType="separate"/>
    </w:r>
    <w:r w:rsidR="00854A7B">
      <w:rPr>
        <w:noProof/>
      </w:rPr>
      <w:t>2</w:t>
    </w:r>
    <w:r>
      <w:fldChar w:fldCharType="end"/>
    </w:r>
  </w:p>
  <w:p w:rsidR="000C07F1" w:rsidRDefault="000C07F1" w:rsidP="000C07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A68"/>
    <w:rsid w:val="000051BD"/>
    <w:rsid w:val="00005A68"/>
    <w:rsid w:val="000160A5"/>
    <w:rsid w:val="0002335B"/>
    <w:rsid w:val="0003549A"/>
    <w:rsid w:val="000367AE"/>
    <w:rsid w:val="00043B22"/>
    <w:rsid w:val="00054975"/>
    <w:rsid w:val="00057D20"/>
    <w:rsid w:val="0006197C"/>
    <w:rsid w:val="0006281F"/>
    <w:rsid w:val="0008141C"/>
    <w:rsid w:val="00086E00"/>
    <w:rsid w:val="00094A55"/>
    <w:rsid w:val="000A44A7"/>
    <w:rsid w:val="000B1054"/>
    <w:rsid w:val="000B3411"/>
    <w:rsid w:val="000C054C"/>
    <w:rsid w:val="000C07F1"/>
    <w:rsid w:val="000C12C2"/>
    <w:rsid w:val="000D11AF"/>
    <w:rsid w:val="000D6255"/>
    <w:rsid w:val="000D6262"/>
    <w:rsid w:val="000D7B4A"/>
    <w:rsid w:val="000E4006"/>
    <w:rsid w:val="000F3DA2"/>
    <w:rsid w:val="000F5FDE"/>
    <w:rsid w:val="000F7466"/>
    <w:rsid w:val="0010252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9A6"/>
    <w:rsid w:val="001E6213"/>
    <w:rsid w:val="001F14C7"/>
    <w:rsid w:val="001F7405"/>
    <w:rsid w:val="00205533"/>
    <w:rsid w:val="00212B8D"/>
    <w:rsid w:val="00222983"/>
    <w:rsid w:val="002370D0"/>
    <w:rsid w:val="00255958"/>
    <w:rsid w:val="002570F1"/>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AE3"/>
    <w:rsid w:val="002E09CE"/>
    <w:rsid w:val="002E69D1"/>
    <w:rsid w:val="002F3BA6"/>
    <w:rsid w:val="002F78F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7F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ECC"/>
    <w:rsid w:val="004A77A4"/>
    <w:rsid w:val="004C742C"/>
    <w:rsid w:val="004E1F3E"/>
    <w:rsid w:val="004F21BD"/>
    <w:rsid w:val="004F4F1D"/>
    <w:rsid w:val="004F74DD"/>
    <w:rsid w:val="00501317"/>
    <w:rsid w:val="005039BA"/>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0332"/>
    <w:rsid w:val="005A29F5"/>
    <w:rsid w:val="005B3F92"/>
    <w:rsid w:val="005B479C"/>
    <w:rsid w:val="005B561E"/>
    <w:rsid w:val="005C07E4"/>
    <w:rsid w:val="005C2124"/>
    <w:rsid w:val="005C336F"/>
    <w:rsid w:val="005C7F3C"/>
    <w:rsid w:val="005E017C"/>
    <w:rsid w:val="005E50C6"/>
    <w:rsid w:val="005E65C7"/>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4AD"/>
    <w:rsid w:val="006D791B"/>
    <w:rsid w:val="006E2895"/>
    <w:rsid w:val="006F180D"/>
    <w:rsid w:val="006F4334"/>
    <w:rsid w:val="006F47AF"/>
    <w:rsid w:val="006F6B8A"/>
    <w:rsid w:val="00707CD3"/>
    <w:rsid w:val="00716BB9"/>
    <w:rsid w:val="007256D1"/>
    <w:rsid w:val="007279FD"/>
    <w:rsid w:val="007502CB"/>
    <w:rsid w:val="00752D79"/>
    <w:rsid w:val="00752E20"/>
    <w:rsid w:val="00755E63"/>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BFB"/>
    <w:rsid w:val="00813627"/>
    <w:rsid w:val="00832816"/>
    <w:rsid w:val="00837109"/>
    <w:rsid w:val="00840365"/>
    <w:rsid w:val="008406A3"/>
    <w:rsid w:val="00841D2C"/>
    <w:rsid w:val="00845F3C"/>
    <w:rsid w:val="008461B8"/>
    <w:rsid w:val="008462F1"/>
    <w:rsid w:val="00847EF1"/>
    <w:rsid w:val="008538FA"/>
    <w:rsid w:val="00854A7B"/>
    <w:rsid w:val="008573B0"/>
    <w:rsid w:val="00864118"/>
    <w:rsid w:val="00866563"/>
    <w:rsid w:val="00867AC2"/>
    <w:rsid w:val="0087056E"/>
    <w:rsid w:val="00875402"/>
    <w:rsid w:val="00884D51"/>
    <w:rsid w:val="008916EC"/>
    <w:rsid w:val="00891E4F"/>
    <w:rsid w:val="008A31C5"/>
    <w:rsid w:val="008A4F9A"/>
    <w:rsid w:val="008B2850"/>
    <w:rsid w:val="008B2E3B"/>
    <w:rsid w:val="008C0BB7"/>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957"/>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AB8"/>
    <w:rsid w:val="00AA6197"/>
    <w:rsid w:val="00AA6C70"/>
    <w:rsid w:val="00AB16FD"/>
    <w:rsid w:val="00AB4813"/>
    <w:rsid w:val="00AC0654"/>
    <w:rsid w:val="00AC6466"/>
    <w:rsid w:val="00AC6B08"/>
    <w:rsid w:val="00AC7639"/>
    <w:rsid w:val="00AD08BB"/>
    <w:rsid w:val="00AD0EC0"/>
    <w:rsid w:val="00AD1A6A"/>
    <w:rsid w:val="00AD70D6"/>
    <w:rsid w:val="00AD75BC"/>
    <w:rsid w:val="00AD7BB0"/>
    <w:rsid w:val="00AD7BC9"/>
    <w:rsid w:val="00AE1871"/>
    <w:rsid w:val="00AF0099"/>
    <w:rsid w:val="00AF1A8C"/>
    <w:rsid w:val="00AF26E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424"/>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534"/>
    <w:rsid w:val="00C23F09"/>
    <w:rsid w:val="00C25356"/>
    <w:rsid w:val="00C328D0"/>
    <w:rsid w:val="00C46BC1"/>
    <w:rsid w:val="00C5235F"/>
    <w:rsid w:val="00C52B2A"/>
    <w:rsid w:val="00C54CE2"/>
    <w:rsid w:val="00C66BF3"/>
    <w:rsid w:val="00C70140"/>
    <w:rsid w:val="00C73CA7"/>
    <w:rsid w:val="00C822F6"/>
    <w:rsid w:val="00C824E5"/>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00D"/>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C58"/>
    <w:rsid w:val="00E01B71"/>
    <w:rsid w:val="00E05CC9"/>
    <w:rsid w:val="00E112EF"/>
    <w:rsid w:val="00E11F16"/>
    <w:rsid w:val="00E15573"/>
    <w:rsid w:val="00E15C32"/>
    <w:rsid w:val="00E25A5B"/>
    <w:rsid w:val="00E373C7"/>
    <w:rsid w:val="00E4267B"/>
    <w:rsid w:val="00E42F13"/>
    <w:rsid w:val="00E44F70"/>
    <w:rsid w:val="00E452DF"/>
    <w:rsid w:val="00E543CF"/>
    <w:rsid w:val="00E546FD"/>
    <w:rsid w:val="00E608F1"/>
    <w:rsid w:val="00E611B9"/>
    <w:rsid w:val="00E7144F"/>
    <w:rsid w:val="00E73D74"/>
    <w:rsid w:val="00E74B76"/>
    <w:rsid w:val="00E76A79"/>
    <w:rsid w:val="00E80692"/>
    <w:rsid w:val="00E80C24"/>
    <w:rsid w:val="00E877CE"/>
    <w:rsid w:val="00E93836"/>
    <w:rsid w:val="00EA2D51"/>
    <w:rsid w:val="00EA7C16"/>
    <w:rsid w:val="00EC5281"/>
    <w:rsid w:val="00EC791D"/>
    <w:rsid w:val="00EC7CA6"/>
    <w:rsid w:val="00ED3C5D"/>
    <w:rsid w:val="00ED4553"/>
    <w:rsid w:val="00F00D08"/>
    <w:rsid w:val="00F15583"/>
    <w:rsid w:val="00F200EE"/>
    <w:rsid w:val="00F22481"/>
    <w:rsid w:val="00F2542E"/>
    <w:rsid w:val="00F27278"/>
    <w:rsid w:val="00F317A5"/>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A1E0298-EDB2-429E-AA57-43BF3D278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sparacontent">
    <w:name w:val="ss_paracontent"/>
    <w:basedOn w:val="DefaultParagraphFont"/>
    <w:rsid w:val="006D74AD"/>
  </w:style>
  <w:style w:type="paragraph" w:styleId="FootnoteText">
    <w:name w:val="footnote text"/>
    <w:basedOn w:val="Normal"/>
    <w:link w:val="FootnoteTextChar"/>
    <w:uiPriority w:val="99"/>
    <w:semiHidden/>
    <w:unhideWhenUsed/>
    <w:rsid w:val="00AC6B0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spacing w:val="0"/>
      <w:sz w:val="20"/>
      <w:szCs w:val="20"/>
    </w:rPr>
  </w:style>
  <w:style w:type="character" w:customStyle="1" w:styleId="FootnoteTextChar">
    <w:name w:val="Footnote Text Char"/>
    <w:basedOn w:val="DefaultParagraphFont"/>
    <w:link w:val="FootnoteText"/>
    <w:uiPriority w:val="99"/>
    <w:semiHidden/>
    <w:rsid w:val="00AC6B08"/>
  </w:style>
  <w:style w:type="character" w:styleId="FootnoteReference">
    <w:name w:val="footnote reference"/>
    <w:basedOn w:val="DefaultParagraphFont"/>
    <w:uiPriority w:val="99"/>
    <w:semiHidden/>
    <w:unhideWhenUsed/>
    <w:rsid w:val="00AC6B08"/>
    <w:rPr>
      <w:vertAlign w:val="superscript"/>
    </w:rPr>
  </w:style>
  <w:style w:type="paragraph" w:styleId="BalloonText">
    <w:name w:val="Balloon Text"/>
    <w:basedOn w:val="Normal"/>
    <w:link w:val="BalloonTextChar"/>
    <w:semiHidden/>
    <w:unhideWhenUsed/>
    <w:rsid w:val="00E112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12EF"/>
    <w:rPr>
      <w:rFonts w:ascii="Segoe UI" w:hAnsi="Segoe UI" w:cs="Segoe UI"/>
      <w:spacing w:val="4"/>
      <w:sz w:val="18"/>
      <w:szCs w:val="18"/>
    </w:rPr>
  </w:style>
  <w:style w:type="character" w:styleId="LineNumber">
    <w:name w:val="line number"/>
    <w:basedOn w:val="DefaultParagraphFont"/>
    <w:semiHidden/>
    <w:unhideWhenUsed/>
    <w:rsid w:val="000C07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760</Words>
  <Characters>3922</Characters>
  <Application>Microsoft Office Word</Application>
  <DocSecurity>0</DocSecurity>
  <Lines>106</Lines>
  <Paragraphs>28</Paragraphs>
  <ScaleCrop>false</ScaleCrop>
  <HeadingPairs>
    <vt:vector size="2" baseType="variant">
      <vt:variant>
        <vt:lpstr>Title</vt:lpstr>
      </vt:variant>
      <vt:variant>
        <vt:i4>1</vt:i4>
      </vt:variant>
    </vt:vector>
  </HeadingPairs>
  <TitlesOfParts>
    <vt:vector size="1" baseType="lpstr">
      <vt:lpstr>S2609</vt:lpstr>
    </vt:vector>
  </TitlesOfParts>
  <Manager>R229</Manager>
  <Company>NJ Office of Legislative Services</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S2609</dc:title>
  <dc:subject/>
  <dc:creator>Senator  RUIZ</dc:creator>
  <cp:keywords>S2609|3|LP |160|0|160|F|0|</cp:keywords>
  <dc:description>INTRODUCED JUNE 25, 2020</dc:description>
  <cp:lastModifiedBy>Bell, Careema</cp:lastModifiedBy>
  <cp:revision>2</cp:revision>
  <cp:lastPrinted>2020-03-13T20:53:00Z</cp:lastPrinted>
  <dcterms:created xsi:type="dcterms:W3CDTF">2020-06-26T14:23:00Z</dcterms:created>
  <dcterms:modified xsi:type="dcterms:W3CDTF">2020-06-26T14:23:00Z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