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B17" w:rsidRDefault="00585B17" w:rsidP="00585B17">
      <w:pPr>
        <w:pStyle w:val="bpuBill"/>
      </w:pPr>
      <w:bookmarkStart w:id="0" w:name="bpuFrontPg"/>
      <w:bookmarkEnd w:id="0"/>
      <w:r>
        <w:t xml:space="preserve">SENATE, No. 2632 </w:t>
      </w:r>
    </w:p>
    <w:p w:rsidR="00585B17" w:rsidRPr="009D38FF" w:rsidRDefault="00585B17" w:rsidP="00585B1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9519625" r:id="rId7"/>
        </w:object>
      </w:r>
    </w:p>
    <w:p w:rsidR="00585B17" w:rsidRDefault="00585B17" w:rsidP="00585B17">
      <w:pPr>
        <w:pStyle w:val="bpuState"/>
      </w:pPr>
      <w:r>
        <w:t>STATE OF NEW JERSEY</w:t>
      </w:r>
    </w:p>
    <w:p w:rsidR="00585B17" w:rsidRDefault="00585B17" w:rsidP="00585B17">
      <w:pPr>
        <w:pStyle w:val="bpuLegislature"/>
      </w:pPr>
      <w:r>
        <w:t>219th LEGISLATURE</w:t>
      </w:r>
    </w:p>
    <w:p w:rsidR="00585B17" w:rsidRDefault="00585B17" w:rsidP="00585B1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9519626" r:id="rId8"/>
        </w:object>
      </w:r>
      <w:r>
        <w:t xml:space="preserve">  </w:t>
      </w:r>
    </w:p>
    <w:p w:rsidR="00585B17" w:rsidRDefault="00585B17" w:rsidP="00585B17">
      <w:pPr>
        <w:pStyle w:val="bpuIntro"/>
      </w:pPr>
      <w:r>
        <w:t>INTRODUCED JUNE 29, 2020</w:t>
      </w:r>
    </w:p>
    <w:p w:rsidR="00585B17" w:rsidRDefault="00585B17" w:rsidP="00585B17">
      <w:pPr>
        <w:pStyle w:val="bpuIntro"/>
      </w:pPr>
    </w:p>
    <w:p w:rsidR="00585B17" w:rsidRDefault="00585B17" w:rsidP="00585B17">
      <w:pPr>
        <w:pStyle w:val="bpuIntro"/>
        <w:sectPr w:rsidR="00585B17" w:rsidSect="00A741F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85B17" w:rsidRDefault="00585B17" w:rsidP="00585B17">
      <w:pPr>
        <w:pStyle w:val="bpuIntro"/>
      </w:pPr>
    </w:p>
    <w:p w:rsidR="00585B17" w:rsidRDefault="00585B17" w:rsidP="00585B17">
      <w:pPr>
        <w:pStyle w:val="bpuSponsor"/>
      </w:pPr>
      <w:r>
        <w:t>Sponsored by:</w:t>
      </w:r>
    </w:p>
    <w:p w:rsidR="00585B17" w:rsidRDefault="00585B17" w:rsidP="00585B17">
      <w:pPr>
        <w:pStyle w:val="bpuSponsor"/>
      </w:pPr>
      <w:r>
        <w:t>Senator  VIN GOPAL</w:t>
      </w:r>
    </w:p>
    <w:p w:rsidR="00585B17" w:rsidRDefault="00585B17" w:rsidP="00585B17">
      <w:pPr>
        <w:pStyle w:val="bpuSponsor"/>
      </w:pPr>
      <w:r>
        <w:t>District 11 (Monmouth)</w:t>
      </w:r>
    </w:p>
    <w:p w:rsidR="00585B17" w:rsidRDefault="00A741FF" w:rsidP="00A741FF">
      <w:pPr>
        <w:pStyle w:val="bpuSponsor"/>
      </w:pPr>
      <w:r>
        <w:t>Senator  NELLIE POU</w:t>
      </w:r>
    </w:p>
    <w:p w:rsidR="00A741FF" w:rsidRDefault="00A741FF" w:rsidP="00A741FF">
      <w:pPr>
        <w:pStyle w:val="bpuSponsor"/>
      </w:pPr>
      <w:r>
        <w:t>District 35 (Bergen and Passaic)</w:t>
      </w:r>
    </w:p>
    <w:p w:rsidR="00A741FF" w:rsidRPr="00A741FF" w:rsidRDefault="00A741FF" w:rsidP="00A741FF">
      <w:pPr>
        <w:pStyle w:val="bpuSponsor"/>
      </w:pPr>
    </w:p>
    <w:p w:rsidR="00585B17" w:rsidRDefault="00585B17" w:rsidP="00585B17">
      <w:pPr>
        <w:pStyle w:val="bpuSponsor"/>
      </w:pPr>
    </w:p>
    <w:p w:rsidR="00585B17" w:rsidRDefault="00585B17" w:rsidP="00585B17">
      <w:pPr>
        <w:pStyle w:val="bpuSponsor"/>
      </w:pPr>
    </w:p>
    <w:p w:rsidR="00585B17" w:rsidRDefault="00585B17" w:rsidP="00585B17">
      <w:pPr>
        <w:pStyle w:val="bpuSponsor"/>
      </w:pPr>
    </w:p>
    <w:p w:rsidR="00585B17" w:rsidRDefault="00585B17" w:rsidP="00585B17">
      <w:pPr>
        <w:pStyle w:val="bpuSponsor"/>
      </w:pPr>
      <w:r>
        <w:t>SYNOPSIS</w:t>
      </w:r>
    </w:p>
    <w:p w:rsidR="00585B17" w:rsidRDefault="00585B17" w:rsidP="00585B17">
      <w:pPr>
        <w:pStyle w:val="bpuNormText"/>
      </w:pPr>
      <w:r>
        <w:tab/>
        <w:t xml:space="preserve">Requires Division of Vocational Rehabilitation Services to establish and maintain hotline for people with disabilities. </w:t>
      </w:r>
    </w:p>
    <w:p w:rsidR="00585B17" w:rsidRDefault="00585B17" w:rsidP="00585B17">
      <w:pPr>
        <w:pStyle w:val="bpuNormText"/>
      </w:pPr>
    </w:p>
    <w:p w:rsidR="00585B17" w:rsidRDefault="00585B17" w:rsidP="00585B17">
      <w:pPr>
        <w:pStyle w:val="bpuSponsor"/>
      </w:pPr>
      <w:r>
        <w:t xml:space="preserve">CURRENT VERSION OF TEXT </w:t>
      </w:r>
    </w:p>
    <w:p w:rsidR="00585B17" w:rsidRDefault="00585B17" w:rsidP="00585B17">
      <w:pPr>
        <w:pStyle w:val="bpuNormText"/>
      </w:pPr>
      <w:bookmarkStart w:id="1" w:name="_GoBack"/>
      <w:bookmarkEnd w:id="1"/>
      <w:r>
        <w:tab/>
        <w:t>As introduced.</w:t>
      </w:r>
    </w:p>
    <w:p w:rsidR="00585B17" w:rsidRDefault="00585B17" w:rsidP="00585B1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85B17" w:rsidRDefault="00585B1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85B17" w:rsidSect="00585B1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D788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A5907">
        <w:t>concerning a Division of Vocational Rehabilitation Services hotline for people with disabilities and supplementing Title 34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D788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D788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CA5907" w:rsidRDefault="00686AEB" w:rsidP="00CA5907">
      <w:r>
        <w:tab/>
      </w:r>
      <w:r w:rsidR="00CA5907">
        <w:t>1.</w:t>
      </w:r>
      <w:r w:rsidR="00CA5907">
        <w:tab/>
        <w:t xml:space="preserve">a.  Within 60 days of the effective date of P.L.    , c. (C.  ) (pending before the Legislature as this bill), the Division of Vocational Rehabilitation Services in the Department of Labor and Workforce Development, in conjunction with </w:t>
      </w:r>
      <w:r w:rsidR="00CA5907" w:rsidRPr="00FA1DEB">
        <w:t>State Center</w:t>
      </w:r>
      <w:r w:rsidR="00CA5907">
        <w:t>s</w:t>
      </w:r>
      <w:r w:rsidR="00CA5907" w:rsidRPr="00FA1DEB">
        <w:t xml:space="preserve"> for Independent Living</w:t>
      </w:r>
      <w:r w:rsidR="00CA5907">
        <w:t>, shall establish and maintain a toll-free telephone hotline available, at a minimum, weekdays between 8:30 a.m. and 5:30 p.m. which shall</w:t>
      </w:r>
      <w:r w:rsidR="00CA5907" w:rsidRPr="00F601A5">
        <w:t xml:space="preserve"> provide information and referral servi</w:t>
      </w:r>
      <w:r w:rsidR="00CA5907">
        <w:t xml:space="preserve">ces to people with disabilities. </w:t>
      </w:r>
    </w:p>
    <w:p w:rsidR="00CA5907" w:rsidRDefault="00CA5907" w:rsidP="00CA5907">
      <w:r>
        <w:tab/>
        <w:t>b.</w:t>
      </w:r>
      <w:r>
        <w:tab/>
        <w:t>As used in this act:</w:t>
      </w:r>
    </w:p>
    <w:p w:rsidR="00CA5907" w:rsidRDefault="00CA5907" w:rsidP="00CA5907">
      <w:r>
        <w:t xml:space="preserve">“Centers for Independent Living” </w:t>
      </w:r>
      <w:r w:rsidRPr="00FA1DEB">
        <w:t>are community-based</w:t>
      </w:r>
      <w:r>
        <w:t xml:space="preserve">, consumer-driven organizations run by the </w:t>
      </w:r>
      <w:r w:rsidRPr="00093E6A">
        <w:t xml:space="preserve">Statewide Independent Living Council </w:t>
      </w:r>
      <w:r w:rsidRPr="00FA1DEB">
        <w:t>that provide information and referral, peer counseling, skills training, advocacy and a variety of services based on individual needs.</w:t>
      </w:r>
      <w:r>
        <w:t xml:space="preserve"> </w:t>
      </w:r>
    </w:p>
    <w:p w:rsidR="00CA5907" w:rsidRDefault="00CA5907" w:rsidP="00CA5907">
      <w:r w:rsidRPr="000C63FF">
        <w:t>"Person with a disability" means any individual who is unable to engage in any substantial gainful employment by reason of any medically determinable physical or mental impairment which is of a long-continued or indefinite duration or which can be expected to result in death.</w:t>
      </w:r>
    </w:p>
    <w:p w:rsidR="00CA5907" w:rsidRPr="00D71D68" w:rsidRDefault="00CA5907" w:rsidP="00CA5907"/>
    <w:p w:rsidR="00686AEB" w:rsidRPr="00AA7880" w:rsidRDefault="00CA5907" w:rsidP="00CA5907">
      <w:r>
        <w:tab/>
        <w:t>2.</w:t>
      </w:r>
      <w:r>
        <w:tab/>
        <w:t>This act shall take effect immediately.</w:t>
      </w:r>
    </w:p>
    <w:p w:rsidR="00686AEB" w:rsidRDefault="00686AEB" w:rsidP="00686AEB"/>
    <w:p w:rsidR="00CA5907" w:rsidRPr="00CE7BD8" w:rsidRDefault="00CA590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A5907" w:rsidRDefault="00CA5907" w:rsidP="00CA5907">
      <w:r>
        <w:tab/>
        <w:t xml:space="preserve">This bill requires the Division of Vocational Rehabilitation Services, in conjunction with State Centers for Independent Living to establish a telephone hotline available, at a minimum, weekdays between 8:30 a.m. and 5:30 p.m. through which information and referral services will be provided to people with disabilities. </w:t>
      </w:r>
    </w:p>
    <w:p w:rsidR="00CA5907" w:rsidRDefault="00CA5907" w:rsidP="00CA5907">
      <w:r>
        <w:tab/>
        <w:t>Under the bill, Centers for Independent Living are community</w:t>
      </w:r>
      <w:r w:rsidRPr="00FA1DEB">
        <w:t>-based</w:t>
      </w:r>
      <w:r>
        <w:t xml:space="preserve">, consumer-driven organizations </w:t>
      </w:r>
      <w:r w:rsidRPr="00FA1DEB">
        <w:t>that provide information and referral, peer counseling, skills training, advocacy and a variety of services based on individual needs.</w:t>
      </w:r>
    </w:p>
    <w:sectPr w:rsidR="00CA5907" w:rsidSect="00585B1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0DF" w:rsidRDefault="008600DF">
      <w:r>
        <w:separator/>
      </w:r>
    </w:p>
  </w:endnote>
  <w:endnote w:type="continuationSeparator" w:id="0">
    <w:p w:rsidR="008600DF" w:rsidRDefault="0086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1FF" w:rsidRDefault="00A741FF" w:rsidP="00A741FF">
    <w:pPr>
      <w:pStyle w:val="sponUdate"/>
    </w:pPr>
    <w:r>
      <w:t>(Sponsorship Updated As Of: 8/20/2020)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0DF" w:rsidRDefault="008600DF">
      <w:r>
        <w:separator/>
      </w:r>
    </w:p>
  </w:footnote>
  <w:footnote w:type="continuationSeparator" w:id="0">
    <w:p w:rsidR="008600DF" w:rsidRDefault="00860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7161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85B17" w:rsidRDefault="00585B17" w:rsidP="00585B17">
    <w:pPr>
      <w:pStyle w:val="bpuHeadSpon"/>
    </w:pPr>
    <w:r w:rsidRPr="00585B17">
      <w:rPr>
        <w:rStyle w:val="bpuHeadSponChar"/>
      </w:rPr>
      <w:t>S2632</w:t>
    </w:r>
    <w:r>
      <w:t xml:space="preserve"> GOPAL</w:t>
    </w:r>
  </w:p>
  <w:p w:rsidR="00585B17" w:rsidRDefault="00585B17" w:rsidP="00585B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4FB1">
      <w:rPr>
        <w:noProof/>
      </w:rPr>
      <w:t>3</w:t>
    </w:r>
    <w:r>
      <w:fldChar w:fldCharType="end"/>
    </w:r>
  </w:p>
  <w:p w:rsidR="00585B17" w:rsidRDefault="00585B17" w:rsidP="00585B1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85B17" w:rsidRDefault="00585B17" w:rsidP="00585B17">
    <w:pPr>
      <w:pStyle w:val="bpuHeadSpon"/>
    </w:pPr>
    <w:r w:rsidRPr="00585B17">
      <w:rPr>
        <w:rStyle w:val="bpuHeadSponChar"/>
      </w:rPr>
      <w:t>S2632</w:t>
    </w:r>
    <w:r>
      <w:t xml:space="preserve"> GOPAL</w:t>
    </w:r>
    <w:r w:rsidR="00A741FF">
      <w:t xml:space="preserve">, </w:t>
    </w:r>
    <w:r w:rsidR="00A741FF">
      <w:t>POU</w:t>
    </w:r>
  </w:p>
  <w:p w:rsidR="00585B17" w:rsidRDefault="00585B17" w:rsidP="00585B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1614">
      <w:rPr>
        <w:noProof/>
      </w:rPr>
      <w:t>2</w:t>
    </w:r>
    <w:r>
      <w:fldChar w:fldCharType="end"/>
    </w:r>
  </w:p>
  <w:p w:rsidR="00585B17" w:rsidRDefault="00585B17" w:rsidP="00585B1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D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44AE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1614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52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B1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137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33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0DF"/>
    <w:rsid w:val="00866563"/>
    <w:rsid w:val="00867AC2"/>
    <w:rsid w:val="0087056E"/>
    <w:rsid w:val="00873E46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1F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535"/>
    <w:rsid w:val="00B0116D"/>
    <w:rsid w:val="00B01173"/>
    <w:rsid w:val="00B02F35"/>
    <w:rsid w:val="00B05801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AFC"/>
    <w:rsid w:val="00BC7892"/>
    <w:rsid w:val="00BD7881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907"/>
    <w:rsid w:val="00CB6246"/>
    <w:rsid w:val="00CC0A17"/>
    <w:rsid w:val="00CD0F93"/>
    <w:rsid w:val="00CD1BD1"/>
    <w:rsid w:val="00CD4FB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EE6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7E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92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96B3BA"/>
  <w15:docId w15:val="{E07A021E-8FE9-4C14-A0E6-8D2CB4B7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E51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513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8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330</Words>
  <Characters>1913</Characters>
  <Application>Microsoft Office Word</Application>
  <DocSecurity>0</DocSecurity>
  <Lines>67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S2632</vt:lpstr>
    </vt:vector>
  </TitlesOfParts>
  <Manager>R224</Manager>
  <Company>NJ Office of Legislative Services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S2632</dc:title>
  <dc:subject>Reintro of A4202 of 20-21</dc:subject>
  <dc:creator>Senator  GOPAL</dc:creator>
  <cp:keywords>S2632|2|CL |289|0|289|F|0|</cp:keywords>
  <dc:description>INTRODUCED JUNE 29, 2020</dc:description>
  <cp:lastModifiedBy>Todaro, Vivian</cp:lastModifiedBy>
  <cp:revision>2</cp:revision>
  <cp:lastPrinted>2020-08-21T16:53:00Z</cp:lastPrinted>
  <dcterms:created xsi:type="dcterms:W3CDTF">2020-08-21T16:53:00Z</dcterms:created>
  <dcterms:modified xsi:type="dcterms:W3CDTF">2020-08-21T16:53:00Z</dcterms:modified>
  <cp:category>s.1:34:16-29.2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