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7414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741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2644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74142">
        <w:rPr>
          <w:caps/>
          <w:szCs w:val="24"/>
        </w:rPr>
        <w:t>OCTOBER 19, 2020</w:t>
      </w:r>
    </w:p>
    <w:p w:rsidR="004144CF" w:rsidRDefault="004144CF" w:rsidP="0083060A"/>
    <w:p w:rsidR="00F52455" w:rsidRPr="008A37EA" w:rsidRDefault="00F52455" w:rsidP="00F52455">
      <w:pPr>
        <w:tabs>
          <w:tab w:val="left" w:pos="900"/>
          <w:tab w:val="left" w:pos="4140"/>
          <w:tab w:val="left" w:pos="5670"/>
          <w:tab w:val="left" w:pos="5940"/>
        </w:tabs>
        <w:rPr>
          <w:caps/>
          <w:szCs w:val="24"/>
        </w:rPr>
      </w:pPr>
      <w:r w:rsidRPr="008A37EA">
        <w:rPr>
          <w:szCs w:val="24"/>
        </w:rPr>
        <w:tab/>
        <w:t>The Senate State Government, Wagering, Tourism and Historic Preservation Committee reports favorably Senate Bill No.</w:t>
      </w:r>
      <w:r w:rsidRPr="008A37EA">
        <w:rPr>
          <w:caps/>
          <w:szCs w:val="24"/>
        </w:rPr>
        <w:t xml:space="preserve"> 2644.</w:t>
      </w:r>
    </w:p>
    <w:p w:rsidR="00F52455" w:rsidRPr="00F52455" w:rsidRDefault="00F52455" w:rsidP="00F5245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F52455">
        <w:rPr>
          <w:spacing w:val="4"/>
          <w:szCs w:val="24"/>
        </w:rPr>
        <w:t>Under current law, a county library commission and the board of trustees of any regional, municipal, or joint public library may purchase certain library materials without advertising for bids. These library materials include: books, periodicals, newspapers, documents, pamphlets, photographs, reproductions, microforms, pictorial or graphic works, musical scores, maps, charts, globes, sound recordings, slides, films, filmstrips, video and magnetic tapes, other printed or published matter, and audiovisual and other materials of a similar nature.</w:t>
      </w:r>
    </w:p>
    <w:p w:rsidR="00F52455" w:rsidRPr="00F52455" w:rsidRDefault="00F52455" w:rsidP="00F5245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52455">
        <w:rPr>
          <w:spacing w:val="4"/>
          <w:szCs w:val="24"/>
        </w:rPr>
        <w:tab/>
        <w:t xml:space="preserve">This bill amends that law to allow public libraries to also dispose of those materials without advertising for bids. </w:t>
      </w:r>
    </w:p>
    <w:sectPr w:rsidR="00F52455" w:rsidRPr="00F5245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142" w:rsidRDefault="00574142">
      <w:r>
        <w:separator/>
      </w:r>
    </w:p>
  </w:endnote>
  <w:endnote w:type="continuationSeparator" w:id="0">
    <w:p w:rsidR="00574142" w:rsidRDefault="00574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142" w:rsidRDefault="00574142">
      <w:r>
        <w:separator/>
      </w:r>
    </w:p>
  </w:footnote>
  <w:footnote w:type="continuationSeparator" w:id="0">
    <w:p w:rsidR="00574142" w:rsidRDefault="00574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97264" w:rsidP="003972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97264" w:rsidRDefault="00397264" w:rsidP="003972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4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61D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264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0EA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4142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7143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37EA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158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5C8D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2455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F2D2FD0-53E1-4B20-A89E-380A0E5A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97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7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130</Words>
  <Characters>811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S2644 SSG Statement 10/19/20</vt:lpstr>
    </vt:vector>
  </TitlesOfParts>
  <Manager>R224</Manager>
  <Company>NJ OLS DMU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S2644 SSG Statement 10/19/20</dc:title>
  <dc:subject/>
  <dc:creator>Senate SSG</dc:creator>
  <cp:keywords>S2644|1|SG |223|0|0|!||</cp:keywords>
  <dc:description/>
  <cp:lastModifiedBy>Franks, Denise</cp:lastModifiedBy>
  <cp:revision>2</cp:revision>
  <cp:lastPrinted>2020-10-20T14:25:00Z</cp:lastPrinted>
  <dcterms:created xsi:type="dcterms:W3CDTF">2020-10-20T16:05:00Z</dcterms:created>
  <dcterms:modified xsi:type="dcterms:W3CDTF">2020-10-20T16:05:00Z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