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F47" w:rsidRDefault="00232F47" w:rsidP="00232F47">
      <w:pPr>
        <w:pStyle w:val="bpuReprint"/>
      </w:pPr>
      <w:bookmarkStart w:id="0" w:name="bpuFrontPg"/>
      <w:bookmarkStart w:id="1" w:name="_GoBack"/>
      <w:bookmarkEnd w:id="0"/>
      <w:bookmarkEnd w:id="1"/>
      <w:r>
        <w:t>[First Reprint]</w:t>
      </w:r>
    </w:p>
    <w:p w:rsidR="00955794" w:rsidRDefault="00955794" w:rsidP="00955794">
      <w:pPr>
        <w:pStyle w:val="bpuBill"/>
      </w:pPr>
      <w:r>
        <w:t xml:space="preserve">SENATE, No. 2645 </w:t>
      </w:r>
    </w:p>
    <w:p w:rsidR="00955794" w:rsidRPr="009D38FF" w:rsidRDefault="00955794" w:rsidP="009557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3731" r:id="rId8"/>
        </w:object>
      </w:r>
    </w:p>
    <w:p w:rsidR="00955794" w:rsidRDefault="00955794" w:rsidP="00955794">
      <w:pPr>
        <w:pStyle w:val="bpuState"/>
      </w:pPr>
      <w:r>
        <w:t>STATE OF NEW JERSEY</w:t>
      </w:r>
    </w:p>
    <w:p w:rsidR="00955794" w:rsidRDefault="00955794" w:rsidP="00955794">
      <w:pPr>
        <w:pStyle w:val="bpuLegislature"/>
      </w:pPr>
      <w:r>
        <w:t>219th LEGISLATURE</w:t>
      </w:r>
    </w:p>
    <w:p w:rsidR="00955794" w:rsidRDefault="00955794" w:rsidP="00955794">
      <w:pPr>
        <w:pStyle w:val="bpuWpGraphic"/>
      </w:pPr>
      <w:r>
        <w:object w:dxaOrig="8985" w:dyaOrig="255">
          <v:shape id="_x0000_i1026" type="#_x0000_t75" style="width:6in;height:12pt" o:ole="">
            <v:imagedata r:id="rId7" o:title=""/>
          </v:shape>
          <o:OLEObject Type="Embed" ProgID="WPWin6.1" ShapeID="_x0000_i1026" DrawAspect="Content" ObjectID="_1697973732" r:id="rId9"/>
        </w:object>
      </w:r>
      <w:r>
        <w:t xml:space="preserve">  </w:t>
      </w:r>
    </w:p>
    <w:p w:rsidR="00955794" w:rsidRDefault="00955794" w:rsidP="00955794">
      <w:pPr>
        <w:pStyle w:val="bpuIntro"/>
      </w:pPr>
      <w:r>
        <w:t>INTRODUCED JUNE 30, 2020</w:t>
      </w:r>
    </w:p>
    <w:p w:rsidR="00955794" w:rsidRDefault="00955794" w:rsidP="00955794">
      <w:pPr>
        <w:pStyle w:val="bpuIntro"/>
      </w:pPr>
    </w:p>
    <w:p w:rsidR="00955794" w:rsidRDefault="00955794" w:rsidP="00955794">
      <w:pPr>
        <w:pStyle w:val="bpuIntro"/>
        <w:sectPr w:rsidR="00955794" w:rsidSect="00455D1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55794" w:rsidRDefault="00955794" w:rsidP="00955794">
      <w:pPr>
        <w:pStyle w:val="bpuIntro"/>
      </w:pPr>
    </w:p>
    <w:p w:rsidR="00955794" w:rsidRDefault="00955794" w:rsidP="00955794">
      <w:pPr>
        <w:pStyle w:val="bpuSponsor"/>
      </w:pPr>
      <w:r>
        <w:t>Sponsored by:</w:t>
      </w:r>
    </w:p>
    <w:p w:rsidR="00955794" w:rsidRDefault="00955794" w:rsidP="00955794">
      <w:pPr>
        <w:pStyle w:val="bpuSponsor"/>
      </w:pPr>
      <w:r>
        <w:t>Senator  THOMAS H. KEAN, JR.</w:t>
      </w:r>
    </w:p>
    <w:p w:rsidR="00955794" w:rsidRDefault="00955794" w:rsidP="00955794">
      <w:pPr>
        <w:pStyle w:val="bpuSponsor"/>
      </w:pPr>
      <w:r>
        <w:t>District 21 (Morris, Somerset and Union)</w:t>
      </w:r>
    </w:p>
    <w:p w:rsidR="00955794" w:rsidRDefault="00455D17" w:rsidP="00455D17">
      <w:pPr>
        <w:pStyle w:val="bpuSponsor"/>
      </w:pPr>
      <w:r>
        <w:t>Senator  M. TERESA RUIZ</w:t>
      </w:r>
    </w:p>
    <w:p w:rsidR="00455D17" w:rsidRDefault="00455D17" w:rsidP="00455D17">
      <w:pPr>
        <w:pStyle w:val="bpuSponsor"/>
      </w:pPr>
      <w:r>
        <w:t>District 29 (Essex)</w:t>
      </w:r>
    </w:p>
    <w:p w:rsidR="00455D17" w:rsidRPr="00455D17" w:rsidRDefault="00455D17" w:rsidP="00455D17">
      <w:pPr>
        <w:pStyle w:val="bpuSponsor"/>
      </w:pPr>
    </w:p>
    <w:p w:rsidR="00955794" w:rsidRDefault="00955794" w:rsidP="00955794">
      <w:pPr>
        <w:pStyle w:val="bpuSponsor"/>
      </w:pPr>
    </w:p>
    <w:p w:rsidR="00955794" w:rsidRDefault="00955794" w:rsidP="00955794">
      <w:pPr>
        <w:pStyle w:val="bpuSponsor"/>
      </w:pPr>
    </w:p>
    <w:p w:rsidR="00955794" w:rsidRDefault="00955794" w:rsidP="00955794">
      <w:pPr>
        <w:pStyle w:val="bpuSponsor"/>
      </w:pPr>
    </w:p>
    <w:p w:rsidR="00955794" w:rsidRDefault="00955794" w:rsidP="00955794">
      <w:pPr>
        <w:pStyle w:val="bpuSponsor"/>
      </w:pPr>
      <w:r>
        <w:t>SYNOPSIS</w:t>
      </w:r>
    </w:p>
    <w:p w:rsidR="00955794" w:rsidRDefault="00955794" w:rsidP="00955794">
      <w:pPr>
        <w:pStyle w:val="bpuNormText"/>
      </w:pPr>
      <w:r>
        <w:tab/>
        <w:t>Establishes “New Jersey Transit ADA Task Force.”</w:t>
      </w:r>
    </w:p>
    <w:p w:rsidR="00955794" w:rsidRDefault="00955794" w:rsidP="00955794">
      <w:pPr>
        <w:pStyle w:val="bpuNormText"/>
      </w:pPr>
    </w:p>
    <w:p w:rsidR="00955794" w:rsidRDefault="00955794" w:rsidP="00955794">
      <w:pPr>
        <w:pStyle w:val="bpuSponsor"/>
      </w:pPr>
      <w:r>
        <w:t xml:space="preserve">CURRENT VERSION OF TEXT </w:t>
      </w:r>
    </w:p>
    <w:p w:rsidR="00955794" w:rsidRDefault="00232F47" w:rsidP="00955794">
      <w:pPr>
        <w:pStyle w:val="bpuNormText"/>
      </w:pPr>
      <w:r>
        <w:tab/>
        <w:t>As reported by the Senate Transportation Committee on November 8, 2021, with amendments.</w:t>
      </w:r>
    </w:p>
    <w:p w:rsidR="00955794" w:rsidRDefault="00955794" w:rsidP="009557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55794" w:rsidRDefault="00955794" w:rsidP="008916EC">
      <w:pPr>
        <w:pStyle w:val="FronterPage"/>
        <w:tabs>
          <w:tab w:val="clear" w:pos="720"/>
          <w:tab w:val="clear" w:pos="1440"/>
          <w:tab w:val="clear" w:pos="2160"/>
          <w:tab w:val="clear" w:pos="2880"/>
          <w:tab w:val="clear" w:pos="3600"/>
          <w:tab w:val="clear" w:pos="4320"/>
          <w:tab w:val="clear" w:pos="5040"/>
        </w:tabs>
        <w:sectPr w:rsidR="00955794" w:rsidSect="00955794">
          <w:type w:val="continuous"/>
          <w:pgSz w:w="12240" w:h="20160" w:code="5"/>
          <w:pgMar w:top="1440" w:right="2275" w:bottom="1440" w:left="2275" w:header="72" w:footer="720" w:gutter="0"/>
          <w:pgNumType w:start="1"/>
          <w:cols w:space="720"/>
          <w:docGrid w:linePitch="360"/>
        </w:sectPr>
      </w:pPr>
    </w:p>
    <w:p w:rsidR="00686AEB" w:rsidRPr="00677316" w:rsidRDefault="00393A0B" w:rsidP="003E47BA">
      <w:pPr>
        <w:pStyle w:val="HangingAnAct"/>
        <w:rPr>
          <w:rStyle w:val="HangingAnActChar"/>
        </w:rPr>
      </w:pPr>
      <w:r>
        <w:rPr>
          <w:rStyle w:val="BillHead"/>
        </w:rPr>
        <w:lastRenderedPageBreak/>
        <w:t>An Act</w:t>
      </w:r>
      <w:r w:rsidR="00686AEB" w:rsidRPr="006B7FA7">
        <w:rPr>
          <w:rStyle w:val="HangingAnActChar"/>
        </w:rPr>
        <w:t xml:space="preserve"> </w:t>
      </w:r>
      <w:r w:rsidR="00CE3860">
        <w:rPr>
          <w:rStyle w:val="HangingAnActChar"/>
        </w:rPr>
        <w:t>establishing the “New Jersey Transit ADA Task Force.”</w:t>
      </w:r>
    </w:p>
    <w:p w:rsidR="000B1054" w:rsidRPr="00D71D68" w:rsidRDefault="000B1054" w:rsidP="000B1054"/>
    <w:p w:rsidR="00686AEB" w:rsidRPr="00AA7880" w:rsidRDefault="00686AEB" w:rsidP="00686AEB">
      <w:r>
        <w:tab/>
      </w:r>
      <w:r w:rsidR="00393A0B">
        <w:rPr>
          <w:rStyle w:val="BillHeading2"/>
        </w:rPr>
        <w:t>Be It Enacted</w:t>
      </w:r>
      <w:r>
        <w:rPr>
          <w:rStyle w:val="BillHeading2"/>
        </w:rPr>
        <w:t xml:space="preserve"> </w:t>
      </w:r>
      <w:r w:rsidR="00393A0B">
        <w:rPr>
          <w:rStyle w:val="BillLanguage"/>
        </w:rPr>
        <w:t>by the Senate and General Assembly of the State of New Jersey:</w:t>
      </w:r>
    </w:p>
    <w:p w:rsidR="00686AEB" w:rsidRDefault="00686AEB" w:rsidP="00686AEB"/>
    <w:p w:rsidR="00CE3860" w:rsidRDefault="00D360B4" w:rsidP="00686AEB">
      <w:r>
        <w:tab/>
        <w:t>1.</w:t>
      </w:r>
      <w:r>
        <w:tab/>
      </w:r>
      <w:r w:rsidR="00CE3860">
        <w:t>There is established the “New Jersey Transit ADA Task Force.”</w:t>
      </w:r>
    </w:p>
    <w:p w:rsidR="00CE3860" w:rsidRDefault="00D360B4" w:rsidP="00686AEB">
      <w:r>
        <w:tab/>
        <w:t>a.</w:t>
      </w:r>
      <w:r>
        <w:tab/>
      </w:r>
      <w:r w:rsidR="00CE3860">
        <w:t>The task force shall consist of the following nine members:</w:t>
      </w:r>
    </w:p>
    <w:p w:rsidR="00CE3860" w:rsidRDefault="00D360B4" w:rsidP="00686AEB">
      <w:r>
        <w:tab/>
        <w:t>(1)</w:t>
      </w:r>
      <w:r>
        <w:tab/>
      </w:r>
      <w:r w:rsidR="00CE3860">
        <w:t>the Commissioner of Transportation, ex officio, or the commissioner’s designee;</w:t>
      </w:r>
    </w:p>
    <w:p w:rsidR="00CE3860" w:rsidRDefault="00D360B4" w:rsidP="00686AEB">
      <w:r>
        <w:tab/>
        <w:t>(2)</w:t>
      </w:r>
      <w:r>
        <w:tab/>
      </w:r>
      <w:r w:rsidR="00CE3860">
        <w:t>the Executive Director of the New Jersey Transit Corporation, ex officio, or the executive director’s designee;</w:t>
      </w:r>
    </w:p>
    <w:p w:rsidR="00CE3860" w:rsidRDefault="00D360B4" w:rsidP="00686AEB">
      <w:r>
        <w:tab/>
        <w:t>(3)</w:t>
      </w:r>
      <w:r>
        <w:tab/>
      </w:r>
      <w:r w:rsidR="00CE3860">
        <w:t>three public members appointed by the Governor,</w:t>
      </w:r>
      <w:r w:rsidR="008435CD">
        <w:t xml:space="preserve"> including</w:t>
      </w:r>
      <w:r w:rsidR="00CE3860">
        <w:t xml:space="preserve"> </w:t>
      </w:r>
      <w:r w:rsidR="001B3F67">
        <w:t xml:space="preserve">one </w:t>
      </w:r>
      <w:r w:rsidR="008435CD">
        <w:t>member who</w:t>
      </w:r>
      <w:r w:rsidR="001B3F67">
        <w:t xml:space="preserve"> shall be </w:t>
      </w:r>
      <w:r w:rsidR="00CE3860">
        <w:t xml:space="preserve">a </w:t>
      </w:r>
      <w:r w:rsidR="00D84742">
        <w:t>representative</w:t>
      </w:r>
      <w:r w:rsidR="00CE3860">
        <w:t xml:space="preserve"> from an organization whose members advocate for persons with disabilities;</w:t>
      </w:r>
    </w:p>
    <w:p w:rsidR="00CE3860" w:rsidRDefault="00D360B4" w:rsidP="00686AEB">
      <w:r>
        <w:tab/>
        <w:t>(4)</w:t>
      </w:r>
      <w:r>
        <w:tab/>
      </w:r>
      <w:r w:rsidR="00CE3860">
        <w:t>two public members appointed by the President of the Senate; and</w:t>
      </w:r>
    </w:p>
    <w:p w:rsidR="00CE3860" w:rsidRDefault="00D360B4" w:rsidP="00686AEB">
      <w:r>
        <w:tab/>
        <w:t>(5)</w:t>
      </w:r>
      <w:r>
        <w:tab/>
      </w:r>
      <w:r w:rsidR="00CE3860">
        <w:t>two public members appointed by the Speaker of the General Assembly.</w:t>
      </w:r>
    </w:p>
    <w:p w:rsidR="00835DE1" w:rsidRDefault="00D360B4" w:rsidP="00686AEB">
      <w:r>
        <w:tab/>
        <w:t>b.</w:t>
      </w:r>
      <w:r>
        <w:tab/>
      </w:r>
      <w:r w:rsidR="00835DE1">
        <w:t>The members of the task force shall serve without compensation, but may be reimbursed for necessary and actual expenses incurred in the performance of their duties to the extent that funds are made available for that purpose.</w:t>
      </w:r>
    </w:p>
    <w:p w:rsidR="00835DE1" w:rsidRDefault="00835DE1" w:rsidP="00686AEB"/>
    <w:p w:rsidR="00232F47" w:rsidRPr="00232F47" w:rsidRDefault="00232F47" w:rsidP="00232F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32F47">
        <w:rPr>
          <w:spacing w:val="0"/>
        </w:rPr>
        <w:tab/>
      </w:r>
      <w:r w:rsidRPr="00232F47">
        <w:t>2.</w:t>
      </w:r>
      <w:r w:rsidRPr="00232F47">
        <w:tab/>
        <w:t>a.  The task force shall organize as soon as practicable following the appointment of a majority of its members, but no later than 60 days after the effective date of this act.  Vacancies in the membership of the task force shall be filled in the same manner as the original appointments were made.  The task force shall select a chairperson from among its members and may appoint a secretary who need not be a member of the task force.  The task force shall meet at the call of the chairperson.</w:t>
      </w:r>
    </w:p>
    <w:p w:rsidR="00232F47" w:rsidRPr="00232F47" w:rsidRDefault="00232F47" w:rsidP="00232F47">
      <w:r>
        <w:tab/>
      </w:r>
      <w:r w:rsidRPr="00232F47">
        <w:t>b.</w:t>
      </w:r>
      <w:r w:rsidRPr="00232F47">
        <w:tab/>
        <w:t xml:space="preserve">The New Jersey Transit Corporation shall provide stenographic, clerical, and other administrative assistance and professional staff </w:t>
      </w:r>
      <w:r w:rsidRPr="00232F47">
        <w:rPr>
          <w:rFonts w:ascii="Albertus Extra Bold" w:hAnsi="Albertus Extra Bold"/>
          <w:b/>
          <w:vertAlign w:val="superscript"/>
        </w:rPr>
        <w:t>1</w:t>
      </w:r>
      <w:r w:rsidRPr="00232F47">
        <w:rPr>
          <w:u w:val="single"/>
        </w:rPr>
        <w:t>, including but not limited to corporation engineers and architects,</w:t>
      </w:r>
      <w:r w:rsidRPr="00232F47">
        <w:rPr>
          <w:rFonts w:ascii="Albertus Extra Bold" w:hAnsi="Albertus Extra Bold"/>
          <w:b/>
          <w:vertAlign w:val="superscript"/>
        </w:rPr>
        <w:t>1</w:t>
      </w:r>
      <w:r w:rsidRPr="00232F47">
        <w:t xml:space="preserve">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835DE1" w:rsidRDefault="00835DE1" w:rsidP="00835DE1"/>
    <w:p w:rsidR="00BC7E69" w:rsidRDefault="00D360B4" w:rsidP="00D360B4">
      <w:pPr>
        <w:tabs>
          <w:tab w:val="clear" w:pos="1440"/>
          <w:tab w:val="left" w:pos="1080"/>
        </w:tabs>
      </w:pPr>
      <w:r>
        <w:tab/>
        <w:t>3.</w:t>
      </w:r>
      <w:r>
        <w:tab/>
        <w:t>a.</w:t>
      </w:r>
      <w:r>
        <w:tab/>
      </w:r>
      <w:r w:rsidR="00835DE1">
        <w:t>The task force shall stud</w:t>
      </w:r>
      <w:r w:rsidR="00CC0DBF">
        <w:t>y all</w:t>
      </w:r>
      <w:r w:rsidR="00DD14B6">
        <w:t xml:space="preserve"> terminals,</w:t>
      </w:r>
      <w:r w:rsidR="00CC0DBF">
        <w:t xml:space="preserve"> stations, stops, and equipment</w:t>
      </w:r>
      <w:r w:rsidR="00262280">
        <w:t xml:space="preserve"> owned or operated by the Ne</w:t>
      </w:r>
      <w:r w:rsidR="0034122B">
        <w:t>w Jersey Transit Corporation</w:t>
      </w:r>
      <w:r w:rsidR="00BC7E69">
        <w:t xml:space="preserve"> and all </w:t>
      </w:r>
      <w:r w:rsidR="00DD14B6">
        <w:t xml:space="preserve">terminals, </w:t>
      </w:r>
      <w:r w:rsidR="00BC7E69">
        <w:t>stations, stops, and equipment owned or operated by an entity under contract with the corporation</w:t>
      </w:r>
      <w:r w:rsidR="00CC0DBF">
        <w:t xml:space="preserve"> for </w:t>
      </w:r>
      <w:r w:rsidR="00CC0DBF">
        <w:lastRenderedPageBreak/>
        <w:t xml:space="preserve">compliance with the </w:t>
      </w:r>
      <w:r w:rsidR="00001918">
        <w:t>provisions</w:t>
      </w:r>
      <w:r w:rsidR="00CC0DBF">
        <w:t xml:space="preserve"> of the Americans with Disabilities Act</w:t>
      </w:r>
      <w:r w:rsidR="00BC7E69">
        <w:t xml:space="preserve">.  </w:t>
      </w:r>
      <w:r w:rsidR="00CC0DBF">
        <w:t>Th</w:t>
      </w:r>
      <w:r w:rsidR="00D84742">
        <w:t>e task force shall</w:t>
      </w:r>
      <w:r w:rsidR="00BC7E69">
        <w:t>:</w:t>
      </w:r>
      <w:r>
        <w:t xml:space="preserve"> </w:t>
      </w:r>
    </w:p>
    <w:p w:rsidR="00BC7E69" w:rsidRDefault="00BC7E69" w:rsidP="00835DE1">
      <w:r>
        <w:tab/>
      </w:r>
      <w:r w:rsidR="00130E80">
        <w:t>(1)</w:t>
      </w:r>
      <w:r w:rsidR="00D360B4">
        <w:tab/>
      </w:r>
      <w:r>
        <w:t xml:space="preserve">study and </w:t>
      </w:r>
      <w:r w:rsidR="00D84742">
        <w:t>compile a list of all</w:t>
      </w:r>
      <w:r w:rsidR="00CC0DBF">
        <w:t xml:space="preserve"> upgrades</w:t>
      </w:r>
      <w:r w:rsidR="00D84742">
        <w:t xml:space="preserve"> that</w:t>
      </w:r>
      <w:r w:rsidR="00CC0DBF">
        <w:t xml:space="preserve"> </w:t>
      </w:r>
      <w:r w:rsidR="00D84742">
        <w:t xml:space="preserve">need to be completed in order to ensure that </w:t>
      </w:r>
      <w:r w:rsidR="0034122B">
        <w:t>the</w:t>
      </w:r>
      <w:r w:rsidR="00DD14B6">
        <w:t xml:space="preserve"> terminals,</w:t>
      </w:r>
      <w:r w:rsidR="00D84742">
        <w:t xml:space="preserve"> stations, stops, and equipment </w:t>
      </w:r>
      <w:r w:rsidR="0034122B">
        <w:t>owned or operated by the corporation</w:t>
      </w:r>
      <w:r>
        <w:t xml:space="preserve"> or an entity under contract with the corporation</w:t>
      </w:r>
      <w:r w:rsidR="0034122B">
        <w:t xml:space="preserve"> </w:t>
      </w:r>
      <w:r w:rsidR="00D84742">
        <w:t xml:space="preserve">are in </w:t>
      </w:r>
      <w:r w:rsidR="00CC0DBF">
        <w:t>full compliance with the Americans with Disabilities Act</w:t>
      </w:r>
      <w:r>
        <w:t>;</w:t>
      </w:r>
    </w:p>
    <w:p w:rsidR="00BC7E69" w:rsidRDefault="00BC7E69" w:rsidP="00835DE1">
      <w:r>
        <w:tab/>
      </w:r>
      <w:r w:rsidR="00130E80">
        <w:t>(2)</w:t>
      </w:r>
      <w:r w:rsidR="00D360B4">
        <w:tab/>
      </w:r>
      <w:r w:rsidR="0034122B">
        <w:t xml:space="preserve">study and determine </w:t>
      </w:r>
      <w:r w:rsidR="00CC0DBF">
        <w:t xml:space="preserve">the cost </w:t>
      </w:r>
      <w:r w:rsidR="0034122B">
        <w:t>to complete each</w:t>
      </w:r>
      <w:r>
        <w:t xml:space="preserve"> upgrade identified in </w:t>
      </w:r>
      <w:r w:rsidR="00130E80">
        <w:t xml:space="preserve">paragraph (1) of </w:t>
      </w:r>
      <w:r>
        <w:t>subsection a. of this section; and</w:t>
      </w:r>
    </w:p>
    <w:p w:rsidR="00835DE1" w:rsidRDefault="00BC7E69" w:rsidP="00835DE1">
      <w:r>
        <w:tab/>
      </w:r>
      <w:r w:rsidR="00130E80">
        <w:t>(3)</w:t>
      </w:r>
      <w:r w:rsidR="00D360B4">
        <w:tab/>
      </w:r>
      <w:r w:rsidR="00BF1F36">
        <w:t>study</w:t>
      </w:r>
      <w:r>
        <w:t xml:space="preserve"> and determine</w:t>
      </w:r>
      <w:r w:rsidR="00BF1F36">
        <w:t xml:space="preserve"> whether ram</w:t>
      </w:r>
      <w:r w:rsidR="00D84742">
        <w:t>ps may be installed at</w:t>
      </w:r>
      <w:r w:rsidR="00DD14B6">
        <w:t xml:space="preserve"> terminals,</w:t>
      </w:r>
      <w:r w:rsidR="00001918">
        <w:t xml:space="preserve"> stations</w:t>
      </w:r>
      <w:r w:rsidR="00DD14B6">
        <w:t>,</w:t>
      </w:r>
      <w:r w:rsidR="00001918">
        <w:t xml:space="preserve"> and stops </w:t>
      </w:r>
      <w:r w:rsidR="00BF1F36">
        <w:t>where elevators are not available or</w:t>
      </w:r>
      <w:r w:rsidR="00D84742">
        <w:t xml:space="preserve"> where elevators</w:t>
      </w:r>
      <w:r w:rsidR="00BF1F36">
        <w:t xml:space="preserve"> are not in compliance with the provisions of the Americans with Disabilities Act.</w:t>
      </w:r>
    </w:p>
    <w:p w:rsidR="00E63636" w:rsidRDefault="00E63636" w:rsidP="00835DE1">
      <w:r>
        <w:tab/>
      </w:r>
      <w:r w:rsidR="0034122B">
        <w:t>For purposes of this section</w:t>
      </w:r>
      <w:r>
        <w:t xml:space="preserve">, “Americans with Disabilities Act” means the </w:t>
      </w:r>
      <w:r w:rsidR="00BC7E69">
        <w:t>“</w:t>
      </w:r>
      <w:r>
        <w:t>Americans with Disabilities Act of 1990</w:t>
      </w:r>
      <w:r w:rsidR="00BC7E69">
        <w:t>”</w:t>
      </w:r>
      <w:r>
        <w:t xml:space="preserve"> (42 U.S.C. s.12101 et seq.), any acts amendatory or supplementary thereto, and any regulations and standards adopted thereunder.</w:t>
      </w:r>
    </w:p>
    <w:p w:rsidR="00001918" w:rsidRDefault="00001918" w:rsidP="00835DE1"/>
    <w:p w:rsidR="00001918" w:rsidRDefault="00D360B4" w:rsidP="00835DE1">
      <w:r>
        <w:tab/>
        <w:t>4.</w:t>
      </w:r>
      <w:r>
        <w:tab/>
      </w:r>
      <w:r w:rsidR="00001918">
        <w:t>The task force shall prepare and submit a report of its findings and recommendations</w:t>
      </w:r>
      <w:r w:rsidR="00BC7E69">
        <w:t xml:space="preserve"> that comply with the provisions of section 3 of this act</w:t>
      </w:r>
      <w:r w:rsidR="00001918">
        <w:t xml:space="preserve"> to the Governor and, pursuant to section 2 of P.L.1991, c.164 (C.52:14-19.1),</w:t>
      </w:r>
      <w:r w:rsidR="00135878">
        <w:t xml:space="preserve"> to</w:t>
      </w:r>
      <w:r w:rsidR="00001918">
        <w:t xml:space="preserve"> the Legislature no later than two years after the effective date of this act.  The task force shall expire upon submission of this report.</w:t>
      </w:r>
    </w:p>
    <w:p w:rsidR="00CE3860" w:rsidRPr="00D71D68" w:rsidRDefault="00CE3860" w:rsidP="00686AEB"/>
    <w:p w:rsidR="00686AEB" w:rsidRDefault="00686AEB" w:rsidP="00686AEB">
      <w:r>
        <w:tab/>
      </w:r>
      <w:r w:rsidR="00D84742">
        <w:t>5</w:t>
      </w:r>
      <w:r w:rsidR="00D360B4">
        <w:t>.</w:t>
      </w:r>
      <w:r w:rsidR="00D360B4">
        <w:tab/>
      </w:r>
      <w:r w:rsidR="00393A0B">
        <w:t>This act shall take effect</w:t>
      </w:r>
      <w:r w:rsidR="00001918">
        <w:t xml:space="preserve"> immediately and shall expire upon submission of the report required by section 4 of this act.</w:t>
      </w:r>
    </w:p>
    <w:sectPr w:rsidR="00686AEB" w:rsidSect="00FC7871">
      <w:headerReference w:type="default" r:id="rId14"/>
      <w:footerReference w:type="default" r:id="rId15"/>
      <w:headerReference w:type="first" r:id="rId16"/>
      <w:footerReference w:type="first" r:id="rId17"/>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5FC" w:rsidRDefault="00CA25FC">
      <w:r>
        <w:separator/>
      </w:r>
    </w:p>
  </w:endnote>
  <w:endnote w:type="continuationSeparator" w:id="0">
    <w:p w:rsidR="00CA25FC" w:rsidRDefault="00CA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D17" w:rsidRDefault="00455D17" w:rsidP="00455D17">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F47" w:rsidRPr="00921C91" w:rsidRDefault="00232F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2F47" w:rsidRPr="00921C91" w:rsidRDefault="00232F47">
    <w:pPr>
      <w:pStyle w:val="Footer"/>
      <w:rPr>
        <w:szCs w:val="18"/>
      </w:rPr>
    </w:pPr>
  </w:p>
  <w:p w:rsidR="00232F47" w:rsidRPr="00921C91" w:rsidRDefault="00232F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2F47" w:rsidRDefault="00232F47" w:rsidP="00686AEB">
    <w:pPr>
      <w:pStyle w:val="Footer"/>
    </w:pPr>
    <w:r>
      <w:tab/>
      <w:t>Matter enclosed in superscript numerals has been adopted as follows:</w:t>
    </w:r>
  </w:p>
  <w:p w:rsidR="00232F47" w:rsidRDefault="00232F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November 8, 2021.</w:t>
    </w:r>
  </w:p>
  <w:p w:rsidR="00232F47" w:rsidRPr="00232F47" w:rsidRDefault="00232F4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5FC" w:rsidRDefault="00CA25FC">
      <w:r>
        <w:separator/>
      </w:r>
    </w:p>
  </w:footnote>
  <w:footnote w:type="continuationSeparator" w:id="0">
    <w:p w:rsidR="00CA25FC" w:rsidRDefault="00CA2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45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5794" w:rsidRDefault="00955794" w:rsidP="00955794">
    <w:pPr>
      <w:pStyle w:val="bpuHeadSpon"/>
    </w:pPr>
    <w:r w:rsidRPr="00955794">
      <w:rPr>
        <w:rStyle w:val="bpuHeadSponChar"/>
      </w:rPr>
      <w:t>S2645</w:t>
    </w:r>
    <w:r>
      <w:t xml:space="preserve"> </w:t>
    </w:r>
    <w:r w:rsidR="00232F47">
      <w:t xml:space="preserve">[1R] </w:t>
    </w:r>
    <w:r>
      <w:t>T.KEAN</w:t>
    </w:r>
    <w:r w:rsidR="00455D17">
      <w:t>, RUIZ</w:t>
    </w:r>
  </w:p>
  <w:p w:rsidR="00955794" w:rsidRDefault="00955794" w:rsidP="00955794">
    <w:pPr>
      <w:pStyle w:val="bpuHeadSpon"/>
    </w:pPr>
    <w:r>
      <w:fldChar w:fldCharType="begin"/>
    </w:r>
    <w:r>
      <w:instrText xml:space="preserve"> PAGE  \* MERGEFORMAT </w:instrText>
    </w:r>
    <w:r>
      <w:fldChar w:fldCharType="separate"/>
    </w:r>
    <w:r w:rsidR="002B6F7C">
      <w:rPr>
        <w:noProof/>
      </w:rPr>
      <w:t>3</w:t>
    </w:r>
    <w:r>
      <w:fldChar w:fldCharType="end"/>
    </w:r>
  </w:p>
  <w:p w:rsidR="00955794" w:rsidRDefault="00955794" w:rsidP="009557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5794" w:rsidRDefault="00955794" w:rsidP="00955794">
    <w:pPr>
      <w:pStyle w:val="bpuHeadSpon"/>
    </w:pPr>
    <w:r w:rsidRPr="00955794">
      <w:rPr>
        <w:rStyle w:val="bpuHeadSponChar"/>
      </w:rPr>
      <w:t>S2645</w:t>
    </w:r>
    <w:r>
      <w:t xml:space="preserve"> </w:t>
    </w:r>
    <w:r w:rsidR="00232F47">
      <w:t xml:space="preserve">[1R] </w:t>
    </w:r>
    <w:r>
      <w:t>T.KEAN</w:t>
    </w:r>
    <w:r w:rsidR="00455D17">
      <w:t>, RUIZ</w:t>
    </w:r>
  </w:p>
  <w:p w:rsidR="00955794" w:rsidRDefault="00955794" w:rsidP="00955794">
    <w:pPr>
      <w:pStyle w:val="bpuHeadSpon"/>
    </w:pPr>
    <w:r>
      <w:fldChar w:fldCharType="begin"/>
    </w:r>
    <w:r>
      <w:instrText xml:space="preserve"> PAGE  \* MERGEFORMAT </w:instrText>
    </w:r>
    <w:r>
      <w:fldChar w:fldCharType="separate"/>
    </w:r>
    <w:r w:rsidR="002B6F7C">
      <w:rPr>
        <w:noProof/>
      </w:rPr>
      <w:t>2</w:t>
    </w:r>
    <w:r>
      <w:fldChar w:fldCharType="end"/>
    </w:r>
  </w:p>
  <w:p w:rsidR="00955794" w:rsidRDefault="00955794" w:rsidP="009557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FC"/>
    <w:rsid w:val="0000191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E80"/>
    <w:rsid w:val="00133F81"/>
    <w:rsid w:val="00135878"/>
    <w:rsid w:val="00135943"/>
    <w:rsid w:val="001645FB"/>
    <w:rsid w:val="00173D2B"/>
    <w:rsid w:val="00181676"/>
    <w:rsid w:val="00183603"/>
    <w:rsid w:val="00194E78"/>
    <w:rsid w:val="0019707B"/>
    <w:rsid w:val="00197E8B"/>
    <w:rsid w:val="00197FA4"/>
    <w:rsid w:val="001A161A"/>
    <w:rsid w:val="001A3B79"/>
    <w:rsid w:val="001A66B6"/>
    <w:rsid w:val="001B3F67"/>
    <w:rsid w:val="001B4716"/>
    <w:rsid w:val="001B4EA4"/>
    <w:rsid w:val="001B7B35"/>
    <w:rsid w:val="001C7C52"/>
    <w:rsid w:val="001D25F3"/>
    <w:rsid w:val="001E15F1"/>
    <w:rsid w:val="001E16FA"/>
    <w:rsid w:val="001E6213"/>
    <w:rsid w:val="001F14C7"/>
    <w:rsid w:val="001F7405"/>
    <w:rsid w:val="00205533"/>
    <w:rsid w:val="00212B8D"/>
    <w:rsid w:val="00222983"/>
    <w:rsid w:val="00232F47"/>
    <w:rsid w:val="002370D0"/>
    <w:rsid w:val="00242E07"/>
    <w:rsid w:val="00255958"/>
    <w:rsid w:val="00257FA2"/>
    <w:rsid w:val="00262280"/>
    <w:rsid w:val="0026574A"/>
    <w:rsid w:val="002660BB"/>
    <w:rsid w:val="002720E8"/>
    <w:rsid w:val="00275293"/>
    <w:rsid w:val="002776B0"/>
    <w:rsid w:val="00286C7E"/>
    <w:rsid w:val="002A1029"/>
    <w:rsid w:val="002A3A1A"/>
    <w:rsid w:val="002A4692"/>
    <w:rsid w:val="002A51BA"/>
    <w:rsid w:val="002B2E26"/>
    <w:rsid w:val="002B3FE6"/>
    <w:rsid w:val="002B6F7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22B"/>
    <w:rsid w:val="0034200F"/>
    <w:rsid w:val="003446A0"/>
    <w:rsid w:val="0034481B"/>
    <w:rsid w:val="00350130"/>
    <w:rsid w:val="00354334"/>
    <w:rsid w:val="0036180C"/>
    <w:rsid w:val="00363CF5"/>
    <w:rsid w:val="00364344"/>
    <w:rsid w:val="003702CA"/>
    <w:rsid w:val="00370617"/>
    <w:rsid w:val="00382F1F"/>
    <w:rsid w:val="00391DA4"/>
    <w:rsid w:val="00393A0B"/>
    <w:rsid w:val="00393F7D"/>
    <w:rsid w:val="003A3C64"/>
    <w:rsid w:val="003A3F83"/>
    <w:rsid w:val="003C0EFB"/>
    <w:rsid w:val="003C43EF"/>
    <w:rsid w:val="003C4E4A"/>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17"/>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36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933"/>
    <w:rsid w:val="007470D4"/>
    <w:rsid w:val="007502CB"/>
    <w:rsid w:val="00752D79"/>
    <w:rsid w:val="00752E20"/>
    <w:rsid w:val="00756EDE"/>
    <w:rsid w:val="00781B4D"/>
    <w:rsid w:val="007824BF"/>
    <w:rsid w:val="00783B8D"/>
    <w:rsid w:val="00794B94"/>
    <w:rsid w:val="00794BD4"/>
    <w:rsid w:val="007A2F73"/>
    <w:rsid w:val="007A3061"/>
    <w:rsid w:val="007A5A0B"/>
    <w:rsid w:val="007A606B"/>
    <w:rsid w:val="007A61C5"/>
    <w:rsid w:val="007B12E7"/>
    <w:rsid w:val="007C0E14"/>
    <w:rsid w:val="007C7DE4"/>
    <w:rsid w:val="007D40CB"/>
    <w:rsid w:val="007D5796"/>
    <w:rsid w:val="007D59C0"/>
    <w:rsid w:val="007D7D9C"/>
    <w:rsid w:val="007F485D"/>
    <w:rsid w:val="007F6050"/>
    <w:rsid w:val="008040E0"/>
    <w:rsid w:val="00813627"/>
    <w:rsid w:val="00832816"/>
    <w:rsid w:val="00835DE1"/>
    <w:rsid w:val="00837109"/>
    <w:rsid w:val="00840365"/>
    <w:rsid w:val="008406A3"/>
    <w:rsid w:val="00841D2C"/>
    <w:rsid w:val="008435CD"/>
    <w:rsid w:val="00845F3C"/>
    <w:rsid w:val="008461B8"/>
    <w:rsid w:val="008462F1"/>
    <w:rsid w:val="00847EF1"/>
    <w:rsid w:val="008538FA"/>
    <w:rsid w:val="008573B0"/>
    <w:rsid w:val="00860C8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794"/>
    <w:rsid w:val="00956851"/>
    <w:rsid w:val="00960958"/>
    <w:rsid w:val="00963A46"/>
    <w:rsid w:val="00966A3E"/>
    <w:rsid w:val="00971493"/>
    <w:rsid w:val="00971AD9"/>
    <w:rsid w:val="00973069"/>
    <w:rsid w:val="00973523"/>
    <w:rsid w:val="00980766"/>
    <w:rsid w:val="009835D4"/>
    <w:rsid w:val="009865D4"/>
    <w:rsid w:val="0099161E"/>
    <w:rsid w:val="00997152"/>
    <w:rsid w:val="009972CD"/>
    <w:rsid w:val="009A0E9C"/>
    <w:rsid w:val="009A45DA"/>
    <w:rsid w:val="009B06D2"/>
    <w:rsid w:val="009B34EC"/>
    <w:rsid w:val="009B5D67"/>
    <w:rsid w:val="009B6176"/>
    <w:rsid w:val="009C0D22"/>
    <w:rsid w:val="009C2DD9"/>
    <w:rsid w:val="009C3E09"/>
    <w:rsid w:val="009C5630"/>
    <w:rsid w:val="009C77EF"/>
    <w:rsid w:val="009D0E5D"/>
    <w:rsid w:val="009D0F63"/>
    <w:rsid w:val="009D7934"/>
    <w:rsid w:val="009D7CCF"/>
    <w:rsid w:val="009E5961"/>
    <w:rsid w:val="009F4FAC"/>
    <w:rsid w:val="00A017C0"/>
    <w:rsid w:val="00A11228"/>
    <w:rsid w:val="00A222C2"/>
    <w:rsid w:val="00A305D6"/>
    <w:rsid w:val="00A342C4"/>
    <w:rsid w:val="00A40DB9"/>
    <w:rsid w:val="00A50F6B"/>
    <w:rsid w:val="00A52237"/>
    <w:rsid w:val="00A551D6"/>
    <w:rsid w:val="00A6251B"/>
    <w:rsid w:val="00A6754E"/>
    <w:rsid w:val="00A70F58"/>
    <w:rsid w:val="00A71943"/>
    <w:rsid w:val="00A72987"/>
    <w:rsid w:val="00A7346B"/>
    <w:rsid w:val="00A8382A"/>
    <w:rsid w:val="00A84C4F"/>
    <w:rsid w:val="00A932A1"/>
    <w:rsid w:val="00A96E06"/>
    <w:rsid w:val="00AA154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B59"/>
    <w:rsid w:val="00B35D8A"/>
    <w:rsid w:val="00B45B34"/>
    <w:rsid w:val="00B57047"/>
    <w:rsid w:val="00B61D86"/>
    <w:rsid w:val="00B621C4"/>
    <w:rsid w:val="00B6342D"/>
    <w:rsid w:val="00B726BD"/>
    <w:rsid w:val="00B732BC"/>
    <w:rsid w:val="00B90E33"/>
    <w:rsid w:val="00B9676B"/>
    <w:rsid w:val="00BA2EA5"/>
    <w:rsid w:val="00BA364B"/>
    <w:rsid w:val="00BA5586"/>
    <w:rsid w:val="00BB1190"/>
    <w:rsid w:val="00BB31D0"/>
    <w:rsid w:val="00BB3A11"/>
    <w:rsid w:val="00BB4DDB"/>
    <w:rsid w:val="00BB5D79"/>
    <w:rsid w:val="00BB5F02"/>
    <w:rsid w:val="00BC7892"/>
    <w:rsid w:val="00BC7E69"/>
    <w:rsid w:val="00BE24D6"/>
    <w:rsid w:val="00BE7EFA"/>
    <w:rsid w:val="00BF06AD"/>
    <w:rsid w:val="00BF1F36"/>
    <w:rsid w:val="00BF2C67"/>
    <w:rsid w:val="00C04F4D"/>
    <w:rsid w:val="00C12E48"/>
    <w:rsid w:val="00C13D14"/>
    <w:rsid w:val="00C15F53"/>
    <w:rsid w:val="00C23F09"/>
    <w:rsid w:val="00C25356"/>
    <w:rsid w:val="00C328D0"/>
    <w:rsid w:val="00C46BC1"/>
    <w:rsid w:val="00C5235F"/>
    <w:rsid w:val="00C53A8D"/>
    <w:rsid w:val="00C54CE2"/>
    <w:rsid w:val="00C609EE"/>
    <w:rsid w:val="00C66BF3"/>
    <w:rsid w:val="00C70140"/>
    <w:rsid w:val="00C73CA7"/>
    <w:rsid w:val="00C822F6"/>
    <w:rsid w:val="00C82AC2"/>
    <w:rsid w:val="00C8456C"/>
    <w:rsid w:val="00C91E19"/>
    <w:rsid w:val="00C92402"/>
    <w:rsid w:val="00C92867"/>
    <w:rsid w:val="00C93B93"/>
    <w:rsid w:val="00CA037D"/>
    <w:rsid w:val="00CA0837"/>
    <w:rsid w:val="00CA2442"/>
    <w:rsid w:val="00CA25FC"/>
    <w:rsid w:val="00CA4725"/>
    <w:rsid w:val="00CB6246"/>
    <w:rsid w:val="00CC0A17"/>
    <w:rsid w:val="00CC0DBF"/>
    <w:rsid w:val="00CD0F93"/>
    <w:rsid w:val="00CD1BD1"/>
    <w:rsid w:val="00CD528D"/>
    <w:rsid w:val="00CE3860"/>
    <w:rsid w:val="00CE78BF"/>
    <w:rsid w:val="00CF082B"/>
    <w:rsid w:val="00CF65EB"/>
    <w:rsid w:val="00CF72AD"/>
    <w:rsid w:val="00D02441"/>
    <w:rsid w:val="00D039F4"/>
    <w:rsid w:val="00D10496"/>
    <w:rsid w:val="00D11173"/>
    <w:rsid w:val="00D1215F"/>
    <w:rsid w:val="00D16561"/>
    <w:rsid w:val="00D17FF8"/>
    <w:rsid w:val="00D268AC"/>
    <w:rsid w:val="00D27FF3"/>
    <w:rsid w:val="00D343D0"/>
    <w:rsid w:val="00D360B4"/>
    <w:rsid w:val="00D3664D"/>
    <w:rsid w:val="00D37B83"/>
    <w:rsid w:val="00D500E9"/>
    <w:rsid w:val="00D507BC"/>
    <w:rsid w:val="00D6090A"/>
    <w:rsid w:val="00D62FA3"/>
    <w:rsid w:val="00D63B6F"/>
    <w:rsid w:val="00D64A90"/>
    <w:rsid w:val="00D84742"/>
    <w:rsid w:val="00D9410B"/>
    <w:rsid w:val="00D9695B"/>
    <w:rsid w:val="00DA2417"/>
    <w:rsid w:val="00DA5585"/>
    <w:rsid w:val="00DB02AC"/>
    <w:rsid w:val="00DB6AA2"/>
    <w:rsid w:val="00DD14B6"/>
    <w:rsid w:val="00DE10D1"/>
    <w:rsid w:val="00DE2514"/>
    <w:rsid w:val="00DE6851"/>
    <w:rsid w:val="00DF03EE"/>
    <w:rsid w:val="00E01B71"/>
    <w:rsid w:val="00E05CC9"/>
    <w:rsid w:val="00E15573"/>
    <w:rsid w:val="00E25A5B"/>
    <w:rsid w:val="00E35A1D"/>
    <w:rsid w:val="00E373C7"/>
    <w:rsid w:val="00E4267B"/>
    <w:rsid w:val="00E42F13"/>
    <w:rsid w:val="00E452DF"/>
    <w:rsid w:val="00E543CF"/>
    <w:rsid w:val="00E546FD"/>
    <w:rsid w:val="00E608F1"/>
    <w:rsid w:val="00E611B9"/>
    <w:rsid w:val="00E6363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0AC"/>
    <w:rsid w:val="00F54B9C"/>
    <w:rsid w:val="00F56E96"/>
    <w:rsid w:val="00F573DD"/>
    <w:rsid w:val="00F61E59"/>
    <w:rsid w:val="00F63D99"/>
    <w:rsid w:val="00F6426B"/>
    <w:rsid w:val="00F709B3"/>
    <w:rsid w:val="00F71A5E"/>
    <w:rsid w:val="00FA0AFC"/>
    <w:rsid w:val="00FA1C82"/>
    <w:rsid w:val="00FA2ED1"/>
    <w:rsid w:val="00FA4A52"/>
    <w:rsid w:val="00FA5BA4"/>
    <w:rsid w:val="00FB4045"/>
    <w:rsid w:val="00FB4D8E"/>
    <w:rsid w:val="00FC06F5"/>
    <w:rsid w:val="00FC0D0A"/>
    <w:rsid w:val="00FC1B0B"/>
    <w:rsid w:val="00FC7871"/>
    <w:rsid w:val="00FD2F97"/>
    <w:rsid w:val="00FE3BA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724F7D-734F-48F9-943C-2936E033D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59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5933"/>
    <w:rPr>
      <w:rFonts w:ascii="Segoe UI" w:hAnsi="Segoe UI" w:cs="Segoe UI"/>
      <w:spacing w:val="4"/>
      <w:sz w:val="18"/>
      <w:szCs w:val="18"/>
    </w:rPr>
  </w:style>
  <w:style w:type="character" w:styleId="LineNumber">
    <w:name w:val="line number"/>
    <w:basedOn w:val="DefaultParagraphFont"/>
    <w:semiHidden/>
    <w:unhideWhenUsed/>
    <w:rsid w:val="00955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4216B-3670-401E-A262-F4F4C561F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675</Words>
  <Characters>3459</Characters>
  <Application>Microsoft Office Word</Application>
  <DocSecurity>0</DocSecurity>
  <Lines>99</Lines>
  <Paragraphs>33</Paragraphs>
  <ScaleCrop>false</ScaleCrop>
  <HeadingPairs>
    <vt:vector size="2" baseType="variant">
      <vt:variant>
        <vt:lpstr>Title</vt:lpstr>
      </vt:variant>
      <vt:variant>
        <vt:i4>1</vt:i4>
      </vt:variant>
    </vt:vector>
  </HeadingPairs>
  <TitlesOfParts>
    <vt:vector size="1" baseType="lpstr">
      <vt:lpstr>S2645</vt:lpstr>
    </vt:vector>
  </TitlesOfParts>
  <Manager>R230</Manager>
  <Company>NJ Office of Legislative Services</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S2645 1R</dc:title>
  <dc:subject>Asm Dems; NJ Transit ADA Task Force</dc:subject>
  <dc:creator>Senator  KEAN</dc:creator>
  <cp:keywords>S2645|3|AU |273|220|278|!|0|</cp:keywords>
  <dc:description>INTRODUCED JUNE 30, 2020_x000d_
AMENDED NOVEMBER 8, 2021</dc:description>
  <cp:lastModifiedBy>Bektas, Brenda</cp:lastModifiedBy>
  <cp:revision>2</cp:revision>
  <cp:lastPrinted>2020-07-06T14:07:00Z</cp:lastPrinted>
  <dcterms:created xsi:type="dcterms:W3CDTF">2021-11-09T19:36:00Z</dcterms:created>
  <dcterms:modified xsi:type="dcterms:W3CDTF">2021-11-09T19:36:00Z</dcterms:modified>
  <cp:category>ss.1-4: T&amp;E; s.5: Eff. date to 2019/518_x000d_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