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279CC"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279C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2667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279CC">
        <w:rPr>
          <w:caps/>
          <w:szCs w:val="24"/>
        </w:rPr>
        <w:t>NOVEMBER 15, 2021</w:t>
      </w:r>
    </w:p>
    <w:p w:rsidR="004144CF" w:rsidRDefault="004144CF" w:rsidP="0083060A"/>
    <w:p w:rsidR="00655CA3" w:rsidRPr="00616594" w:rsidRDefault="00DA4D41" w:rsidP="0083060A">
      <w:r w:rsidRPr="00616594">
        <w:tab/>
        <w:t>The Senate State Government, Wagering, Tourism, and Historic Preservation Committee reports favorably Senate Bill No. 2667.</w:t>
      </w:r>
    </w:p>
    <w:p w:rsidR="00DA4D41" w:rsidRPr="00DA4D41" w:rsidRDefault="00DA4D41" w:rsidP="00DA4D41">
      <w:r>
        <w:tab/>
      </w:r>
      <w:r w:rsidRPr="00DA4D41">
        <w:t>This bill permits the governing body of a municipality having fewer than 2,500 persons, according to the latest federal decennial census, that operates under the provisions of Title 11A, Civil Service, of the New Jersey Statutes to rescind the adoption of Title 11A by ordinance.</w:t>
      </w:r>
    </w:p>
    <w:p w:rsidR="00DA4D41" w:rsidRPr="00DA4D41" w:rsidRDefault="00DA4D41" w:rsidP="00DA4D41">
      <w:r w:rsidRPr="00DA4D41">
        <w:tab/>
        <w:t>If the governing body of a municipality rescinds the adoption of Title 11A by ordinance, the rescission will take effect six months following the passage of the ordinance.</w:t>
      </w:r>
    </w:p>
    <w:p w:rsidR="00DA4D41" w:rsidRPr="00DA4D41" w:rsidRDefault="00DA4D41" w:rsidP="00DA4D41">
      <w:r w:rsidRPr="00DA4D41">
        <w:tab/>
        <w:t>If a governing body rejects an ordinance to rescind the adoption of Title 11A of the New Jersey Statutes, a new vote by the governing body on an ordinance to rescind will not be held for a period of at least five years following the rejection of rescission.</w:t>
      </w:r>
    </w:p>
    <w:p w:rsidR="004B2ABF" w:rsidRDefault="00DA4D41" w:rsidP="00FF671A">
      <w:r w:rsidRPr="00DA4D41">
        <w:tab/>
        <w:t>A municipality which rescinds the adoption of the provisions of Title 11A of the New Jersey Statutes cannot readopt the provisions of that title for a period of at least five years from the effective date of the rescission and will be permitted to readopt the provisions of Title 11A only once.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79CC" w:rsidRDefault="00B279CC">
      <w:r>
        <w:separator/>
      </w:r>
    </w:p>
  </w:endnote>
  <w:endnote w:type="continuationSeparator" w:id="0">
    <w:p w:rsidR="00B279CC" w:rsidRDefault="00B27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79CC" w:rsidRDefault="00B279CC">
      <w:r>
        <w:separator/>
      </w:r>
    </w:p>
  </w:footnote>
  <w:footnote w:type="continuationSeparator" w:id="0">
    <w:p w:rsidR="00B279CC" w:rsidRDefault="00B279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F671A" w:rsidP="00FF671A">
    <w:pPr>
      <w:pStyle w:val="HeaderPage2"/>
      <w:jc w:val="center"/>
    </w:pPr>
    <w:r>
      <w:fldChar w:fldCharType="begin"/>
    </w:r>
    <w:r>
      <w:instrText xml:space="preserve"> PAGE  \* MERGEFORMAT </w:instrText>
    </w:r>
    <w:r>
      <w:fldChar w:fldCharType="separate"/>
    </w:r>
    <w:r>
      <w:rPr>
        <w:noProof/>
      </w:rPr>
      <w:t>2</w:t>
    </w:r>
    <w:r>
      <w:fldChar w:fldCharType="end"/>
    </w:r>
  </w:p>
  <w:p w:rsidR="00FF671A" w:rsidRDefault="00FF671A" w:rsidP="00FF671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9C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0B31"/>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308F"/>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2EFB"/>
    <w:rsid w:val="005E3EC4"/>
    <w:rsid w:val="005E6766"/>
    <w:rsid w:val="005F075C"/>
    <w:rsid w:val="005F5E32"/>
    <w:rsid w:val="00607913"/>
    <w:rsid w:val="00607F92"/>
    <w:rsid w:val="00616594"/>
    <w:rsid w:val="00624F04"/>
    <w:rsid w:val="00636078"/>
    <w:rsid w:val="0063703D"/>
    <w:rsid w:val="00640067"/>
    <w:rsid w:val="0064237B"/>
    <w:rsid w:val="00647156"/>
    <w:rsid w:val="00647552"/>
    <w:rsid w:val="00647D95"/>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79CC"/>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4D41"/>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3655"/>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671A"/>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96923139-9614-4786-9521-B842C8561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211</Words>
  <Characters>1070</Characters>
  <Application>Microsoft Office Word</Application>
  <DocSecurity>0</DocSecurity>
  <Lines>30</Lines>
  <Paragraphs>10</Paragraphs>
  <ScaleCrop>false</ScaleCrop>
  <HeadingPairs>
    <vt:vector size="2" baseType="variant">
      <vt:variant>
        <vt:lpstr>Title</vt:lpstr>
      </vt:variant>
      <vt:variant>
        <vt:i4>1</vt:i4>
      </vt:variant>
    </vt:vector>
  </HeadingPairs>
  <TitlesOfParts>
    <vt:vector size="1" baseType="lpstr">
      <vt:lpstr>S2667 STATE GOVERNMENT, WAGERING, TOURISM &amp; HISTORIC PRESERVATION Statement NOVEMBER 15, 2021</vt:lpstr>
    </vt:vector>
  </TitlesOfParts>
  <Manager>R229</Manager>
  <Company>NJ OLS DMU</Company>
  <LinksUpToDate>false</LinksUpToDate>
  <CharactersWithSpaces>1279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S2667 SSG Statement 11/15/21</dc:title>
  <dc:subject/>
  <dc:creator>Senate SSG</dc:creator>
  <cp:keywords>S2667|1|SG |310|0|0|!||</cp:keywords>
  <dc:description/>
  <cp:lastModifiedBy>Bell, Careema</cp:lastModifiedBy>
  <cp:revision>2</cp:revision>
  <cp:lastPrinted>1999-09-30T17:29:00Z</cp:lastPrinted>
  <dcterms:created xsi:type="dcterms:W3CDTF">2021-11-16T17:39:00Z</dcterms:created>
  <dcterms:modified xsi:type="dcterms:W3CDTF">2021-11-16T17:39:00Z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