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EF5" w:rsidRDefault="009D4EF5" w:rsidP="009D4EF5">
      <w:pPr>
        <w:pStyle w:val="bpuBill"/>
      </w:pPr>
      <w:bookmarkStart w:id="0" w:name="bpuFrontPg"/>
      <w:bookmarkStart w:id="1" w:name="_GoBack"/>
      <w:bookmarkEnd w:id="0"/>
      <w:bookmarkEnd w:id="1"/>
      <w:r>
        <w:t xml:space="preserve">SENATE, No. 2681 </w:t>
      </w:r>
    </w:p>
    <w:p w:rsidR="009D4EF5" w:rsidRPr="009D38FF" w:rsidRDefault="009D4EF5" w:rsidP="009D4E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2582" r:id="rId7"/>
        </w:object>
      </w:r>
    </w:p>
    <w:p w:rsidR="009D4EF5" w:rsidRDefault="009D4EF5" w:rsidP="009D4EF5">
      <w:pPr>
        <w:pStyle w:val="bpuState"/>
      </w:pPr>
      <w:r>
        <w:t>STATE OF NEW JERSEY</w:t>
      </w:r>
    </w:p>
    <w:p w:rsidR="009D4EF5" w:rsidRDefault="009D4EF5" w:rsidP="009D4EF5">
      <w:pPr>
        <w:pStyle w:val="bpuLegislature"/>
      </w:pPr>
      <w:r>
        <w:t>219th LEGISLATURE</w:t>
      </w:r>
    </w:p>
    <w:p w:rsidR="009D4EF5" w:rsidRDefault="009D4EF5" w:rsidP="009D4EF5">
      <w:pPr>
        <w:pStyle w:val="bpuWpGraphic"/>
      </w:pPr>
      <w:r>
        <w:object w:dxaOrig="8985" w:dyaOrig="255">
          <v:shape id="_x0000_i1026" type="#_x0000_t75" style="width:6in;height:11.8pt" o:ole="">
            <v:imagedata r:id="rId6" o:title=""/>
          </v:shape>
          <o:OLEObject Type="Embed" ProgID="WPWin6.1" ShapeID="_x0000_i1026" DrawAspect="Content" ObjectID="_1665822583" r:id="rId8"/>
        </w:object>
      </w:r>
      <w:r>
        <w:t xml:space="preserve">  </w:t>
      </w:r>
    </w:p>
    <w:p w:rsidR="009D4EF5" w:rsidRDefault="009D4EF5" w:rsidP="009D4EF5">
      <w:pPr>
        <w:pStyle w:val="bpuIntro"/>
      </w:pPr>
      <w:r>
        <w:t>INTRODUCED JULY 6, 2020</w:t>
      </w:r>
    </w:p>
    <w:p w:rsidR="009D4EF5" w:rsidRDefault="009D4EF5" w:rsidP="009D4EF5">
      <w:pPr>
        <w:pStyle w:val="bpuIntro"/>
      </w:pPr>
    </w:p>
    <w:p w:rsidR="009D4EF5" w:rsidRDefault="009D4EF5" w:rsidP="009D4EF5">
      <w:pPr>
        <w:pStyle w:val="bpuIntro"/>
        <w:sectPr w:rsidR="009D4EF5" w:rsidSect="009E47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4EF5" w:rsidRDefault="009D4EF5" w:rsidP="009D4EF5">
      <w:pPr>
        <w:pStyle w:val="bpuIntro"/>
      </w:pPr>
    </w:p>
    <w:p w:rsidR="009D4EF5" w:rsidRDefault="009D4EF5" w:rsidP="009D4EF5">
      <w:pPr>
        <w:pStyle w:val="bpuSponsor"/>
      </w:pPr>
      <w:r>
        <w:t>Sponsored by:</w:t>
      </w:r>
    </w:p>
    <w:p w:rsidR="009D4EF5" w:rsidRDefault="009D4EF5" w:rsidP="009D4EF5">
      <w:pPr>
        <w:pStyle w:val="bpuSponsor"/>
      </w:pPr>
      <w:r>
        <w:t>Senator  VIN GOPAL</w:t>
      </w:r>
    </w:p>
    <w:p w:rsidR="009D4EF5" w:rsidRDefault="009D4EF5" w:rsidP="009D4EF5">
      <w:pPr>
        <w:pStyle w:val="bpuSponsor"/>
      </w:pPr>
      <w:r>
        <w:t>District 11 (Monmouth)</w:t>
      </w:r>
    </w:p>
    <w:p w:rsidR="009D4EF5" w:rsidRDefault="00860384" w:rsidP="00860384">
      <w:pPr>
        <w:pStyle w:val="bpuSponsor"/>
      </w:pPr>
      <w:r>
        <w:t>Senator  STEVEN V. OROHO</w:t>
      </w:r>
    </w:p>
    <w:p w:rsidR="00860384" w:rsidRDefault="00860384" w:rsidP="00860384">
      <w:pPr>
        <w:pStyle w:val="bpuSponsor"/>
      </w:pPr>
      <w:r>
        <w:t>District 24 (Morris, Sussex and Warren)</w:t>
      </w:r>
    </w:p>
    <w:p w:rsidR="00860384" w:rsidRPr="00860384" w:rsidRDefault="00860384" w:rsidP="00860384">
      <w:pPr>
        <w:pStyle w:val="bpuSponsor"/>
      </w:pPr>
    </w:p>
    <w:p w:rsidR="009D4EF5" w:rsidRDefault="009E47E0" w:rsidP="009E47E0">
      <w:pPr>
        <w:pStyle w:val="bpuSponsor"/>
      </w:pPr>
      <w:r>
        <w:t>Co-Sponsored by:</w:t>
      </w:r>
    </w:p>
    <w:p w:rsidR="009E47E0" w:rsidRDefault="009E47E0" w:rsidP="009E47E0">
      <w:pPr>
        <w:pStyle w:val="bpuSponsor"/>
      </w:pPr>
      <w:r w:rsidRPr="009E47E0">
        <w:t xml:space="preserve">Senator </w:t>
      </w:r>
      <w:proofErr w:type="spellStart"/>
      <w:r w:rsidRPr="009E47E0">
        <w:t>T.Kean</w:t>
      </w:r>
      <w:proofErr w:type="spellEnd"/>
    </w:p>
    <w:p w:rsidR="009E47E0" w:rsidRDefault="009E47E0" w:rsidP="009E47E0"/>
    <w:p w:rsidR="009E47E0" w:rsidRPr="009E47E0" w:rsidRDefault="009E47E0" w:rsidP="009E47E0"/>
    <w:p w:rsidR="009D4EF5" w:rsidRDefault="009D4EF5" w:rsidP="009D4EF5">
      <w:pPr>
        <w:pStyle w:val="bpuSponsor"/>
      </w:pPr>
    </w:p>
    <w:p w:rsidR="009D4EF5" w:rsidRDefault="009D4EF5" w:rsidP="009D4EF5">
      <w:pPr>
        <w:pStyle w:val="bpuSponsor"/>
      </w:pPr>
    </w:p>
    <w:p w:rsidR="009D4EF5" w:rsidRDefault="009D4EF5" w:rsidP="009D4EF5">
      <w:pPr>
        <w:pStyle w:val="bpuSponsor"/>
      </w:pPr>
      <w:r>
        <w:t>SYNOPSIS</w:t>
      </w:r>
    </w:p>
    <w:p w:rsidR="009D4EF5" w:rsidRDefault="009D4EF5" w:rsidP="009D4EF5">
      <w:pPr>
        <w:pStyle w:val="bpuNormText"/>
      </w:pPr>
      <w:r>
        <w:tab/>
        <w:t xml:space="preserve">Establishes certain temporary and permanent privileges for certain alcoholic beverage licensees; authorizes certain activities, events, and festivals in which certain alcoholic beverage licensees may participate. </w:t>
      </w:r>
    </w:p>
    <w:p w:rsidR="009D4EF5" w:rsidRDefault="009D4EF5" w:rsidP="009D4EF5">
      <w:pPr>
        <w:pStyle w:val="bpuNormText"/>
      </w:pPr>
    </w:p>
    <w:p w:rsidR="009D4EF5" w:rsidRDefault="009D4EF5" w:rsidP="009D4EF5">
      <w:pPr>
        <w:pStyle w:val="bpuSponsor"/>
      </w:pPr>
      <w:r>
        <w:t xml:space="preserve">CURRENT VERSION OF TEXT </w:t>
      </w:r>
    </w:p>
    <w:p w:rsidR="009D4EF5" w:rsidRDefault="009D4EF5" w:rsidP="009D4EF5">
      <w:pPr>
        <w:pStyle w:val="bpuNormText"/>
      </w:pPr>
      <w:r>
        <w:tab/>
        <w:t>As introduced.</w:t>
      </w:r>
    </w:p>
    <w:p w:rsidR="009D4EF5" w:rsidRDefault="009D4EF5" w:rsidP="009D4E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EF5" w:rsidRDefault="009D4EF5" w:rsidP="008916EC">
      <w:pPr>
        <w:pStyle w:val="FronterPage"/>
        <w:tabs>
          <w:tab w:val="clear" w:pos="720"/>
          <w:tab w:val="clear" w:pos="1440"/>
          <w:tab w:val="clear" w:pos="2160"/>
          <w:tab w:val="clear" w:pos="2880"/>
          <w:tab w:val="clear" w:pos="3600"/>
          <w:tab w:val="clear" w:pos="4320"/>
          <w:tab w:val="clear" w:pos="5040"/>
        </w:tabs>
        <w:sectPr w:rsidR="009D4EF5" w:rsidSect="009D4EF5">
          <w:type w:val="continuous"/>
          <w:pgSz w:w="12240" w:h="20160" w:code="5"/>
          <w:pgMar w:top="1440" w:right="2275" w:bottom="1440" w:left="2275" w:header="72" w:footer="720" w:gutter="0"/>
          <w:pgNumType w:start="1"/>
          <w:cols w:space="720"/>
          <w:docGrid w:linePitch="360"/>
        </w:sectPr>
      </w:pPr>
    </w:p>
    <w:p w:rsidR="00C828D6" w:rsidRPr="006C78ED" w:rsidRDefault="00144802" w:rsidP="00C828D6">
      <w:pPr>
        <w:pStyle w:val="HangingAnAct"/>
      </w:pPr>
      <w:r>
        <w:rPr>
          <w:rStyle w:val="BillHead"/>
        </w:rPr>
        <w:lastRenderedPageBreak/>
        <w:t>An Act</w:t>
      </w:r>
      <w:r w:rsidR="00686AEB" w:rsidRPr="006B7FA7">
        <w:rPr>
          <w:rStyle w:val="HangingAnActChar"/>
        </w:rPr>
        <w:t xml:space="preserve"> </w:t>
      </w:r>
      <w:r w:rsidR="00C828D6">
        <w:rPr>
          <w:rStyle w:val="HangingAnActChar"/>
        </w:rPr>
        <w:t xml:space="preserve">concerning alcoholic beverage licensing </w:t>
      </w:r>
      <w:r w:rsidR="00C828D6" w:rsidRPr="003837D7">
        <w:t>and supplementing and amending various sections of statutory law</w:t>
      </w:r>
      <w:r w:rsidR="00C828D6">
        <w:t>.</w:t>
      </w:r>
    </w:p>
    <w:p w:rsidR="000B1054" w:rsidRPr="00D71D68" w:rsidRDefault="000B1054" w:rsidP="000B1054"/>
    <w:p w:rsidR="00686AEB" w:rsidRPr="00AA7880" w:rsidRDefault="00686AEB" w:rsidP="00686AEB">
      <w:r>
        <w:tab/>
      </w:r>
      <w:r w:rsidR="00144802">
        <w:rPr>
          <w:rStyle w:val="BillHeading2"/>
        </w:rPr>
        <w:t>Be It Enacted</w:t>
      </w:r>
      <w:r>
        <w:rPr>
          <w:rStyle w:val="BillHeading2"/>
        </w:rPr>
        <w:t xml:space="preserve"> </w:t>
      </w:r>
      <w:r w:rsidR="00144802">
        <w:rPr>
          <w:rStyle w:val="BillLanguage"/>
        </w:rPr>
        <w:t>by the Senate and General Assembly of the State of New Jersey:</w:t>
      </w:r>
    </w:p>
    <w:p w:rsidR="00686AEB" w:rsidRPr="00D71D68" w:rsidRDefault="00686AEB" w:rsidP="00686AEB"/>
    <w:p w:rsidR="007632E4" w:rsidRDefault="00686AEB" w:rsidP="007632E4">
      <w:r w:rsidRPr="007632E4">
        <w:tab/>
      </w:r>
      <w:r w:rsidR="007632E4" w:rsidRPr="007632E4">
        <w:t>1.</w:t>
      </w:r>
      <w:r w:rsidR="007632E4">
        <w:t xml:space="preserve">  (New section)  a.  As used in this section,</w:t>
      </w:r>
    </w:p>
    <w:p w:rsidR="007632E4" w:rsidRDefault="007632E4" w:rsidP="007632E4">
      <w:pPr>
        <w:rPr>
          <w:color w:val="000000"/>
        </w:rPr>
      </w:pPr>
      <w:r>
        <w:tab/>
      </w:r>
      <w:r w:rsidRPr="00444E6C">
        <w:rPr>
          <w:color w:val="000000"/>
        </w:rPr>
        <w:t>“</w:t>
      </w:r>
      <w:proofErr w:type="spellStart"/>
      <w:r w:rsidRPr="00444E6C">
        <w:rPr>
          <w:color w:val="000000"/>
        </w:rPr>
        <w:t>Crowler</w:t>
      </w:r>
      <w:proofErr w:type="spellEnd"/>
      <w:r w:rsidRPr="00444E6C">
        <w:rPr>
          <w:color w:val="000000"/>
        </w:rPr>
        <w:t>”  means a fillable and machine-sealable can which does not hold more than 32 ounces of malt alcoholic beverage and may be used to package draft malt alcoholic beverages for consumption off the licensed premises of a limited brewery with event pri</w:t>
      </w:r>
      <w:r>
        <w:rPr>
          <w:color w:val="000000"/>
        </w:rPr>
        <w:t>vileges.</w:t>
      </w:r>
    </w:p>
    <w:p w:rsidR="007632E4" w:rsidRDefault="007632E4" w:rsidP="007632E4">
      <w:pPr>
        <w:rPr>
          <w:color w:val="000000"/>
        </w:rPr>
      </w:pPr>
      <w:r>
        <w:rPr>
          <w:color w:val="000000"/>
        </w:rPr>
        <w:tab/>
      </w:r>
      <w:r w:rsidRPr="00444E6C">
        <w:rPr>
          <w:color w:val="000000"/>
        </w:rPr>
        <w:t xml:space="preserve">"Growler" means a glass, ceramic, or stainless steel receptacle which does not hold more than 128 ounces of malt alcoholic beverage and is used to transport draft malt alcoholic beverage for consumption off the licensed premises of a limited brewery with event privileges.  </w:t>
      </w:r>
    </w:p>
    <w:p w:rsidR="007632E4" w:rsidRDefault="007632E4" w:rsidP="007632E4">
      <w:pPr>
        <w:rPr>
          <w:color w:val="000000"/>
        </w:rPr>
      </w:pPr>
      <w:r>
        <w:rPr>
          <w:color w:val="000000"/>
        </w:rPr>
        <w:tab/>
        <w:t>b.</w:t>
      </w:r>
      <w:r>
        <w:rPr>
          <w:color w:val="000000"/>
        </w:rPr>
        <w:tab/>
        <w:t xml:space="preserve">The holder of a plenary retail consumption license issued pursuant to R.S.33:1-10 or concessionaire permit who, following the enactment of P.L.2020, c.33 </w:t>
      </w:r>
      <w:r w:rsidRPr="007632E4">
        <w:rPr>
          <w:color w:val="000000"/>
        </w:rPr>
        <w:t>and prior to the expiration of P.L.      , c. (pending before the Legislature as this bill),</w:t>
      </w:r>
      <w:r>
        <w:rPr>
          <w:color w:val="000000"/>
        </w:rPr>
        <w:t xml:space="preserve"> purchased additional equipment necessary to package and sell malt alcoholic beverages in a </w:t>
      </w:r>
      <w:proofErr w:type="spellStart"/>
      <w:r>
        <w:rPr>
          <w:color w:val="000000"/>
        </w:rPr>
        <w:t>crowler</w:t>
      </w:r>
      <w:proofErr w:type="spellEnd"/>
      <w:r>
        <w:rPr>
          <w:color w:val="000000"/>
        </w:rPr>
        <w:t xml:space="preserve"> or growler for consumption off the licensed premises in response to the COVID-19 pandemic shall be entitled to continue to use the equipment to sell malt alcoholic beverages in </w:t>
      </w:r>
      <w:proofErr w:type="spellStart"/>
      <w:r>
        <w:rPr>
          <w:color w:val="000000"/>
        </w:rPr>
        <w:t>crowlers</w:t>
      </w:r>
      <w:proofErr w:type="spellEnd"/>
      <w:r>
        <w:rPr>
          <w:color w:val="000000"/>
        </w:rPr>
        <w:t xml:space="preserve"> or growlers following the expiration of P.L.2020, c.33.  </w:t>
      </w:r>
    </w:p>
    <w:p w:rsidR="007632E4" w:rsidRDefault="007632E4" w:rsidP="007632E4">
      <w:pPr>
        <w:rPr>
          <w:color w:val="000000"/>
        </w:rPr>
      </w:pPr>
      <w:r>
        <w:rPr>
          <w:color w:val="000000"/>
        </w:rPr>
        <w:tab/>
        <w:t>c.</w:t>
      </w:r>
      <w:r>
        <w:rPr>
          <w:color w:val="000000"/>
        </w:rPr>
        <w:tab/>
        <w:t>The provisions of this section shall not apply to the holder of:</w:t>
      </w:r>
    </w:p>
    <w:p w:rsidR="007632E4" w:rsidRDefault="007632E4" w:rsidP="007632E4">
      <w:pPr>
        <w:rPr>
          <w:color w:val="000000"/>
        </w:rPr>
      </w:pPr>
      <w:r>
        <w:rPr>
          <w:color w:val="000000"/>
        </w:rPr>
        <w:tab/>
        <w:t>(1)</w:t>
      </w:r>
      <w:r>
        <w:rPr>
          <w:color w:val="000000"/>
        </w:rPr>
        <w:tab/>
        <w:t xml:space="preserve">a plenary retail consumption license used in connection with a hotel or motel; or </w:t>
      </w:r>
    </w:p>
    <w:p w:rsidR="007632E4" w:rsidRDefault="007632E4" w:rsidP="007632E4">
      <w:pPr>
        <w:rPr>
          <w:color w:val="000000"/>
        </w:rPr>
      </w:pPr>
      <w:r>
        <w:rPr>
          <w:color w:val="000000"/>
        </w:rPr>
        <w:tab/>
        <w:t>(2)</w:t>
      </w:r>
      <w:r>
        <w:rPr>
          <w:color w:val="000000"/>
        </w:rPr>
        <w:tab/>
        <w:t>a single plenary retail consumption license that is used in connection with multiple restaurants or other establishments located on the same licensed premises.</w:t>
      </w:r>
    </w:p>
    <w:p w:rsidR="007632E4" w:rsidRDefault="007632E4" w:rsidP="007632E4">
      <w:pPr>
        <w:rPr>
          <w:color w:val="000000"/>
        </w:rPr>
      </w:pPr>
    </w:p>
    <w:p w:rsidR="007632E4" w:rsidRPr="006C78ED" w:rsidRDefault="007632E4" w:rsidP="007632E4">
      <w:pPr>
        <w:rPr>
          <w:rStyle w:val="BillLanguage"/>
          <w:color w:val="000000"/>
        </w:rPr>
      </w:pPr>
      <w:r>
        <w:tab/>
      </w:r>
      <w:r w:rsidRPr="007632E4">
        <w:rPr>
          <w:rStyle w:val="BillLanguage"/>
          <w:i w:val="0"/>
        </w:rPr>
        <w:t>2.</w:t>
      </w:r>
      <w:r w:rsidRPr="00955E16">
        <w:rPr>
          <w:rStyle w:val="BillLanguage"/>
          <w:i w:val="0"/>
        </w:rPr>
        <w:t xml:space="preserve">  (New section)  a.  As used in</w:t>
      </w:r>
      <w:r w:rsidRPr="006C78ED">
        <w:rPr>
          <w:rStyle w:val="BillLanguage"/>
        </w:rPr>
        <w:t xml:space="preserve"> </w:t>
      </w:r>
      <w:r w:rsidRPr="006C78ED">
        <w:t xml:space="preserve">P.L.   , c.    (pending before the Legislature as this bill) </w:t>
      </w:r>
      <w:r w:rsidRPr="00955E16">
        <w:rPr>
          <w:rStyle w:val="BillLanguage"/>
          <w:i w:val="0"/>
        </w:rPr>
        <w:t>and</w:t>
      </w:r>
      <w:r w:rsidRPr="006C78ED">
        <w:rPr>
          <w:rStyle w:val="BillLanguage"/>
        </w:rPr>
        <w:t xml:space="preserve"> </w:t>
      </w:r>
      <w:r w:rsidRPr="006C78ED">
        <w:t>R.S.33:1-10</w:t>
      </w:r>
      <w:r w:rsidRPr="006C78ED">
        <w:rPr>
          <w:rStyle w:val="BillLanguage"/>
        </w:rPr>
        <w:t xml:space="preserve">:  </w:t>
      </w:r>
    </w:p>
    <w:p w:rsidR="007632E4" w:rsidRPr="005C488B" w:rsidRDefault="007632E4" w:rsidP="007632E4">
      <w:r>
        <w:rPr>
          <w:rStyle w:val="BillLanguage"/>
        </w:rPr>
        <w:tab/>
      </w:r>
      <w:r>
        <w:t xml:space="preserve">“Extended premises activity” means any activity </w:t>
      </w:r>
      <w:r w:rsidRPr="0034787F">
        <w:t>occurring on a</w:t>
      </w:r>
      <w:r>
        <w:t>n outdoor area eith</w:t>
      </w:r>
      <w:r w:rsidRPr="0034787F">
        <w:t xml:space="preserve">er adjacent to or adjoining the </w:t>
      </w:r>
      <w:r w:rsidRPr="00EA4EC4">
        <w:t>licensed premises</w:t>
      </w:r>
      <w:r>
        <w:t xml:space="preserve"> of a winery, limited brewery, distillery, </w:t>
      </w:r>
      <w:proofErr w:type="spellStart"/>
      <w:r>
        <w:t>cidery</w:t>
      </w:r>
      <w:proofErr w:type="spellEnd"/>
      <w:r>
        <w:t xml:space="preserve">, or </w:t>
      </w:r>
      <w:proofErr w:type="spellStart"/>
      <w:r>
        <w:t>meadery</w:t>
      </w:r>
      <w:proofErr w:type="spellEnd"/>
      <w:r>
        <w:t xml:space="preserve"> that is not owned by the license holder and may include but not be limited to a sidewalk or </w:t>
      </w:r>
      <w:r w:rsidRPr="0034787F">
        <w:t>parking lot</w:t>
      </w:r>
      <w:r>
        <w:t xml:space="preserve">.  An “extended premises activity” shall not include an off-premises event or festival as defined by sections  </w:t>
      </w:r>
      <w:r w:rsidRPr="007632E4">
        <w:t>3</w:t>
      </w:r>
      <w:r>
        <w:rPr>
          <w:rFonts w:ascii="Albertus Extra Bold" w:hAnsi="Albertus Extra Bold"/>
          <w:b/>
          <w:vertAlign w:val="superscript"/>
        </w:rPr>
        <w:t xml:space="preserve"> </w:t>
      </w:r>
      <w:r>
        <w:t xml:space="preserve">and  </w:t>
      </w:r>
      <w:r w:rsidRPr="007632E4">
        <w:t>4</w:t>
      </w:r>
      <w:r w:rsidRPr="007632E4">
        <w:rPr>
          <w:rFonts w:ascii="Albertus Extra Bold" w:hAnsi="Albertus Extra Bold"/>
          <w:b/>
          <w:vertAlign w:val="superscript"/>
        </w:rPr>
        <w:t xml:space="preserve"> </w:t>
      </w:r>
      <w:r w:rsidRPr="006C78ED">
        <w:t>of</w:t>
      </w:r>
      <w:r>
        <w:t xml:space="preserve"> P.L.   , c.    (pending before the Legislature as this bill).  </w:t>
      </w:r>
    </w:p>
    <w:p w:rsidR="00A7143E" w:rsidRDefault="007632E4" w:rsidP="00A7143E">
      <w:r>
        <w:tab/>
        <w:t>“Mercantile business”</w:t>
      </w:r>
      <w:r w:rsidRPr="0034787F">
        <w:t xml:space="preserve"> means the selling of</w:t>
      </w:r>
      <w:r>
        <w:t xml:space="preserve"> </w:t>
      </w:r>
      <w:r w:rsidRPr="0034787F">
        <w:t xml:space="preserve">goods or merchandise </w:t>
      </w:r>
      <w:r>
        <w:t xml:space="preserve">that </w:t>
      </w:r>
      <w:r w:rsidRPr="0034787F">
        <w:t>are not related to or incidental to the licensed business.</w:t>
      </w:r>
      <w:r w:rsidR="00A7143E">
        <w:br w:type="page"/>
      </w:r>
    </w:p>
    <w:p w:rsidR="007632E4" w:rsidRDefault="007632E4" w:rsidP="007632E4">
      <w:r>
        <w:lastRenderedPageBreak/>
        <w:t xml:space="preserve">A “mercantile business” shall not include a </w:t>
      </w:r>
      <w:r w:rsidRPr="00742DFA">
        <w:t>restaurant, food vendor, or food truck</w:t>
      </w:r>
      <w:r>
        <w:t xml:space="preserve">.  </w:t>
      </w:r>
    </w:p>
    <w:p w:rsidR="007632E4" w:rsidRDefault="007632E4" w:rsidP="007632E4">
      <w:r>
        <w:tab/>
        <w:t xml:space="preserve">“On-premises activity” means any activity that </w:t>
      </w:r>
      <w:r w:rsidRPr="00EA4EC4">
        <w:t>is open to the public and held on the licensed premises</w:t>
      </w:r>
      <w:r>
        <w:t xml:space="preserve"> of a winery, limited brewery, craft distillery, </w:t>
      </w:r>
      <w:proofErr w:type="spellStart"/>
      <w:r>
        <w:t>cidery</w:t>
      </w:r>
      <w:proofErr w:type="spellEnd"/>
      <w:r>
        <w:t xml:space="preserve">, </w:t>
      </w:r>
      <w:proofErr w:type="spellStart"/>
      <w:r>
        <w:t>meadery</w:t>
      </w:r>
      <w:proofErr w:type="spellEnd"/>
      <w:r>
        <w:t>,</w:t>
      </w:r>
      <w:r w:rsidRPr="00EA4EC4">
        <w:t xml:space="preserve"> or other </w:t>
      </w:r>
      <w:r>
        <w:t xml:space="preserve">outdoor area, including but not limited to a parking lot that is </w:t>
      </w:r>
      <w:r w:rsidRPr="00EA4EC4">
        <w:t xml:space="preserve">owned by the </w:t>
      </w:r>
      <w:r>
        <w:t xml:space="preserve">license holder and </w:t>
      </w:r>
      <w:r w:rsidRPr="00EA4EC4">
        <w:t>is adjacent to or adjoining the licensed premises.</w:t>
      </w:r>
      <w:r>
        <w:tab/>
      </w:r>
      <w:r>
        <w:tab/>
      </w:r>
    </w:p>
    <w:p w:rsidR="007632E4" w:rsidRDefault="007632E4" w:rsidP="007632E4">
      <w:r>
        <w:tab/>
        <w:t xml:space="preserve">An “on-premises activity” shall include, but not be limited to: </w:t>
      </w:r>
    </w:p>
    <w:p w:rsidR="007632E4" w:rsidRPr="00BF5DE2" w:rsidRDefault="007632E4" w:rsidP="007632E4">
      <w:r>
        <w:tab/>
        <w:t>(1)</w:t>
      </w:r>
      <w:r>
        <w:tab/>
      </w:r>
      <w:r w:rsidRPr="00BF5DE2">
        <w:t>private parties, birthdays, weddings, anniversaries, civic and political functions, professional and trade association events, class reunion and alumni events;</w:t>
      </w:r>
    </w:p>
    <w:p w:rsidR="007632E4" w:rsidRPr="00BF5DE2" w:rsidRDefault="007632E4" w:rsidP="007632E4">
      <w:r>
        <w:tab/>
        <w:t>(2)</w:t>
      </w:r>
      <w:r>
        <w:tab/>
      </w:r>
      <w:r w:rsidRPr="00BF5DE2">
        <w:t>video games;</w:t>
      </w:r>
    </w:p>
    <w:p w:rsidR="007632E4" w:rsidRPr="00BF5DE2" w:rsidRDefault="007632E4" w:rsidP="007632E4">
      <w:r>
        <w:tab/>
        <w:t>(3)</w:t>
      </w:r>
      <w:r>
        <w:tab/>
      </w:r>
      <w:r w:rsidRPr="00BF5DE2">
        <w:t>board games;</w:t>
      </w:r>
    </w:p>
    <w:p w:rsidR="007632E4" w:rsidRPr="00BF5DE2" w:rsidRDefault="007632E4" w:rsidP="007632E4">
      <w:r>
        <w:tab/>
        <w:t>(4)</w:t>
      </w:r>
      <w:r>
        <w:tab/>
      </w:r>
      <w:r w:rsidRPr="00BF5DE2">
        <w:t xml:space="preserve">card games for which wagers are not placed; </w:t>
      </w:r>
    </w:p>
    <w:p w:rsidR="007632E4" w:rsidRPr="00BF5DE2" w:rsidRDefault="007632E4" w:rsidP="007632E4">
      <w:r>
        <w:tab/>
        <w:t>(5)</w:t>
      </w:r>
      <w:r>
        <w:tab/>
      </w:r>
      <w:r w:rsidRPr="00BF5DE2">
        <w:t xml:space="preserve">trivia and </w:t>
      </w:r>
      <w:proofErr w:type="spellStart"/>
      <w:r w:rsidRPr="00BF5DE2">
        <w:t>quizzo</w:t>
      </w:r>
      <w:proofErr w:type="spellEnd"/>
      <w:r w:rsidRPr="00BF5DE2">
        <w:t>;</w:t>
      </w:r>
    </w:p>
    <w:p w:rsidR="007632E4" w:rsidRPr="00BF5DE2" w:rsidRDefault="007632E4" w:rsidP="007632E4">
      <w:r>
        <w:tab/>
        <w:t>(6)</w:t>
      </w:r>
      <w:r>
        <w:tab/>
      </w:r>
      <w:r w:rsidRPr="00BF5DE2">
        <w:t>paint and sip events;</w:t>
      </w:r>
    </w:p>
    <w:p w:rsidR="007632E4" w:rsidRDefault="007632E4" w:rsidP="007632E4">
      <w:r>
        <w:tab/>
        <w:t>(7)</w:t>
      </w:r>
      <w:r>
        <w:tab/>
      </w:r>
      <w:proofErr w:type="spellStart"/>
      <w:r w:rsidRPr="00BF5DE2">
        <w:t>craftmaking</w:t>
      </w:r>
      <w:proofErr w:type="spellEnd"/>
      <w:r w:rsidRPr="00BF5DE2">
        <w:t>;</w:t>
      </w:r>
    </w:p>
    <w:p w:rsidR="007632E4" w:rsidRDefault="007632E4" w:rsidP="007632E4">
      <w:r>
        <w:tab/>
        <w:t>(8)</w:t>
      </w:r>
      <w:r>
        <w:tab/>
        <w:t>shuffleboard;</w:t>
      </w:r>
    </w:p>
    <w:p w:rsidR="007632E4" w:rsidRPr="00BF5DE2" w:rsidRDefault="007632E4" w:rsidP="007632E4">
      <w:r>
        <w:tab/>
        <w:t>(9)</w:t>
      </w:r>
      <w:r>
        <w:tab/>
        <w:t xml:space="preserve">yard games; </w:t>
      </w:r>
    </w:p>
    <w:p w:rsidR="007632E4" w:rsidRPr="00BF5DE2" w:rsidRDefault="007632E4" w:rsidP="007632E4">
      <w:r w:rsidRPr="00BF5DE2">
        <w:tab/>
        <w:t>(</w:t>
      </w:r>
      <w:r>
        <w:t>10</w:t>
      </w:r>
      <w:r w:rsidRPr="00BF5DE2">
        <w:t>)</w:t>
      </w:r>
      <w:r w:rsidR="00A7143E">
        <w:t xml:space="preserve"> </w:t>
      </w:r>
      <w:r w:rsidRPr="00BF5DE2">
        <w:t xml:space="preserve"> background or radio music;</w:t>
      </w:r>
    </w:p>
    <w:p w:rsidR="007632E4" w:rsidRPr="00BF5DE2" w:rsidRDefault="007632E4" w:rsidP="007632E4">
      <w:r>
        <w:tab/>
        <w:t>(11</w:t>
      </w:r>
      <w:r w:rsidRPr="00BF5DE2">
        <w:t xml:space="preserve">) </w:t>
      </w:r>
      <w:r w:rsidR="00A7143E">
        <w:t xml:space="preserve"> </w:t>
      </w:r>
      <w:r w:rsidRPr="00BF5DE2">
        <w:t>live</w:t>
      </w:r>
      <w:r>
        <w:t xml:space="preserve"> music or music played by a disc</w:t>
      </w:r>
      <w:r w:rsidRPr="00BF5DE2">
        <w:t xml:space="preserve"> jockey; </w:t>
      </w:r>
    </w:p>
    <w:p w:rsidR="007632E4" w:rsidRPr="00BF5DE2" w:rsidRDefault="007632E4" w:rsidP="007632E4">
      <w:r w:rsidRPr="00BF5DE2">
        <w:tab/>
        <w:t>(</w:t>
      </w:r>
      <w:r>
        <w:t>12</w:t>
      </w:r>
      <w:r w:rsidRPr="00BF5DE2">
        <w:t xml:space="preserve">) </w:t>
      </w:r>
      <w:r w:rsidR="00A7143E">
        <w:t xml:space="preserve"> </w:t>
      </w:r>
      <w:r w:rsidRPr="00BF5DE2">
        <w:t>educational events and seminars;</w:t>
      </w:r>
    </w:p>
    <w:p w:rsidR="007632E4" w:rsidRPr="00BF5DE2" w:rsidRDefault="007632E4" w:rsidP="007632E4">
      <w:r w:rsidRPr="00BF5DE2">
        <w:tab/>
        <w:t>(</w:t>
      </w:r>
      <w:r>
        <w:t>13</w:t>
      </w:r>
      <w:r w:rsidRPr="00BF5DE2">
        <w:t>)</w:t>
      </w:r>
      <w:r w:rsidR="00A7143E">
        <w:t xml:space="preserve"> </w:t>
      </w:r>
      <w:r w:rsidRPr="00BF5DE2">
        <w:t xml:space="preserve"> movies and theatrical events;</w:t>
      </w:r>
    </w:p>
    <w:p w:rsidR="007632E4" w:rsidRPr="00BF5DE2" w:rsidRDefault="007632E4" w:rsidP="007632E4">
      <w:r w:rsidRPr="00BF5DE2">
        <w:tab/>
        <w:t>(</w:t>
      </w:r>
      <w:r>
        <w:t>14</w:t>
      </w:r>
      <w:r w:rsidRPr="00BF5DE2">
        <w:t>)</w:t>
      </w:r>
      <w:r w:rsidR="00A7143E">
        <w:t xml:space="preserve"> </w:t>
      </w:r>
      <w:r w:rsidRPr="00BF5DE2">
        <w:t xml:space="preserve"> animal adoption, to the extent permitted by local ordinance; </w:t>
      </w:r>
    </w:p>
    <w:p w:rsidR="007632E4" w:rsidRDefault="007632E4" w:rsidP="007632E4">
      <w:r w:rsidRPr="00BF5DE2">
        <w:tab/>
        <w:t>(</w:t>
      </w:r>
      <w:r>
        <w:t>15</w:t>
      </w:r>
      <w:r w:rsidRPr="00BF5DE2">
        <w:t>)</w:t>
      </w:r>
      <w:r w:rsidR="00A7143E">
        <w:t xml:space="preserve"> </w:t>
      </w:r>
      <w:r w:rsidRPr="00BF5DE2">
        <w:t xml:space="preserve"> yoga and exercise classes;</w:t>
      </w:r>
      <w:r>
        <w:t xml:space="preserve"> or </w:t>
      </w:r>
    </w:p>
    <w:p w:rsidR="007632E4" w:rsidRDefault="007632E4" w:rsidP="007632E4">
      <w:r>
        <w:tab/>
        <w:t xml:space="preserve">(16) </w:t>
      </w:r>
      <w:r w:rsidR="00A7143E">
        <w:t xml:space="preserve"> </w:t>
      </w:r>
      <w:r>
        <w:t xml:space="preserve">any other similar activity </w:t>
      </w:r>
      <w:r w:rsidRPr="00EA4EC4">
        <w:t>held on the licensed premises</w:t>
      </w:r>
      <w:r>
        <w:t xml:space="preserve"> or </w:t>
      </w:r>
      <w:r w:rsidRPr="00EA4EC4">
        <w:t>other area owned by the licensee that is adjacent to or adjoining the licensed premises</w:t>
      </w:r>
      <w:r>
        <w:t>.</w:t>
      </w:r>
    </w:p>
    <w:p w:rsidR="007632E4" w:rsidRDefault="007632E4" w:rsidP="007632E4">
      <w:r>
        <w:tab/>
        <w:t>b.</w:t>
      </w:r>
      <w:r>
        <w:tab/>
        <w:t xml:space="preserve">The holder of a winery, limited brewery, craft distillery, or </w:t>
      </w:r>
      <w:proofErr w:type="spellStart"/>
      <w:r>
        <w:t>cidery</w:t>
      </w:r>
      <w:proofErr w:type="spellEnd"/>
      <w:r>
        <w:t xml:space="preserve"> and </w:t>
      </w:r>
      <w:proofErr w:type="spellStart"/>
      <w:r>
        <w:t>meadery</w:t>
      </w:r>
      <w:proofErr w:type="spellEnd"/>
      <w:r>
        <w:t xml:space="preserve"> license issued pursuant to R.S.33:1-10 may hold an unlimited number of extended premises or on-premises activities as defined in subsection a. of this section.  </w:t>
      </w:r>
    </w:p>
    <w:p w:rsidR="007632E4" w:rsidRDefault="007632E4" w:rsidP="007632E4">
      <w:r>
        <w:tab/>
        <w:t>Except as provided in subsection d. of this section, t</w:t>
      </w:r>
      <w:r w:rsidRPr="00AE2467">
        <w:t xml:space="preserve">he holder of </w:t>
      </w:r>
      <w:r>
        <w:t xml:space="preserve">a </w:t>
      </w:r>
      <w:r w:rsidRPr="00AE2467">
        <w:t xml:space="preserve">license shall not be required to obtain a permit </w:t>
      </w:r>
      <w:r>
        <w:t>or provide notification to the d</w:t>
      </w:r>
      <w:r w:rsidRPr="00AE2467">
        <w:t xml:space="preserve">ivision </w:t>
      </w:r>
      <w:r>
        <w:t>to hold an extended premises or on-premises activity</w:t>
      </w:r>
      <w:r w:rsidRPr="00AE2467">
        <w:t>.</w:t>
      </w:r>
      <w:r>
        <w:t xml:space="preserve"> A municipality may, by ordinance or resolution, as appropriate, limit the types of extended premises or on-premises activities that the licensee may hold on the licensed premises.  The ordinance or resolution shall not limit or restrict the rights and privileges granted to the holder of a license issued pursuant to R.S.33:1-10.  </w:t>
      </w:r>
    </w:p>
    <w:p w:rsidR="007632E4" w:rsidRDefault="007632E4" w:rsidP="007632E4">
      <w:r>
        <w:tab/>
        <w:t>c.</w:t>
      </w:r>
      <w:r>
        <w:tab/>
      </w:r>
      <w:r w:rsidRPr="00BA36F1">
        <w:t>Application to hold an extended premises activity shall be made to the clerk of the municipality in which the licensee intends to hold the activity,  The clerk of the municipality shall notify the governing body of the municipality and the chief law enforcement officer of the municipality.  The governing body of the municipality shall approve or deny the application.</w:t>
      </w:r>
    </w:p>
    <w:p w:rsidR="007632E4" w:rsidRDefault="007632E4" w:rsidP="007632E4">
      <w:r>
        <w:lastRenderedPageBreak/>
        <w:tab/>
        <w:t>The holder of the license shall be required to obtain this approval at least 10 days prior to the extended premises event.  The governing body, in its discretion, may grant approval less than 10 days prior to the  extended premises event.</w:t>
      </w:r>
    </w:p>
    <w:p w:rsidR="007632E4" w:rsidRDefault="007632E4" w:rsidP="007632E4">
      <w:r>
        <w:tab/>
        <w:t>d.</w:t>
      </w:r>
      <w:r>
        <w:tab/>
        <w:t xml:space="preserve">The </w:t>
      </w:r>
      <w:r w:rsidRPr="002A2E42">
        <w:t xml:space="preserve">holder of a </w:t>
      </w:r>
      <w:r>
        <w:t xml:space="preserve">winery, limited brewery, distillery, or </w:t>
      </w:r>
      <w:proofErr w:type="spellStart"/>
      <w:r>
        <w:t>cidery</w:t>
      </w:r>
      <w:proofErr w:type="spellEnd"/>
      <w:r>
        <w:t xml:space="preserve"> and </w:t>
      </w:r>
      <w:proofErr w:type="spellStart"/>
      <w:r>
        <w:t>meadery</w:t>
      </w:r>
      <w:proofErr w:type="spellEnd"/>
      <w:r>
        <w:t xml:space="preserve"> license issued pursuant to R.S.33:1-10 </w:t>
      </w:r>
      <w:r w:rsidRPr="002A2E42">
        <w:t>shall provide</w:t>
      </w:r>
      <w:r>
        <w:t xml:space="preserve"> electronic notification to the d</w:t>
      </w:r>
      <w:r w:rsidRPr="002A2E42">
        <w:t xml:space="preserve">ivision </w:t>
      </w:r>
      <w:r>
        <w:t xml:space="preserve">at least 10 days prior to hosting an on-premises or extended premises activity for which tickets are sold in advance.  The notification shall include the name of the license holder, the date and hours during which the activity is to be held, and the expected number of attendees of the activity.  A licensee shall submit to the division a $250 filing fee with the notification required pursuant to this section.  </w:t>
      </w:r>
    </w:p>
    <w:p w:rsidR="007632E4" w:rsidRDefault="007632E4" w:rsidP="007632E4">
      <w:r>
        <w:tab/>
        <w:t>e.</w:t>
      </w:r>
      <w:r>
        <w:tab/>
        <w:t xml:space="preserve">A licensee may host another mercantile business on the licensed premises to sell goods or merchandise that are not </w:t>
      </w:r>
      <w:r w:rsidRPr="0034787F">
        <w:t>related to or incidental to the licensed business.</w:t>
      </w:r>
      <w:r>
        <w:t xml:space="preserve">  The holder of the license shall not own an interest in, or profit from, the sale of goods by the mercantile establishment.  The license holder shall not host any mercantile business on the licensed premises on more than four days during each month.  </w:t>
      </w:r>
    </w:p>
    <w:p w:rsidR="007632E4" w:rsidRPr="00877E0C" w:rsidRDefault="007632E4" w:rsidP="007632E4">
      <w:r>
        <w:tab/>
        <w:t>f.</w:t>
      </w:r>
      <w:r>
        <w:tab/>
      </w:r>
      <w:r w:rsidRPr="00877E0C">
        <w:t xml:space="preserve">The extended premises activities and on-premises activities authorized pursuant to this section shall adhere to executive or administrative orders issued by the Governor or Commissioner of Health establishing coronavirus-related occupancy or customer seating restrictions applicable to licensed premises.  </w:t>
      </w:r>
    </w:p>
    <w:p w:rsidR="007632E4" w:rsidRPr="007632E4" w:rsidRDefault="007632E4" w:rsidP="007632E4"/>
    <w:p w:rsidR="007632E4" w:rsidRPr="00C15E1B" w:rsidRDefault="007632E4" w:rsidP="007632E4">
      <w:r>
        <w:tab/>
      </w:r>
      <w:r w:rsidRPr="007632E4">
        <w:t>3.</w:t>
      </w:r>
      <w:r>
        <w:t xml:space="preserve">  (New section)  a.  As used in this act, “off-premises event” means an event that takes place off the licensed premises of a winery, limited brewery, craft distillery, </w:t>
      </w:r>
      <w:proofErr w:type="spellStart"/>
      <w:r>
        <w:t>cidery</w:t>
      </w:r>
      <w:proofErr w:type="spellEnd"/>
      <w:r>
        <w:t xml:space="preserve">, </w:t>
      </w:r>
      <w:proofErr w:type="spellStart"/>
      <w:r>
        <w:t>meadery</w:t>
      </w:r>
      <w:proofErr w:type="spellEnd"/>
      <w:r>
        <w:t xml:space="preserve">, or other adjacent or adjoining outdoor area owned by the license holder, </w:t>
      </w:r>
      <w:r w:rsidRPr="00EE7916">
        <w:t>and shall include, but not be limited to</w:t>
      </w:r>
      <w:r>
        <w:t>,</w:t>
      </w:r>
      <w:r w:rsidRPr="00EE7916">
        <w:t xml:space="preserve"> </w:t>
      </w:r>
      <w:r>
        <w:t xml:space="preserve">music </w:t>
      </w:r>
      <w:r w:rsidRPr="00EE7916">
        <w:t>and arts festivals; civic events;</w:t>
      </w:r>
      <w:r>
        <w:t xml:space="preserve"> five</w:t>
      </w:r>
      <w:r w:rsidRPr="00EE7916">
        <w:t xml:space="preserve"> kilometer or other running races, mud races, bike races and other athletic events; the license holder’s anniversary celebrations; and holiday celebrations.</w:t>
      </w:r>
      <w:r>
        <w:t xml:space="preserve">  An “off-premises event” shall not include a festival as defined by section </w:t>
      </w:r>
      <w:r w:rsidRPr="007632E4">
        <w:t xml:space="preserve">4 </w:t>
      </w:r>
      <w:r>
        <w:t xml:space="preserve">of P.L.      , c.      (pending before the Legislature as this bill).  </w:t>
      </w:r>
    </w:p>
    <w:p w:rsidR="007632E4" w:rsidRDefault="007632E4" w:rsidP="007632E4">
      <w:r>
        <w:tab/>
        <w:t>b.</w:t>
      </w:r>
      <w:r>
        <w:tab/>
        <w:t xml:space="preserve">The holder of a valid winery license, limited brewery license, craft distillery license, or </w:t>
      </w:r>
      <w:proofErr w:type="spellStart"/>
      <w:r>
        <w:t>cidery</w:t>
      </w:r>
      <w:proofErr w:type="spellEnd"/>
      <w:r>
        <w:t xml:space="preserve"> and </w:t>
      </w:r>
      <w:proofErr w:type="spellStart"/>
      <w:r>
        <w:t>meadery</w:t>
      </w:r>
      <w:proofErr w:type="spellEnd"/>
      <w:r w:rsidRPr="00022BFF">
        <w:t xml:space="preserve"> </w:t>
      </w:r>
      <w:r>
        <w:t xml:space="preserve">license may hold up to 25 off-premises events per year.   </w:t>
      </w:r>
    </w:p>
    <w:p w:rsidR="007632E4" w:rsidRDefault="007632E4" w:rsidP="007632E4">
      <w:r>
        <w:tab/>
        <w:t>c.</w:t>
      </w:r>
      <w:r>
        <w:tab/>
        <w:t>Application to hold an off-</w:t>
      </w:r>
      <w:r w:rsidRPr="001362E8">
        <w:t>premises</w:t>
      </w:r>
      <w:r>
        <w:t xml:space="preserve"> event</w:t>
      </w:r>
      <w:r w:rsidRPr="001362E8">
        <w:t xml:space="preserve"> activity shall be made to the clerk of the municipality in which the licensee intends to hold the activity,  The clerk of the municipality shall notify the governing body of the municipality and the chief law enforcement officer of the municipality.  The governing body of the municipality shall approve or deny the application.</w:t>
      </w:r>
    </w:p>
    <w:p w:rsidR="007632E4" w:rsidRPr="00BA36F1" w:rsidRDefault="007632E4" w:rsidP="007632E4">
      <w:r>
        <w:tab/>
      </w:r>
      <w:r w:rsidRPr="00BE0281">
        <w:t>The holder of the license shall be required to obtain this approval at lea</w:t>
      </w:r>
      <w:r>
        <w:t>st 10 days prior to the off</w:t>
      </w:r>
      <w:r w:rsidRPr="00BE0281">
        <w:t xml:space="preserve"> premises event.  The governing </w:t>
      </w:r>
      <w:r w:rsidRPr="00BE0281">
        <w:lastRenderedPageBreak/>
        <w:t>body, in its discretion, may grant approval less tha</w:t>
      </w:r>
      <w:r>
        <w:t xml:space="preserve">n 10 days prior to the off premises event.  </w:t>
      </w:r>
    </w:p>
    <w:p w:rsidR="007632E4" w:rsidRDefault="007632E4" w:rsidP="007632E4">
      <w:pPr>
        <w:rPr>
          <w:sz w:val="23"/>
          <w:szCs w:val="23"/>
        </w:rPr>
      </w:pPr>
      <w:r>
        <w:tab/>
        <w:t>d.</w:t>
      </w:r>
      <w:r>
        <w:tab/>
        <w:t xml:space="preserve">A municipality that approves an off-premises event pursuant to this section may request that the licensee provide a </w:t>
      </w:r>
      <w:r w:rsidRPr="008559EC">
        <w:t xml:space="preserve">detailed security plan to </w:t>
      </w:r>
      <w:r>
        <w:t xml:space="preserve">ensure </w:t>
      </w:r>
      <w:r w:rsidRPr="008559EC">
        <w:t xml:space="preserve">general safety, as well as emergency medical assistance. The plan </w:t>
      </w:r>
      <w:r>
        <w:t>shall include, but not be limited to, a procedure for: age verification</w:t>
      </w:r>
      <w:r w:rsidRPr="008559EC">
        <w:t>; prevention of intoxication; compliance with regulatory requirements on sample sizes; identification of security personnel, duties, numbers and experience; confirmation that all servers shall be employees of the applicant</w:t>
      </w:r>
      <w:r>
        <w:t>;</w:t>
      </w:r>
      <w:r w:rsidRPr="008559EC">
        <w:t xml:space="preserve"> and </w:t>
      </w:r>
      <w:r>
        <w:t xml:space="preserve">proof </w:t>
      </w:r>
      <w:r w:rsidRPr="008559EC">
        <w:t xml:space="preserve">that </w:t>
      </w:r>
      <w:r>
        <w:t xml:space="preserve">the licensee hosting is </w:t>
      </w:r>
      <w:r>
        <w:rPr>
          <w:sz w:val="23"/>
          <w:szCs w:val="23"/>
        </w:rPr>
        <w:t>certified by an industry recognized server training program.</w:t>
      </w:r>
    </w:p>
    <w:p w:rsidR="007632E4" w:rsidRDefault="007632E4" w:rsidP="007632E4">
      <w:r>
        <w:rPr>
          <w:sz w:val="23"/>
          <w:szCs w:val="23"/>
        </w:rPr>
        <w:tab/>
        <w:t>e.</w:t>
      </w:r>
      <w:r>
        <w:rPr>
          <w:sz w:val="23"/>
          <w:szCs w:val="23"/>
        </w:rPr>
        <w:tab/>
      </w:r>
      <w:r>
        <w:t>A</w:t>
      </w:r>
      <w:r w:rsidRPr="002A2E42">
        <w:t xml:space="preserve">t least </w:t>
      </w:r>
      <w:r>
        <w:t xml:space="preserve">10 </w:t>
      </w:r>
      <w:r w:rsidRPr="002A2E42">
        <w:t xml:space="preserve">days prior to </w:t>
      </w:r>
      <w:r>
        <w:t>an off-premises event</w:t>
      </w:r>
      <w:r w:rsidRPr="002A2E42">
        <w:t>,</w:t>
      </w:r>
      <w:r>
        <w:t xml:space="preserve"> t</w:t>
      </w:r>
      <w:r w:rsidRPr="002A2E42">
        <w:t xml:space="preserve">he </w:t>
      </w:r>
      <w:r>
        <w:t>license holder shall provide electronic notification to the d</w:t>
      </w:r>
      <w:r w:rsidRPr="002A2E42">
        <w:t>ivision of</w:t>
      </w:r>
      <w:r>
        <w:t xml:space="preserve"> the event</w:t>
      </w:r>
      <w:r w:rsidRPr="002A2E42">
        <w:t xml:space="preserve">. </w:t>
      </w:r>
      <w:r>
        <w:t xml:space="preserve">Notification to the director shall include the name of the license or permit holder, the date and hours during which the event is to be held, and the expected attendance. </w:t>
      </w:r>
    </w:p>
    <w:p w:rsidR="007632E4" w:rsidRPr="000506FF" w:rsidRDefault="007632E4" w:rsidP="007632E4">
      <w:r>
        <w:tab/>
        <w:t>f.</w:t>
      </w:r>
      <w:r>
        <w:tab/>
      </w:r>
      <w:r w:rsidRPr="00FB6EBF">
        <w:t xml:space="preserve">The </w:t>
      </w:r>
      <w:r>
        <w:t xml:space="preserve">license holders </w:t>
      </w:r>
      <w:r w:rsidRPr="00FB6EBF">
        <w:t xml:space="preserve">may remove any of the </w:t>
      </w:r>
      <w:r>
        <w:t>their</w:t>
      </w:r>
      <w:r w:rsidRPr="00FB6EBF">
        <w:t xml:space="preserve"> unused or unopened products following the event for the purpose of resale.</w:t>
      </w:r>
      <w:r>
        <w:t xml:space="preserve">  </w:t>
      </w:r>
    </w:p>
    <w:p w:rsidR="007632E4" w:rsidRPr="00783EA8" w:rsidRDefault="007632E4" w:rsidP="007632E4">
      <w:r>
        <w:tab/>
        <w:t>g.</w:t>
      </w:r>
      <w:r>
        <w:tab/>
        <w:t xml:space="preserve">The fee for the first day and each consecutive day on which an off-premise event is held shall be $250 and shall be payable to the division.  </w:t>
      </w:r>
    </w:p>
    <w:p w:rsidR="007632E4" w:rsidRPr="00877E0C" w:rsidRDefault="007632E4" w:rsidP="007632E4">
      <w:r>
        <w:tab/>
        <w:t>h.</w:t>
      </w:r>
      <w:r>
        <w:tab/>
      </w:r>
      <w:r w:rsidRPr="00877E0C">
        <w:t>The extended premises activities and on-premises activities authorized pursuant to this section shall adhere to executive or administrative orders issued by the Governor or Commissioner of Health establishing coronavirus-related occupancy or customer seating restrictions applicable to licensed premises.</w:t>
      </w:r>
    </w:p>
    <w:p w:rsidR="007632E4" w:rsidRDefault="007632E4" w:rsidP="007632E4"/>
    <w:p w:rsidR="007632E4" w:rsidRDefault="007632E4" w:rsidP="007632E4">
      <w:r>
        <w:tab/>
      </w:r>
      <w:r w:rsidRPr="007632E4">
        <w:t>4.</w:t>
      </w:r>
      <w:r>
        <w:t xml:space="preserve">  (New section)  a.  As used in this act:</w:t>
      </w:r>
    </w:p>
    <w:p w:rsidR="007632E4" w:rsidRDefault="007632E4" w:rsidP="007632E4">
      <w:r>
        <w:tab/>
        <w:t>“Festival”</w:t>
      </w:r>
      <w:r w:rsidRPr="00022BFF">
        <w:t xml:space="preserve"> means an indoor or outdoor scheduled gathering, function, occasion or event that shall be sponsored or hosted by </w:t>
      </w:r>
      <w:r>
        <w:t xml:space="preserve">the holder of </w:t>
      </w:r>
      <w:r w:rsidRPr="00022BFF">
        <w:t>a</w:t>
      </w:r>
      <w:r>
        <w:t xml:space="preserve">ny winery license, limited brewery license, craft distillery license, or </w:t>
      </w:r>
      <w:proofErr w:type="spellStart"/>
      <w:r>
        <w:t>cidery</w:t>
      </w:r>
      <w:proofErr w:type="spellEnd"/>
      <w:r>
        <w:t xml:space="preserve"> and </w:t>
      </w:r>
      <w:proofErr w:type="spellStart"/>
      <w:r>
        <w:t>meadery</w:t>
      </w:r>
      <w:proofErr w:type="spellEnd"/>
      <w:r w:rsidRPr="00022BFF">
        <w:t xml:space="preserve"> </w:t>
      </w:r>
      <w:r>
        <w:t xml:space="preserve">license, </w:t>
      </w:r>
      <w:r w:rsidRPr="00022BFF">
        <w:t>retail consumptio</w:t>
      </w:r>
      <w:r>
        <w:t>n license, concessionaire permit</w:t>
      </w:r>
      <w:r w:rsidRPr="00022BFF">
        <w:t xml:space="preserve">, or a social affairs </w:t>
      </w:r>
      <w:r>
        <w:t xml:space="preserve">permit </w:t>
      </w:r>
      <w:r w:rsidRPr="00022BFF">
        <w:t>wherein small samples of an alcoholic beverage are available from multiple offerings from multiple suppliers, served f</w:t>
      </w:r>
      <w:r>
        <w:t>or a single admission price or per sample</w:t>
      </w:r>
      <w:r w:rsidRPr="00022BFF">
        <w:t xml:space="preserve"> price</w:t>
      </w:r>
      <w:r>
        <w:t xml:space="preserve">. </w:t>
      </w:r>
    </w:p>
    <w:p w:rsidR="007632E4" w:rsidRDefault="007632E4" w:rsidP="007632E4">
      <w:r>
        <w:tab/>
      </w:r>
      <w:r w:rsidRPr="008559EC">
        <w:t>"Third party promoter" means a person or entity engaged to assist in operating or organizing</w:t>
      </w:r>
      <w:r>
        <w:t xml:space="preserve"> </w:t>
      </w:r>
      <w:r w:rsidRPr="008559EC">
        <w:t>the festival for a fee</w:t>
      </w:r>
      <w:r>
        <w:t xml:space="preserve">.  </w:t>
      </w:r>
    </w:p>
    <w:p w:rsidR="007632E4" w:rsidRDefault="007632E4" w:rsidP="007632E4">
      <w:r>
        <w:tab/>
        <w:t>b.</w:t>
      </w:r>
      <w:r>
        <w:tab/>
        <w:t xml:space="preserve">The holder of a winery license, limited brewery license, craft distillery license, or </w:t>
      </w:r>
      <w:proofErr w:type="spellStart"/>
      <w:r>
        <w:t>cidery</w:t>
      </w:r>
      <w:proofErr w:type="spellEnd"/>
      <w:r>
        <w:t xml:space="preserve"> and </w:t>
      </w:r>
      <w:proofErr w:type="spellStart"/>
      <w:r>
        <w:t>meadery</w:t>
      </w:r>
      <w:proofErr w:type="spellEnd"/>
      <w:r w:rsidRPr="00022BFF">
        <w:t xml:space="preserve"> </w:t>
      </w:r>
      <w:r>
        <w:t xml:space="preserve">license, </w:t>
      </w:r>
      <w:r w:rsidRPr="00022BFF">
        <w:t>retail consumptio</w:t>
      </w:r>
      <w:r>
        <w:t>n license, concessionaire permit</w:t>
      </w:r>
      <w:r w:rsidRPr="00022BFF">
        <w:t xml:space="preserve">, or a social affairs </w:t>
      </w:r>
      <w:r>
        <w:t xml:space="preserve">permit may hold not more than five festivals per year.  </w:t>
      </w:r>
    </w:p>
    <w:p w:rsidR="007632E4" w:rsidRDefault="007632E4" w:rsidP="007632E4">
      <w:r>
        <w:tab/>
      </w:r>
      <w:r w:rsidRPr="002A2E42">
        <w:t xml:space="preserve">The </w:t>
      </w:r>
      <w:r>
        <w:t xml:space="preserve">license holder </w:t>
      </w:r>
      <w:r w:rsidRPr="002A2E42">
        <w:t xml:space="preserve">shall provide, at least </w:t>
      </w:r>
      <w:r>
        <w:t xml:space="preserve">45 </w:t>
      </w:r>
      <w:r w:rsidRPr="002A2E42">
        <w:t xml:space="preserve">days prior to </w:t>
      </w:r>
      <w:r>
        <w:t>a festival</w:t>
      </w:r>
      <w:r w:rsidRPr="002A2E42">
        <w:t xml:space="preserve">, </w:t>
      </w:r>
      <w:r>
        <w:t>electronic notification to the d</w:t>
      </w:r>
      <w:r w:rsidRPr="002A2E42">
        <w:t>ivision of</w:t>
      </w:r>
      <w:r>
        <w:t xml:space="preserve"> the festival</w:t>
      </w:r>
      <w:r w:rsidRPr="002A2E42">
        <w:t xml:space="preserve">. </w:t>
      </w:r>
      <w:r>
        <w:t>Notification to the director shall include the name of the license or permit holder, the hours during which the festival is to be held, the expected attendance of the festival, and the festival date.</w:t>
      </w:r>
    </w:p>
    <w:p w:rsidR="007632E4" w:rsidRDefault="007632E4" w:rsidP="007632E4">
      <w:r>
        <w:lastRenderedPageBreak/>
        <w:tab/>
        <w:t>c.</w:t>
      </w:r>
      <w:r>
        <w:tab/>
      </w:r>
      <w:r w:rsidRPr="00B87070">
        <w:t xml:space="preserve">Application to hold </w:t>
      </w:r>
      <w:r>
        <w:t xml:space="preserve">a festival </w:t>
      </w:r>
      <w:r w:rsidRPr="00B87070">
        <w:t>shall be made to the clerk of the municipality in which the licens</w:t>
      </w:r>
      <w:r>
        <w:t>ee intends to hold the festival.</w:t>
      </w:r>
      <w:r w:rsidRPr="00B87070">
        <w:t xml:space="preserve">  The clerk of the municipality shall notify the governing body of the municipality and the chief law enforcement officer of the municipality.  The governing body of the municipality shall approve or deny the application.</w:t>
      </w:r>
    </w:p>
    <w:p w:rsidR="007632E4" w:rsidRDefault="007632E4" w:rsidP="007632E4">
      <w:r>
        <w:tab/>
      </w:r>
      <w:r w:rsidRPr="00B87070">
        <w:t xml:space="preserve">The holder of the license shall be required to obtain this approval at least 10 days prior to the </w:t>
      </w:r>
      <w:r>
        <w:t>festival</w:t>
      </w:r>
      <w:r w:rsidRPr="00B87070">
        <w:t xml:space="preserve">.  The governing body, in its discretion, may grant approval less than 10 days prior to the </w:t>
      </w:r>
      <w:r>
        <w:t>festival.</w:t>
      </w:r>
    </w:p>
    <w:p w:rsidR="007632E4" w:rsidRPr="001A6A1E" w:rsidRDefault="007632E4" w:rsidP="007632E4">
      <w:r>
        <w:tab/>
        <w:t>d.</w:t>
      </w:r>
      <w:r>
        <w:tab/>
        <w:t xml:space="preserve">A municipality that approves a festival pursuant to this section may request that the licensee provide a </w:t>
      </w:r>
      <w:r w:rsidRPr="008559EC">
        <w:t xml:space="preserve">detailed security plan to assure general safety, as well as emergency medical assistance. The plan </w:t>
      </w:r>
      <w:r>
        <w:t>shall include, but not be limited to, a procedure for: age verification</w:t>
      </w:r>
      <w:r w:rsidRPr="008559EC">
        <w:t>; prevention of intoxication; compliance with regulatory requirements on sample sizes; identification of security personnel, duties, numbers and experience; confirmation that all servers shall be employees of the applicant</w:t>
      </w:r>
      <w:r>
        <w:t>;</w:t>
      </w:r>
      <w:r w:rsidRPr="008559EC">
        <w:t xml:space="preserve"> and </w:t>
      </w:r>
      <w:r>
        <w:t xml:space="preserve">proof </w:t>
      </w:r>
      <w:r w:rsidRPr="008559EC">
        <w:t xml:space="preserve">that </w:t>
      </w:r>
      <w:r>
        <w:t xml:space="preserve">the licensee hosting the festival is </w:t>
      </w:r>
      <w:r>
        <w:rPr>
          <w:sz w:val="23"/>
          <w:szCs w:val="23"/>
        </w:rPr>
        <w:t>certified by an industry recognized server training program.</w:t>
      </w:r>
    </w:p>
    <w:p w:rsidR="007632E4" w:rsidRDefault="007632E4" w:rsidP="007632E4">
      <w:r>
        <w:tab/>
        <w:t>e.</w:t>
      </w:r>
      <w:r>
        <w:tab/>
        <w:t xml:space="preserve">The provisions of this section shall not prohibit a person from applying to the director for a social affairs permit for an event that does not constitute a festival as defined in subsection a. of this section.  </w:t>
      </w:r>
    </w:p>
    <w:p w:rsidR="007632E4" w:rsidRDefault="007632E4" w:rsidP="007632E4">
      <w:r>
        <w:tab/>
        <w:t>f.</w:t>
      </w:r>
      <w:r>
        <w:tab/>
        <w:t xml:space="preserve">A festival shall be subject to the following conditions:  </w:t>
      </w:r>
    </w:p>
    <w:p w:rsidR="007632E4" w:rsidRDefault="007632E4" w:rsidP="007632E4">
      <w:r>
        <w:tab/>
        <w:t>(1)</w:t>
      </w:r>
      <w:r>
        <w:tab/>
        <w:t>the categories for festivals shall be</w:t>
      </w:r>
      <w:r w:rsidRPr="008559EC">
        <w:t xml:space="preserve"> malt alcoholic beverage, wine, </w:t>
      </w:r>
      <w:r w:rsidRPr="0019735B">
        <w:t>cider, mead,</w:t>
      </w:r>
      <w:r>
        <w:t xml:space="preserve"> </w:t>
      </w:r>
      <w:r w:rsidRPr="008559EC">
        <w:t>distilled spiri</w:t>
      </w:r>
      <w:r>
        <w:t>ts, or a combination thereof;</w:t>
      </w:r>
    </w:p>
    <w:p w:rsidR="007632E4" w:rsidRDefault="007632E4" w:rsidP="007632E4">
      <w:r>
        <w:tab/>
        <w:t>(2)</w:t>
      </w:r>
      <w:r>
        <w:tab/>
        <w:t xml:space="preserve">the festival host </w:t>
      </w:r>
      <w:r w:rsidRPr="008559EC">
        <w:t>shall be in control of and responsible for the event and the premises</w:t>
      </w:r>
      <w:r>
        <w:t xml:space="preserve"> at all times</w:t>
      </w:r>
      <w:r w:rsidRPr="008559EC">
        <w:t>;</w:t>
      </w:r>
    </w:p>
    <w:p w:rsidR="007632E4" w:rsidRDefault="007632E4" w:rsidP="007632E4">
      <w:r>
        <w:tab/>
        <w:t>(3)</w:t>
      </w:r>
      <w:r>
        <w:tab/>
        <w:t xml:space="preserve">the festival attendees shall be </w:t>
      </w:r>
      <w:r w:rsidRPr="00846799">
        <w:t xml:space="preserve">the legal age to purchase </w:t>
      </w:r>
      <w:r>
        <w:t>and consume alcoholic beverages;</w:t>
      </w:r>
    </w:p>
    <w:p w:rsidR="007632E4" w:rsidRDefault="007632E4" w:rsidP="007632E4">
      <w:r>
        <w:tab/>
        <w:t>(4)</w:t>
      </w:r>
      <w:r>
        <w:tab/>
      </w:r>
      <w:r w:rsidRPr="008559EC">
        <w:t>alcoholic beverages used or consumed at a festival shall be brand</w:t>
      </w:r>
      <w:r>
        <w:t xml:space="preserve"> </w:t>
      </w:r>
      <w:r w:rsidRPr="008559EC">
        <w:t>registered, stored securely with all transportation permits intact and purchased in accordan</w:t>
      </w:r>
      <w:r>
        <w:t xml:space="preserve">ce with Title 33 of the Revised Statutes and rules and </w:t>
      </w:r>
      <w:r w:rsidRPr="00846799">
        <w:t xml:space="preserve">regulations </w:t>
      </w:r>
      <w:r>
        <w:t>promulgated by the d</w:t>
      </w:r>
      <w:r w:rsidRPr="00846799">
        <w:t>irector</w:t>
      </w:r>
      <w:r>
        <w:t>;</w:t>
      </w:r>
    </w:p>
    <w:p w:rsidR="007632E4" w:rsidRDefault="007632E4" w:rsidP="007632E4">
      <w:r>
        <w:tab/>
        <w:t>(5)</w:t>
      </w:r>
      <w:r>
        <w:tab/>
        <w:t>a</w:t>
      </w:r>
      <w:r w:rsidRPr="008559EC">
        <w:t xml:space="preserve"> festival session shall not </w:t>
      </w:r>
      <w:r>
        <w:t xml:space="preserve">exceed </w:t>
      </w:r>
      <w:r w:rsidRPr="008559EC">
        <w:t xml:space="preserve">four hours in duration, but multiple sessions separated by a break </w:t>
      </w:r>
      <w:r>
        <w:t xml:space="preserve">of at least one hour </w:t>
      </w:r>
      <w:r w:rsidRPr="008559EC">
        <w:t xml:space="preserve">are permitted provided attendees are not permitted to attend more than one </w:t>
      </w:r>
      <w:r>
        <w:t xml:space="preserve">four hour session per day. The governing body of the municipality </w:t>
      </w:r>
      <w:r w:rsidRPr="008559EC">
        <w:t xml:space="preserve">may extend a session for </w:t>
      </w:r>
      <w:r>
        <w:t xml:space="preserve">not more than </w:t>
      </w:r>
      <w:r w:rsidRPr="008559EC">
        <w:t>one ho</w:t>
      </w:r>
      <w:r>
        <w:t>ur upon a showing of good cause;</w:t>
      </w:r>
    </w:p>
    <w:p w:rsidR="007632E4" w:rsidRDefault="007632E4" w:rsidP="007632E4">
      <w:r>
        <w:tab/>
        <w:t>(6)</w:t>
      </w:r>
      <w:r>
        <w:tab/>
        <w:t xml:space="preserve">festival participants may sell alcoholic beverages in original containers for off-premises consumption. However, the holder of a limited brewery license may sell malt alcoholic beverages for off-premises consumption in a </w:t>
      </w:r>
      <w:proofErr w:type="spellStart"/>
      <w:r>
        <w:t>crowler</w:t>
      </w:r>
      <w:proofErr w:type="spellEnd"/>
      <w:r>
        <w:t xml:space="preserve"> or growler as defined in R.S.33:1-10; </w:t>
      </w:r>
    </w:p>
    <w:p w:rsidR="007632E4" w:rsidRDefault="007632E4" w:rsidP="007632E4">
      <w:r>
        <w:tab/>
        <w:t>(7)</w:t>
      </w:r>
      <w:r>
        <w:tab/>
        <w:t>a festival shall not be held on more than three consecutive days;</w:t>
      </w:r>
    </w:p>
    <w:p w:rsidR="007632E4" w:rsidRDefault="007632E4" w:rsidP="007632E4">
      <w:r>
        <w:lastRenderedPageBreak/>
        <w:tab/>
        <w:t>(8)</w:t>
      </w:r>
      <w:r>
        <w:tab/>
        <w:t xml:space="preserve">sample sizes </w:t>
      </w:r>
      <w:r w:rsidRPr="008559EC">
        <w:t>use</w:t>
      </w:r>
      <w:r>
        <w:t>d</w:t>
      </w:r>
      <w:r w:rsidRPr="008559EC">
        <w:t xml:space="preserve"> at a festival</w:t>
      </w:r>
      <w:r>
        <w:t xml:space="preserve"> shall not exceed</w:t>
      </w:r>
      <w:r w:rsidRPr="008559EC">
        <w:t>:</w:t>
      </w:r>
    </w:p>
    <w:p w:rsidR="007632E4" w:rsidRDefault="007632E4" w:rsidP="007632E4">
      <w:r>
        <w:tab/>
        <w:t>(a)</w:t>
      </w:r>
      <w:r>
        <w:tab/>
        <w:t>t</w:t>
      </w:r>
      <w:r w:rsidRPr="008559EC">
        <w:t>wo ounce samples for malt alcoholic beverages</w:t>
      </w:r>
      <w:r>
        <w:t>;</w:t>
      </w:r>
    </w:p>
    <w:p w:rsidR="007632E4" w:rsidRDefault="007632E4" w:rsidP="007632E4">
      <w:r>
        <w:tab/>
        <w:t>(b)</w:t>
      </w:r>
      <w:r>
        <w:tab/>
        <w:t>o</w:t>
      </w:r>
      <w:r w:rsidRPr="008559EC">
        <w:t>ne ounce samples for wine</w:t>
      </w:r>
      <w:r>
        <w:t xml:space="preserve">; and </w:t>
      </w:r>
    </w:p>
    <w:p w:rsidR="007632E4" w:rsidRDefault="007632E4" w:rsidP="007632E4">
      <w:r>
        <w:tab/>
        <w:t>(c)</w:t>
      </w:r>
      <w:r>
        <w:tab/>
        <w:t>o</w:t>
      </w:r>
      <w:r w:rsidRPr="008559EC">
        <w:t>ne-half ounce samples for distilled spirits</w:t>
      </w:r>
      <w:r>
        <w:t xml:space="preserve">.  </w:t>
      </w:r>
    </w:p>
    <w:p w:rsidR="007632E4" w:rsidRDefault="007632E4" w:rsidP="007632E4">
      <w:pPr>
        <w:rPr>
          <w:sz w:val="23"/>
          <w:szCs w:val="23"/>
        </w:rPr>
      </w:pPr>
      <w:r>
        <w:tab/>
        <w:t>(9)</w:t>
      </w:r>
      <w:r>
        <w:tab/>
        <w:t xml:space="preserve">all pourers and servers shall be supervised by an employee who is </w:t>
      </w:r>
      <w:r>
        <w:rPr>
          <w:sz w:val="23"/>
          <w:szCs w:val="23"/>
        </w:rPr>
        <w:t xml:space="preserve">certified by an industry recognized server training program; </w:t>
      </w:r>
    </w:p>
    <w:p w:rsidR="007632E4" w:rsidRDefault="007632E4" w:rsidP="007632E4">
      <w:r>
        <w:rPr>
          <w:sz w:val="23"/>
          <w:szCs w:val="23"/>
        </w:rPr>
        <w:tab/>
        <w:t>(10)</w:t>
      </w:r>
      <w:r w:rsidR="00A7143E">
        <w:rPr>
          <w:sz w:val="23"/>
          <w:szCs w:val="23"/>
        </w:rPr>
        <w:t xml:space="preserve"> </w:t>
      </w:r>
      <w:r>
        <w:rPr>
          <w:sz w:val="23"/>
          <w:szCs w:val="23"/>
        </w:rPr>
        <w:t xml:space="preserve"> a </w:t>
      </w:r>
      <w:r w:rsidRPr="008559EC">
        <w:t>festival shall have sufficient food and non-alcoholic beverages available, whethe</w:t>
      </w:r>
      <w:r>
        <w:t>r complimentary or for purchase; and</w:t>
      </w:r>
    </w:p>
    <w:p w:rsidR="007632E4" w:rsidRDefault="007632E4" w:rsidP="007632E4">
      <w:r>
        <w:tab/>
      </w:r>
      <w:r w:rsidRPr="0019735B">
        <w:t>(11)</w:t>
      </w:r>
      <w:r w:rsidR="00A7143E">
        <w:t xml:space="preserve"> </w:t>
      </w:r>
      <w:r w:rsidRPr="0019735B">
        <w:t xml:space="preserve"> a festival participant may remove any unused or unopened products following the event.    The holder of a winery license, limited brewery license, craft distillery license, or </w:t>
      </w:r>
      <w:proofErr w:type="spellStart"/>
      <w:r w:rsidRPr="0019735B">
        <w:t>cidery</w:t>
      </w:r>
      <w:proofErr w:type="spellEnd"/>
      <w:r w:rsidRPr="0019735B">
        <w:t xml:space="preserve"> and </w:t>
      </w:r>
      <w:proofErr w:type="spellStart"/>
      <w:r w:rsidRPr="0019735B">
        <w:t>meadery</w:t>
      </w:r>
      <w:proofErr w:type="spellEnd"/>
      <w:r w:rsidRPr="0019735B">
        <w:t xml:space="preserve"> license, retail consumption license, or concessionaire permit may resell the unused or unopened products.</w:t>
      </w:r>
      <w:r>
        <w:t xml:space="preserve">  </w:t>
      </w:r>
    </w:p>
    <w:p w:rsidR="007632E4" w:rsidRDefault="007632E4" w:rsidP="007632E4">
      <w:r>
        <w:tab/>
        <w:t>g.</w:t>
      </w:r>
      <w:r>
        <w:tab/>
        <w:t xml:space="preserve">A </w:t>
      </w:r>
      <w:r w:rsidRPr="008559EC">
        <w:t xml:space="preserve">third party promoter </w:t>
      </w:r>
      <w:r>
        <w:t xml:space="preserve">who </w:t>
      </w:r>
      <w:r w:rsidRPr="008559EC">
        <w:t>participate</w:t>
      </w:r>
      <w:r>
        <w:t xml:space="preserve">s in a festival shall </w:t>
      </w:r>
      <w:r w:rsidRPr="008559EC">
        <w:t>meet the qualifications of a licensee, permittee</w:t>
      </w:r>
      <w:r>
        <w:t>,</w:t>
      </w:r>
      <w:r w:rsidRPr="008559EC">
        <w:t xml:space="preserve"> or empl</w:t>
      </w:r>
      <w:r>
        <w:t>oyee under N.J.S.33:1</w:t>
      </w:r>
      <w:r w:rsidRPr="008559EC">
        <w:t>-26 prior to the festival event.</w:t>
      </w:r>
    </w:p>
    <w:p w:rsidR="007632E4" w:rsidRPr="00783EA8" w:rsidRDefault="007632E4" w:rsidP="007632E4">
      <w:r>
        <w:tab/>
        <w:t>h.</w:t>
      </w:r>
      <w:r>
        <w:tab/>
        <w:t xml:space="preserve">The fee for a festival shall be paid to the municipality.  Except as provided in subsection </w:t>
      </w:r>
      <w:proofErr w:type="spellStart"/>
      <w:r>
        <w:t>i</w:t>
      </w:r>
      <w:proofErr w:type="spellEnd"/>
      <w:r>
        <w:t>. and j. of this section, the fee for the first day and each consecutive day on which a festival is held shall be:</w:t>
      </w:r>
    </w:p>
    <w:p w:rsidR="007632E4" w:rsidRDefault="007632E4" w:rsidP="007632E4">
      <w:r>
        <w:tab/>
        <w:t>(1)</w:t>
      </w:r>
      <w:r>
        <w:tab/>
        <w:t>$300 for an expected attendance of less than 1,000 people;</w:t>
      </w:r>
    </w:p>
    <w:p w:rsidR="007632E4" w:rsidRDefault="007632E4" w:rsidP="007632E4">
      <w:r>
        <w:tab/>
        <w:t>(2)</w:t>
      </w:r>
      <w:r>
        <w:tab/>
        <w:t>$1,000 for an expected attendance of between 1,001 and 5,000 people;</w:t>
      </w:r>
    </w:p>
    <w:p w:rsidR="007632E4" w:rsidRDefault="007632E4" w:rsidP="007632E4">
      <w:r>
        <w:tab/>
        <w:t>(3)</w:t>
      </w:r>
      <w:r>
        <w:tab/>
        <w:t xml:space="preserve">$2,000 for an expected attendance of between 5,001 and 10,000 people; and </w:t>
      </w:r>
    </w:p>
    <w:p w:rsidR="007632E4" w:rsidRDefault="007632E4" w:rsidP="007632E4">
      <w:r>
        <w:tab/>
        <w:t>(4)</w:t>
      </w:r>
      <w:r>
        <w:tab/>
        <w:t xml:space="preserve">$3,000 for an expected attendance of more than 10,000 people.  </w:t>
      </w:r>
    </w:p>
    <w:p w:rsidR="007632E4" w:rsidRDefault="007632E4" w:rsidP="007632E4">
      <w:r>
        <w:tab/>
      </w:r>
      <w:proofErr w:type="spellStart"/>
      <w:r>
        <w:t>i</w:t>
      </w:r>
      <w:proofErr w:type="spellEnd"/>
      <w:r>
        <w:t>.</w:t>
      </w:r>
      <w:r>
        <w:tab/>
        <w:t xml:space="preserve">The fee for the first day and each consecutive day shall be $150 for a festival held for the sole benefit of a  non-profit organization provided the festival does not involve a third-party promoter.  </w:t>
      </w:r>
    </w:p>
    <w:p w:rsidR="007632E4" w:rsidRDefault="007632E4" w:rsidP="007632E4">
      <w:r>
        <w:tab/>
        <w:t>j.</w:t>
      </w:r>
      <w:r>
        <w:tab/>
        <w:t xml:space="preserve">The fee for the first day and each consecutive day of a festival that utilizes a third party promoter shall be:  </w:t>
      </w:r>
      <w:r>
        <w:tab/>
      </w:r>
    </w:p>
    <w:p w:rsidR="007632E4" w:rsidRDefault="007632E4" w:rsidP="007632E4">
      <w:r>
        <w:tab/>
        <w:t>(1)</w:t>
      </w:r>
      <w:r>
        <w:tab/>
        <w:t xml:space="preserve">$2,500 for an expected attendance of less than 5,000 people; and </w:t>
      </w:r>
    </w:p>
    <w:p w:rsidR="007632E4" w:rsidRDefault="007632E4" w:rsidP="007632E4">
      <w:r>
        <w:tab/>
        <w:t>(2)</w:t>
      </w:r>
      <w:r>
        <w:tab/>
        <w:t xml:space="preserve">$5,000 for an expected attendance of 5,000 or more people. </w:t>
      </w:r>
    </w:p>
    <w:p w:rsidR="007632E4" w:rsidRDefault="007632E4" w:rsidP="007632E4">
      <w:r>
        <w:tab/>
        <w:t>k.</w:t>
      </w:r>
      <w:r>
        <w:tab/>
      </w:r>
      <w:r w:rsidRPr="00877E0C">
        <w:t>The festivals authorized pursuant to this section shall adhere to executive or administrative orders issued by the Governor or Commissioner of Health establishing coronavirus-related occupancy or customer seating restrictions applicable to licensed premises.</w:t>
      </w:r>
    </w:p>
    <w:p w:rsidR="007632E4" w:rsidRDefault="007632E4" w:rsidP="007632E4"/>
    <w:p w:rsidR="007632E4" w:rsidRDefault="007632E4" w:rsidP="007632E4">
      <w:r>
        <w:tab/>
      </w:r>
      <w:r w:rsidRPr="007632E4">
        <w:t>5</w:t>
      </w:r>
      <w:r w:rsidR="00C828D6">
        <w:t xml:space="preserve">.  </w:t>
      </w:r>
      <w:r>
        <w:t xml:space="preserve">(New section)  </w:t>
      </w:r>
      <w:r w:rsidRPr="0019735B">
        <w:t xml:space="preserve">The holder of a Class A license issued pursuant to R.S.33:1-10 or Class C license issued pursuant to R.S.33:1-12 who </w:t>
      </w:r>
      <w:r w:rsidRPr="007632E4">
        <w:t>hosts an off-premises event or festival temporarily authorized pursuant to P.L.     , c.   (pending before the Legislature as this bill)</w:t>
      </w:r>
      <w:r w:rsidRPr="0019735B">
        <w:t xml:space="preserve"> shall maintain liquor liability insurance coverage to insure against loss resulting from liability imposed by law for bodily injury or death sustained by any person resulting from the </w:t>
      </w:r>
      <w:r w:rsidRPr="0019735B">
        <w:lastRenderedPageBreak/>
        <w:t>consumption of alcoholic beverages while on the premises. The licensee shall submit a copy of the insurance policy to the Director of the Division of Alcoholic Beverage Control and the clerk of the municipality which the licensed premise</w:t>
      </w:r>
      <w:r>
        <w:t>s are</w:t>
      </w:r>
      <w:r w:rsidRPr="0019735B">
        <w:t xml:space="preserve"> located.  </w:t>
      </w:r>
    </w:p>
    <w:p w:rsidR="007632E4" w:rsidRPr="007632E4" w:rsidRDefault="007632E4" w:rsidP="007632E4"/>
    <w:p w:rsidR="007632E4" w:rsidRPr="007632E4" w:rsidRDefault="007632E4" w:rsidP="007632E4">
      <w:r w:rsidRPr="007632E4">
        <w:tab/>
        <w:t>6.</w:t>
      </w:r>
      <w:r w:rsidRPr="007632E4">
        <w:tab/>
        <w:t>(New section) a. Notwithstanding the provisions of R.S.33:1-10 or any other law to the contrary, during the period this section remains in effect:</w:t>
      </w:r>
    </w:p>
    <w:p w:rsidR="007632E4" w:rsidRPr="007632E4" w:rsidRDefault="007632E4" w:rsidP="007632E4">
      <w:r w:rsidRPr="007632E4">
        <w:tab/>
        <w:t>(1)</w:t>
      </w:r>
      <w:r w:rsidRPr="007632E4">
        <w:tab/>
        <w:t xml:space="preserve">the holder of a limited brewery license and craft distillery license shall not be required to provide a tour of the licensed premises in connection with the sale of the licensee’s products for consumption on the licensed premises; </w:t>
      </w:r>
    </w:p>
    <w:p w:rsidR="007632E4" w:rsidRPr="007632E4" w:rsidRDefault="007632E4" w:rsidP="007632E4">
      <w:r w:rsidRPr="007632E4">
        <w:tab/>
        <w:t>(2)</w:t>
      </w:r>
      <w:r w:rsidRPr="007632E4">
        <w:tab/>
        <w:t xml:space="preserve">the holder of a limited brewery license may sell the licensee’s product for consumption off the licensed premises in the form of a keg, </w:t>
      </w:r>
      <w:proofErr w:type="spellStart"/>
      <w:r w:rsidRPr="007632E4">
        <w:t>sixtel</w:t>
      </w:r>
      <w:proofErr w:type="spellEnd"/>
      <w:r w:rsidRPr="007632E4">
        <w:t xml:space="preserve">, case, six-pack, growler, </w:t>
      </w:r>
      <w:proofErr w:type="spellStart"/>
      <w:r w:rsidRPr="007632E4">
        <w:t>crowler</w:t>
      </w:r>
      <w:proofErr w:type="spellEnd"/>
      <w:r w:rsidRPr="007632E4">
        <w:t xml:space="preserve">, or other container; and </w:t>
      </w:r>
    </w:p>
    <w:p w:rsidR="007632E4" w:rsidRPr="007632E4" w:rsidRDefault="007632E4" w:rsidP="007632E4">
      <w:r w:rsidRPr="007632E4">
        <w:tab/>
        <w:t>(3)</w:t>
      </w:r>
      <w:r w:rsidRPr="007632E4">
        <w:tab/>
        <w:t xml:space="preserve">the holder of a limited brewery license, </w:t>
      </w:r>
      <w:proofErr w:type="spellStart"/>
      <w:r w:rsidRPr="007632E4">
        <w:t>cidery</w:t>
      </w:r>
      <w:proofErr w:type="spellEnd"/>
      <w:r w:rsidRPr="007632E4">
        <w:t xml:space="preserve"> and </w:t>
      </w:r>
      <w:proofErr w:type="spellStart"/>
      <w:r w:rsidRPr="007632E4">
        <w:t>meadery</w:t>
      </w:r>
      <w:proofErr w:type="spellEnd"/>
      <w:r w:rsidRPr="007632E4">
        <w:t xml:space="preserve"> license, and craft distillery license may:</w:t>
      </w:r>
    </w:p>
    <w:p w:rsidR="007632E4" w:rsidRPr="007632E4" w:rsidRDefault="007632E4" w:rsidP="007632E4">
      <w:r w:rsidRPr="007632E4">
        <w:tab/>
        <w:t>(a)</w:t>
      </w:r>
      <w:r w:rsidRPr="007632E4">
        <w:tab/>
        <w:t>offer to consumers or maintain on the licensed premises menus for the sale of food by any restaurant, food vendor, or food truck that is situated off the licensed premises;</w:t>
      </w:r>
    </w:p>
    <w:p w:rsidR="007632E4" w:rsidRPr="007632E4" w:rsidRDefault="007632E4" w:rsidP="007632E4">
      <w:r w:rsidRPr="007632E4">
        <w:tab/>
        <w:t>(b)</w:t>
      </w:r>
      <w:r w:rsidRPr="007632E4">
        <w:tab/>
        <w:t xml:space="preserve">allow a person to consume on the licensed premises food that was prepared by a restaurant, food vendor, or food truck that is situated off the licensed premises;  </w:t>
      </w:r>
    </w:p>
    <w:p w:rsidR="007632E4" w:rsidRPr="007632E4" w:rsidRDefault="007632E4" w:rsidP="007632E4">
      <w:r w:rsidRPr="007632E4">
        <w:tab/>
        <w:t>(c)</w:t>
      </w:r>
      <w:r w:rsidRPr="007632E4">
        <w:tab/>
        <w:t xml:space="preserve">sell any non-alcoholic beverages on the licensed premises, whether or not manufactured by the license holder; and </w:t>
      </w:r>
    </w:p>
    <w:p w:rsidR="007632E4" w:rsidRPr="007632E4" w:rsidRDefault="007632E4" w:rsidP="007632E4">
      <w:r w:rsidRPr="007632E4">
        <w:tab/>
        <w:t>(d)</w:t>
      </w:r>
      <w:r w:rsidRPr="007632E4">
        <w:tab/>
        <w:t>offer for sale or make the gratuitous offering of packaged crackers, chips, nuts, and similar snacks to consumers.</w:t>
      </w:r>
    </w:p>
    <w:p w:rsidR="007632E4" w:rsidRPr="007632E4" w:rsidRDefault="007632E4" w:rsidP="007632E4">
      <w:r w:rsidRPr="007632E4">
        <w:tab/>
        <w:t>b.</w:t>
      </w:r>
      <w:r w:rsidRPr="007632E4">
        <w:tab/>
        <w:t>The activities authorized pursuant to this section shall adhere to executive or administrative orders issued by the Governor or Commissioner of Health establishing coronavirus-related occupancy or customer seating restrictions applicable to licensed premises.</w:t>
      </w:r>
    </w:p>
    <w:p w:rsidR="007632E4" w:rsidRDefault="007632E4" w:rsidP="007632E4"/>
    <w:p w:rsidR="007632E4" w:rsidRDefault="007632E4" w:rsidP="007632E4">
      <w:r>
        <w:tab/>
      </w:r>
      <w:r w:rsidRPr="007632E4">
        <w:t>7.</w:t>
      </w:r>
      <w:r>
        <w:t xml:space="preserve"> </w:t>
      </w:r>
      <w:r w:rsidR="00C828D6">
        <w:t xml:space="preserve"> </w:t>
      </w:r>
      <w:r>
        <w:t>R.S.33:1-12 is amended to read as follows:</w:t>
      </w:r>
    </w:p>
    <w:p w:rsidR="007632E4" w:rsidRDefault="007632E4" w:rsidP="007632E4">
      <w:r>
        <w:tab/>
        <w:t>33:1-12.  Class C licenses shall be subdivided and classified as follows:</w:t>
      </w:r>
    </w:p>
    <w:p w:rsidR="007632E4" w:rsidRPr="00A2008C" w:rsidRDefault="007632E4" w:rsidP="007632E4">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w:t>
      </w:r>
      <w:r>
        <w:lastRenderedPageBreak/>
        <w:t xml:space="preserve">Alcoholic Beverage Control, provided however, that the holder of this license complies with the terms and conditions set forth in section 3 of P.L.2009, c.216 (C.33:1-12d).  </w:t>
      </w:r>
      <w:r w:rsidRPr="001133BE">
        <w:rPr>
          <w:u w:val="single"/>
        </w:rPr>
        <w:t xml:space="preserve">The holder of this license shall be entitled to sell and deliver alcoholic beverages for consumption off the licensed premises </w:t>
      </w:r>
      <w:r>
        <w:rPr>
          <w:u w:val="single"/>
        </w:rPr>
        <w:t>upon the enactment of an ordinance pursuant to section 9</w:t>
      </w:r>
      <w:r w:rsidRPr="001133BE">
        <w:rPr>
          <w:u w:val="single"/>
        </w:rPr>
        <w:t xml:space="preserve"> of P.L.       , c.    (C.    ) (pending before the Legislature as this bill).</w:t>
      </w:r>
    </w:p>
    <w:p w:rsidR="007632E4" w:rsidRPr="006E7D6B" w:rsidRDefault="007632E4" w:rsidP="007632E4">
      <w:pPr>
        <w:rPr>
          <w:u w:val="single"/>
        </w:rPr>
      </w:pPr>
      <w:r>
        <w:tab/>
      </w:r>
      <w:r w:rsidRPr="006F6E6E">
        <w:rPr>
          <w:u w:val="single"/>
        </w:rPr>
        <w:t>The hol</w:t>
      </w:r>
      <w:r>
        <w:rPr>
          <w:u w:val="single"/>
        </w:rPr>
        <w:t xml:space="preserve">der of this </w:t>
      </w:r>
      <w:r w:rsidRPr="00D00837">
        <w:rPr>
          <w:u w:val="single"/>
        </w:rPr>
        <w:t>license</w:t>
      </w:r>
      <w:r>
        <w:t xml:space="preserve"> </w:t>
      </w:r>
      <w:r w:rsidRPr="00E639F8">
        <w:rPr>
          <w:u w:val="single"/>
        </w:rPr>
        <w:t xml:space="preserve">who </w:t>
      </w:r>
      <w:r>
        <w:rPr>
          <w:u w:val="single"/>
        </w:rPr>
        <w:t>applies to the Director of the Division of Alcoholic Beverage Control prior to the expiration of P.L.         , c.      (pending before the Legislature as this bill)</w:t>
      </w:r>
      <w:r>
        <w:rPr>
          <w:rFonts w:ascii="Albertus Extra Bold" w:hAnsi="Albertus Extra Bold"/>
          <w:b/>
          <w:vertAlign w:val="superscript"/>
        </w:rPr>
        <w:t xml:space="preserve"> </w:t>
      </w:r>
      <w:r w:rsidRPr="00D00837">
        <w:rPr>
          <w:u w:val="single"/>
        </w:rPr>
        <w:t>may</w:t>
      </w:r>
      <w:r>
        <w:t xml:space="preserve"> </w:t>
      </w:r>
      <w:r w:rsidRPr="00E639F8">
        <w:rPr>
          <w:u w:val="single"/>
        </w:rPr>
        <w:t>thereaf</w:t>
      </w:r>
      <w:r>
        <w:rPr>
          <w:u w:val="single"/>
        </w:rPr>
        <w:t>t</w:t>
      </w:r>
      <w:r w:rsidRPr="00E639F8">
        <w:rPr>
          <w:u w:val="single"/>
        </w:rPr>
        <w:t>er</w:t>
      </w:r>
      <w:r>
        <w:rPr>
          <w:u w:val="single"/>
        </w:rPr>
        <w:t xml:space="preserve">, </w:t>
      </w:r>
      <w:r w:rsidRPr="006F6E6E">
        <w:rPr>
          <w:u w:val="single"/>
        </w:rPr>
        <w:t>for a set price or cover charge</w:t>
      </w:r>
      <w:r>
        <w:rPr>
          <w:u w:val="single"/>
        </w:rPr>
        <w:t xml:space="preserve">, hold a promotional event not more than once per month </w:t>
      </w:r>
      <w:r w:rsidRPr="006F6E6E">
        <w:rPr>
          <w:u w:val="single"/>
        </w:rPr>
        <w:t>that allow</w:t>
      </w:r>
      <w:r>
        <w:rPr>
          <w:u w:val="single"/>
        </w:rPr>
        <w:t>s</w:t>
      </w:r>
      <w:r w:rsidRPr="006F6E6E">
        <w:rPr>
          <w:u w:val="single"/>
        </w:rPr>
        <w:t xml:space="preserve"> for the unlimited availability of alcoholic beverages for consumption on the licensed premises</w:t>
      </w:r>
      <w:r>
        <w:rPr>
          <w:u w:val="single"/>
        </w:rPr>
        <w:t xml:space="preserve"> </w:t>
      </w:r>
      <w:r w:rsidRPr="006E7D6B">
        <w:rPr>
          <w:u w:val="single"/>
        </w:rPr>
        <w:t xml:space="preserve">in conjunction with a food pairing and an educational component relating to the type of alcoholic beverages served or promoted at the event.  </w:t>
      </w:r>
    </w:p>
    <w:p w:rsidR="007632E4" w:rsidRPr="00801412" w:rsidRDefault="007632E4" w:rsidP="007632E4">
      <w:pPr>
        <w:rPr>
          <w:u w:val="single"/>
        </w:rPr>
      </w:pPr>
      <w:r w:rsidRPr="006E7D6B">
        <w:tab/>
      </w:r>
      <w:r w:rsidRPr="006E7D6B">
        <w:rPr>
          <w:u w:val="single"/>
        </w:rPr>
        <w:t>The holder of this license also may hold a promotional event that allows for the unlimited availability of alcoholic beverages for consumption on the licensed premises on New Year’s Eve in addition to the 12 events permitted pursuant to this section. A license holder who holds an event on New Year’s Eve shall not be required to offer a food pairing or educational component.</w:t>
      </w:r>
      <w:r>
        <w:rPr>
          <w:u w:val="single"/>
        </w:rPr>
        <w:t xml:space="preserve">  Tickets for a promotional event may  be sold in advance or on the day of the promotional event.  </w:t>
      </w:r>
    </w:p>
    <w:p w:rsidR="007632E4" w:rsidRDefault="007632E4" w:rsidP="007632E4">
      <w:r>
        <w:tab/>
        <w:t xml:space="preserve">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w:t>
      </w:r>
      <w:r>
        <w:lastRenderedPageBreak/>
        <w:t xml:space="preserve">preceding license year or </w:t>
      </w:r>
      <w:r w:rsidRPr="00524560">
        <w:rPr>
          <w:rFonts w:ascii="Albertus Extra Bold" w:hAnsi="Albertus Extra Bold"/>
          <w:b/>
        </w:rPr>
        <w:t>[</w:t>
      </w:r>
      <w:r>
        <w:t>$500.00</w:t>
      </w:r>
      <w:r w:rsidRPr="00524560">
        <w:rPr>
          <w:rFonts w:ascii="Albertus Extra Bold" w:hAnsi="Albertus Extra Bold"/>
          <w:b/>
        </w:rPr>
        <w:t>]</w:t>
      </w:r>
      <w:r>
        <w:t xml:space="preserve"> </w:t>
      </w:r>
      <w:r w:rsidRPr="00524560">
        <w:rPr>
          <w:u w:val="single"/>
        </w:rPr>
        <w:t>$500</w:t>
      </w:r>
      <w:r>
        <w:t>, whichever is the lesser.  The governing board or body of each municipality may, by ordinance, enact that no plenary retail consumption license shall be granted within its respective municipality.</w:t>
      </w:r>
    </w:p>
    <w:p w:rsidR="007632E4" w:rsidRDefault="007632E4" w:rsidP="007632E4">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7632E4" w:rsidRDefault="007632E4" w:rsidP="007632E4">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7632E4" w:rsidRDefault="007632E4" w:rsidP="007632E4">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7632E4" w:rsidRDefault="007632E4" w:rsidP="007632E4">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7632E4" w:rsidRDefault="007632E4" w:rsidP="007632E4">
      <w:r>
        <w:tab/>
        <w:t>(3)</w:t>
      </w:r>
      <w:r>
        <w:tab/>
        <w:t xml:space="preserve">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w:t>
      </w:r>
      <w:r>
        <w:lastRenderedPageBreak/>
        <w:t>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7632E4" w:rsidRDefault="007632E4" w:rsidP="007632E4">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7632E4" w:rsidRDefault="007632E4" w:rsidP="007632E4">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7632E4" w:rsidRDefault="007632E4" w:rsidP="007632E4">
      <w:r>
        <w:tab/>
        <w:t xml:space="preserve">Limited retail distribution license. 3. b. The holder of this license shall be entitled, subject to rules and regulations, to sell any </w:t>
      </w:r>
      <w:proofErr w:type="spellStart"/>
      <w:r>
        <w:t>unchilled</w:t>
      </w:r>
      <w:proofErr w:type="spellEnd"/>
      <w:r>
        <w:t xml:space="preserve">,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t>
      </w:r>
      <w:r>
        <w:lastRenderedPageBreak/>
        <w:t>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7632E4" w:rsidRDefault="007632E4" w:rsidP="007632E4">
      <w:r>
        <w:tab/>
        <w:t>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7632E4" w:rsidRDefault="007632E4" w:rsidP="007632E4">
      <w:r>
        <w:tab/>
        <w:t xml:space="preserve">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w:t>
      </w:r>
      <w:r>
        <w:lastRenderedPageBreak/>
        <w:t>for private gain, and which comply with all conditions which may be imposed by the Director of the Division of Alcoholic Beverage Control by rules and regulations.</w:t>
      </w:r>
    </w:p>
    <w:p w:rsidR="007632E4" w:rsidRDefault="007632E4" w:rsidP="007632E4">
      <w:r>
        <w:tab/>
        <w:t>The provisions of section 23 of P.L.2003, c.117 amendatory of this section shall apply to licenses issued or transferred on or after July 1, 2003, and to license renewals commencing on or after July 1, 2003.</w:t>
      </w:r>
    </w:p>
    <w:p w:rsidR="007632E4" w:rsidRDefault="007632E4" w:rsidP="007632E4">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7632E4" w:rsidRDefault="007632E4" w:rsidP="007632E4">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7632E4" w:rsidRDefault="007632E4" w:rsidP="007632E4">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7632E4" w:rsidRDefault="007632E4" w:rsidP="007632E4">
      <w:r>
        <w:tab/>
        <w:t>For the purposes of this subsection:</w:t>
      </w:r>
    </w:p>
    <w:p w:rsidR="007632E4" w:rsidRDefault="007632E4" w:rsidP="007632E4">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7632E4" w:rsidRDefault="007632E4" w:rsidP="007632E4">
      <w:r>
        <w:tab/>
        <w:t>"Team training facility" shall include team offices and team headquarters.</w:t>
      </w:r>
    </w:p>
    <w:p w:rsidR="007632E4" w:rsidRDefault="007632E4" w:rsidP="007632E4">
      <w:r>
        <w:t>(</w:t>
      </w:r>
      <w:proofErr w:type="spellStart"/>
      <w:r>
        <w:t>cf</w:t>
      </w:r>
      <w:proofErr w:type="spellEnd"/>
      <w:r>
        <w:t>:  P.L.2018, c.147, s.1)</w:t>
      </w:r>
    </w:p>
    <w:p w:rsidR="007632E4" w:rsidRDefault="007632E4" w:rsidP="007632E4"/>
    <w:p w:rsidR="007632E4" w:rsidRDefault="007632E4" w:rsidP="007632E4">
      <w:r>
        <w:tab/>
        <w:t>8.</w:t>
      </w:r>
      <w:r>
        <w:tab/>
        <w:t>R.S.33:1-10 is amended to read as follows:</w:t>
      </w:r>
    </w:p>
    <w:p w:rsidR="007632E4" w:rsidRDefault="007632E4" w:rsidP="007632E4">
      <w:r>
        <w:tab/>
        <w:t>33:1-10.  Class A licenses shall be subdivided and classified as follows:</w:t>
      </w:r>
    </w:p>
    <w:p w:rsidR="007632E4" w:rsidRDefault="007632E4" w:rsidP="007632E4">
      <w:r>
        <w:lastRenderedPageBreak/>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7632E4" w:rsidRDefault="007632E4" w:rsidP="007632E4">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7632E4" w:rsidRDefault="007632E4" w:rsidP="007632E4">
      <w:r>
        <w:tab/>
        <w:t>to so brew not more than 50,000 barrels of 31 liquid gallons capacity per annum, $1,250;</w:t>
      </w:r>
    </w:p>
    <w:p w:rsidR="007632E4" w:rsidRDefault="007632E4" w:rsidP="007632E4">
      <w:r>
        <w:tab/>
        <w:t>to so brew not more than 100,000 barrels of 31 fluid gallons capacity per annum, $2,500;</w:t>
      </w:r>
    </w:p>
    <w:p w:rsidR="007632E4" w:rsidRDefault="007632E4" w:rsidP="007632E4">
      <w:r>
        <w:tab/>
        <w:t>to so brew not more than 200,000 barrels of 31 fluid gallons capacity per annum, $5,000;</w:t>
      </w:r>
    </w:p>
    <w:p w:rsidR="007632E4" w:rsidRDefault="007632E4" w:rsidP="007632E4">
      <w:r>
        <w:tab/>
        <w:t>to so brew not more than 300,000 barrels of 31 fluid gallons capacity per annum, $7,500.</w:t>
      </w:r>
    </w:p>
    <w:p w:rsidR="007632E4" w:rsidRDefault="007632E4" w:rsidP="007632E4">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7632E4" w:rsidRDefault="007632E4" w:rsidP="007632E4">
      <w:r>
        <w:tab/>
        <w:t xml:space="preserve">Restricted brewery license. 1c. </w:t>
      </w:r>
      <w:r w:rsidRPr="00296039">
        <w:rPr>
          <w:rFonts w:ascii="Albertus Extra Bold" w:hAnsi="Albertus Extra Bold"/>
          <w:b/>
        </w:rPr>
        <w:t>[</w:t>
      </w:r>
      <w:r>
        <w:t>The</w:t>
      </w:r>
      <w:r w:rsidRPr="00296039">
        <w:rPr>
          <w:rFonts w:ascii="Albertus Extra Bold" w:hAnsi="Albertus Extra Bold"/>
          <w:b/>
        </w:rPr>
        <w:t>]</w:t>
      </w:r>
      <w:r>
        <w:t xml:space="preserve"> </w:t>
      </w:r>
      <w:r w:rsidRPr="00296039">
        <w:rPr>
          <w:u w:val="single"/>
        </w:rPr>
        <w:t>Except as otherwise provided in this section, the</w:t>
      </w:r>
      <w:r>
        <w:t xml:space="preserve"> holder of this license shall be entitled, </w:t>
      </w:r>
      <w:r>
        <w:lastRenderedPageBreak/>
        <w:t xml:space="preserve">subject to rules and regulations, to brew any malt alcoholic beverages in a quantity to be expressed in such license not in excess of 10,000 barrels of 31 gallons capacity per year.  </w:t>
      </w:r>
      <w:r>
        <w:rPr>
          <w:u w:val="single"/>
        </w:rPr>
        <w:t xml:space="preserve">The holder of this license may apply </w:t>
      </w:r>
      <w:r w:rsidRPr="006E4C4A">
        <w:rPr>
          <w:u w:val="single"/>
        </w:rPr>
        <w:t>to the Director of the Division of Alcoholic Beverage Control prior to the expiration of P.L.     , c.   (pending before the Legislature as this bill)</w:t>
      </w:r>
      <w:r>
        <w:rPr>
          <w:u w:val="single"/>
        </w:rPr>
        <w:t xml:space="preserve"> </w:t>
      </w:r>
      <w:r w:rsidRPr="00296039">
        <w:rPr>
          <w:u w:val="single"/>
        </w:rPr>
        <w:t>to brew any malt alcoholic beverages in a quantity to be expressed in such license not in excess of 100,000 barrels of 31 gallons capacity per year.</w:t>
      </w:r>
      <w:r>
        <w:t xml:space="preserve"> </w:t>
      </w:r>
    </w:p>
    <w:p w:rsidR="007632E4" w:rsidRDefault="007632E4" w:rsidP="007632E4">
      <w:r>
        <w:tab/>
        <w:t xml:space="preserve">Notwithstanding the provisions of R.S.33:1-26, the director shall issue a restricted brewery license only to a person or an entity which has identical ownership to an entity which holds a plenary retail consumption license issued pursuant to R.S.33:1-12 </w:t>
      </w:r>
      <w:r w:rsidRPr="009F2962">
        <w:rPr>
          <w:u w:val="single"/>
        </w:rPr>
        <w:t>or concessionaire permit issued pursuant to Title 33 of</w:t>
      </w:r>
      <w:r>
        <w:rPr>
          <w:u w:val="single"/>
        </w:rPr>
        <w:t xml:space="preserve"> the</w:t>
      </w:r>
      <w:r w:rsidRPr="009F2962">
        <w:rPr>
          <w:u w:val="single"/>
        </w:rPr>
        <w:t xml:space="preserve"> Revised Statutes that authorizes the sale of all alcoholic beverages for consumption on the licensed premises</w:t>
      </w:r>
      <w:r>
        <w:t xml:space="preserve">, provided that such plenary retail consumption license </w:t>
      </w:r>
      <w:r w:rsidRPr="009F2962">
        <w:rPr>
          <w:u w:val="single"/>
        </w:rPr>
        <w:t>or concessionaire permit</w:t>
      </w:r>
      <w:r>
        <w:t xml:space="preserve"> is operated in conjunction with a restaurant regularly and principally used for the purpose of providing meals to its customers and having adequate kitchen and dining room facilities, and that the licensed restaurant premises is immediately adjoining the premises licensed </w:t>
      </w:r>
      <w:r w:rsidRPr="001F5CF6">
        <w:rPr>
          <w:u w:val="single"/>
        </w:rPr>
        <w:t>or permitted</w:t>
      </w:r>
      <w:r>
        <w:t xml:space="preserve">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7632E4" w:rsidRDefault="007632E4" w:rsidP="007632E4">
      <w:r>
        <w:tab/>
        <w:t>The holder of this license shall be entitled to offer samples of its product for promotional purposes at charitable or civic events off the licensed premises pursuant to an annual permit issued by the director.</w:t>
      </w:r>
    </w:p>
    <w:p w:rsidR="007632E4" w:rsidRDefault="007632E4" w:rsidP="007632E4">
      <w:r>
        <w:lastRenderedPageBreak/>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7632E4" w:rsidRDefault="007632E4" w:rsidP="007632E4">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7632E4" w:rsidRDefault="007632E4" w:rsidP="007632E4">
      <w:r>
        <w:lastRenderedPageBreak/>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7632E4" w:rsidRDefault="007632E4" w:rsidP="007632E4">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7632E4" w:rsidRDefault="007632E4" w:rsidP="007632E4">
      <w:r>
        <w:lastRenderedPageBreak/>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7632E4" w:rsidRDefault="007632E4" w:rsidP="007632E4">
      <w:r>
        <w:tab/>
        <w:t>A holder of this license who produces not more than 250,000 gallons per year shall not own, either in whole or in part, or hold, either directly or indirectly, any interest in a winery that produces more than 250,000 gallons per year.</w:t>
      </w:r>
    </w:p>
    <w:p w:rsidR="007632E4" w:rsidRDefault="007632E4" w:rsidP="007632E4">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7632E4" w:rsidRDefault="007632E4" w:rsidP="007632E4">
      <w:r>
        <w:tab/>
        <w:t>For the purposes of this subsection, "wine" shall include "hard cider" and "mead" as defined in this section.</w:t>
      </w:r>
    </w:p>
    <w:p w:rsidR="007632E4" w:rsidRDefault="007632E4" w:rsidP="007632E4">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7632E4" w:rsidRDefault="007632E4" w:rsidP="007632E4">
      <w:r>
        <w:tab/>
        <w:t>For the purposes of this subsection, "wine" shall include "hard cider" and "mead" as defined in this section.</w:t>
      </w:r>
    </w:p>
    <w:p w:rsidR="007632E4" w:rsidRDefault="007632E4" w:rsidP="007632E4">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w:t>
      </w:r>
      <w:r>
        <w:lastRenderedPageBreak/>
        <w:t xml:space="preserve">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7632E4" w:rsidRDefault="007632E4" w:rsidP="007632E4">
      <w:r>
        <w:tab/>
        <w:t>For the purposes of this subsection, "wine" shall include "hard cider" and "mead" as defined in this section.</w:t>
      </w:r>
    </w:p>
    <w:p w:rsidR="007632E4" w:rsidRDefault="007632E4" w:rsidP="007632E4">
      <w:r>
        <w:tab/>
        <w:t>Out-of-State winery license.</w:t>
      </w:r>
      <w:r>
        <w:tab/>
        <w:t>2e.</w:t>
      </w:r>
      <w:r>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w:t>
      </w:r>
      <w:r>
        <w:lastRenderedPageBreak/>
        <w:t>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7632E4" w:rsidRDefault="007632E4" w:rsidP="007632E4">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7632E4" w:rsidRDefault="007632E4" w:rsidP="007632E4">
      <w:r>
        <w:tab/>
        <w:t>A holder of this license who produces not more than 250,000 gallons per year shall not own, either in whole or in part, or hold, either directly or indirectly, any interest in a winery that produces more than 250,000 gallons per year.</w:t>
      </w:r>
    </w:p>
    <w:p w:rsidR="007632E4" w:rsidRDefault="007632E4" w:rsidP="007632E4">
      <w:r>
        <w:tab/>
        <w:t>For the purposes of this subsection, "wine" shall include "hard cider" and "mead" as defined in this section.</w:t>
      </w:r>
    </w:p>
    <w:p w:rsidR="007632E4" w:rsidRDefault="007632E4" w:rsidP="007632E4">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7632E4" w:rsidRDefault="007632E4" w:rsidP="007632E4">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w:t>
      </w:r>
      <w:r>
        <w:lastRenderedPageBreak/>
        <w:t xml:space="preserve">(C.33:1-93.12 et seq.).  The holder of this license shall not directly ship hard cider either within or without this State. </w:t>
      </w:r>
    </w:p>
    <w:p w:rsidR="007632E4" w:rsidRDefault="007632E4" w:rsidP="007632E4">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7632E4" w:rsidRDefault="007632E4" w:rsidP="007632E4">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7632E4" w:rsidRDefault="007632E4" w:rsidP="007632E4">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7632E4" w:rsidRDefault="007632E4" w:rsidP="007632E4">
      <w:r>
        <w:tab/>
        <w:t xml:space="preserve">"Sampling" means the selling at a nominal charge or the gratuitous offering of an open container not exceeding four ounces of hard cider or mead produced on the licensed premises.     </w:t>
      </w:r>
    </w:p>
    <w:p w:rsidR="00420904" w:rsidRDefault="007632E4" w:rsidP="007632E4">
      <w:r>
        <w:tab/>
        <w:t>Plenary distillery license.</w:t>
      </w:r>
    </w:p>
    <w:p w:rsidR="007632E4" w:rsidRDefault="007632E4" w:rsidP="007632E4">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420904" w:rsidRDefault="007632E4" w:rsidP="007632E4">
      <w:r>
        <w:tab/>
        <w:t>Limited distillery license.</w:t>
      </w:r>
    </w:p>
    <w:p w:rsidR="007632E4" w:rsidRDefault="007632E4" w:rsidP="007632E4">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r w:rsidR="00420904">
        <w:br w:type="page"/>
      </w:r>
    </w:p>
    <w:p w:rsidR="00420904" w:rsidRDefault="007632E4" w:rsidP="007632E4">
      <w:r>
        <w:lastRenderedPageBreak/>
        <w:tab/>
        <w:t>Supplementary limited distillery license.</w:t>
      </w:r>
    </w:p>
    <w:p w:rsidR="007632E4" w:rsidRDefault="007632E4" w:rsidP="007632E4">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420904" w:rsidRDefault="007632E4" w:rsidP="007632E4">
      <w:r>
        <w:tab/>
        <w:t>Craft distillery license.</w:t>
      </w:r>
    </w:p>
    <w:p w:rsidR="007632E4" w:rsidRDefault="007632E4" w:rsidP="007632E4">
      <w:r>
        <w:tab/>
        <w:t>3d.</w:t>
      </w:r>
      <w:r>
        <w:tab/>
      </w:r>
      <w:r w:rsidRPr="006E4C4A">
        <w:rPr>
          <w:rFonts w:ascii="Albertus Extra Bold" w:hAnsi="Albertus Extra Bold"/>
          <w:b/>
        </w:rPr>
        <w:t>[</w:t>
      </w:r>
      <w:r>
        <w:t>The</w:t>
      </w:r>
      <w:r w:rsidRPr="006E4C4A">
        <w:rPr>
          <w:rFonts w:ascii="Albertus Extra Bold" w:hAnsi="Albertus Extra Bold"/>
          <w:b/>
        </w:rPr>
        <w:t>]</w:t>
      </w:r>
      <w:r>
        <w:t xml:space="preserve"> </w:t>
      </w:r>
      <w:r w:rsidRPr="006E4C4A">
        <w:rPr>
          <w:u w:val="single"/>
        </w:rPr>
        <w:t>Except as otherwise provided in this section,</w:t>
      </w:r>
      <w:r>
        <w:rPr>
          <w:u w:val="single"/>
        </w:rPr>
        <w:t xml:space="preserve"> the</w:t>
      </w:r>
      <w:r>
        <w:t xml:space="preserv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7632E4" w:rsidRPr="00A2008C" w:rsidRDefault="007632E4" w:rsidP="007632E4">
      <w:r>
        <w:tab/>
      </w:r>
      <w:r w:rsidRPr="00A2008C">
        <w:rPr>
          <w:u w:val="single"/>
        </w:rPr>
        <w:t xml:space="preserve">A municipality may enact an ordinance </w:t>
      </w:r>
      <w:r>
        <w:rPr>
          <w:u w:val="single"/>
        </w:rPr>
        <w:t>within 12 months</w:t>
      </w:r>
      <w:r w:rsidRPr="00515C44">
        <w:rPr>
          <w:u w:val="single"/>
        </w:rPr>
        <w:t xml:space="preserve"> prior to the expiration of P.L</w:t>
      </w:r>
      <w:r>
        <w:rPr>
          <w:u w:val="single"/>
        </w:rPr>
        <w:t>.</w:t>
      </w:r>
      <w:r w:rsidRPr="00515C44">
        <w:rPr>
          <w:u w:val="single"/>
        </w:rPr>
        <w:t xml:space="preserve">     , c.    (pending before the Legislature as this bill) </w:t>
      </w:r>
      <w:r>
        <w:rPr>
          <w:u w:val="single"/>
        </w:rPr>
        <w:t xml:space="preserve">to authorize </w:t>
      </w:r>
      <w:r w:rsidRPr="00515C44">
        <w:rPr>
          <w:u w:val="single"/>
        </w:rPr>
        <w:t>the</w:t>
      </w:r>
      <w:r w:rsidRPr="00BD7A08">
        <w:rPr>
          <w:u w:val="single"/>
        </w:rPr>
        <w:t xml:space="preserve"> holder of</w:t>
      </w:r>
      <w:r>
        <w:rPr>
          <w:u w:val="single"/>
        </w:rPr>
        <w:t xml:space="preserve"> this license </w:t>
      </w:r>
      <w:r w:rsidRPr="00BD7A08">
        <w:rPr>
          <w:u w:val="single"/>
        </w:rPr>
        <w:t>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w:t>
      </w:r>
      <w:r w:rsidRPr="00BD7A08">
        <w:rPr>
          <w:u w:val="single"/>
        </w:rPr>
        <w:lastRenderedPageBreak/>
        <w:t xml:space="preserve">mixed drink.  Any food stuffs sold pursuant to the subsection shall be sold only as a mixed drink ingredient and not as a separate meal.  </w:t>
      </w:r>
    </w:p>
    <w:p w:rsidR="007632E4" w:rsidRPr="00BD7A08" w:rsidRDefault="007632E4" w:rsidP="007632E4">
      <w:pPr>
        <w:rPr>
          <w:u w:val="single"/>
        </w:rPr>
      </w:pPr>
      <w:r w:rsidRPr="00BD7A08">
        <w:tab/>
      </w:r>
      <w:r w:rsidRPr="00BD7A08">
        <w:rPr>
          <w:u w:val="single"/>
        </w:rPr>
        <w:t xml:space="preserve">Containers in which distilled alcoholic beverages </w:t>
      </w:r>
      <w:r>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7632E4" w:rsidRDefault="007632E4" w:rsidP="007632E4">
      <w:r>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Pr>
          <w:rFonts w:ascii="Albertus Extra Bold" w:hAnsi="Albertus Extra Bold"/>
          <w:b/>
        </w:rPr>
        <w:t xml:space="preserve"> </w:t>
      </w:r>
      <w:r w:rsidRPr="00BD7A08">
        <w:rPr>
          <w:u w:val="single"/>
        </w:rPr>
        <w:t>aside from foodstuffs sold as a mixed drink ingredient</w:t>
      </w:r>
      <w:r>
        <w:rPr>
          <w:u w:val="single"/>
        </w:rPr>
        <w:t xml:space="preserve"> pursuant to this subsection</w:t>
      </w:r>
      <w:r w:rsidRPr="00BD7A08">
        <w:rPr>
          <w:u w:val="single"/>
        </w:rPr>
        <w:t>.  The holder of this license shall not</w:t>
      </w:r>
      <w:r>
        <w:t xml:space="preserve">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w:t>
      </w:r>
    </w:p>
    <w:p w:rsidR="007632E4" w:rsidRPr="00863D5D" w:rsidRDefault="007632E4" w:rsidP="007632E4">
      <w:pPr>
        <w:rPr>
          <w:u w:val="single"/>
        </w:rPr>
      </w:pPr>
      <w:r>
        <w:tab/>
      </w:r>
      <w:r w:rsidRPr="006E4C4A">
        <w:rPr>
          <w:u w:val="single"/>
        </w:rPr>
        <w:t>The holder of this license who applies to the Director of the Division of Alcoholic Beverage Control prior to the expiration of P.L.     , c.   (pending before the Legislature as this bill)</w:t>
      </w:r>
      <w:r>
        <w:rPr>
          <w:u w:val="single"/>
        </w:rPr>
        <w:t xml:space="preserve"> </w:t>
      </w:r>
      <w:r w:rsidRPr="006E4C4A">
        <w:rPr>
          <w:u w:val="single"/>
        </w:rPr>
        <w:t xml:space="preserve">shall be entitled, subject to rules and regulations, </w:t>
      </w:r>
      <w:r w:rsidRPr="00524560">
        <w:rPr>
          <w:u w:val="single"/>
        </w:rPr>
        <w:t>to thereafter</w:t>
      </w:r>
      <w:r w:rsidRPr="00524560">
        <w:rPr>
          <w:rFonts w:ascii="Albertus Extra Bold" w:hAnsi="Albertus Extra Bold"/>
          <w:b/>
          <w:u w:val="single"/>
          <w:vertAlign w:val="superscript"/>
        </w:rPr>
        <w:t xml:space="preserve"> </w:t>
      </w:r>
      <w:r w:rsidRPr="00524560">
        <w:rPr>
          <w:u w:val="single"/>
        </w:rPr>
        <w:t>manufacture</w:t>
      </w:r>
      <w:r w:rsidRPr="006E4C4A">
        <w:rPr>
          <w:u w:val="single"/>
        </w:rPr>
        <w:t xml:space="preserve"> not more than 100,000 gallons of distilled alcoholic beverages per annum</w:t>
      </w:r>
      <w:r>
        <w:rPr>
          <w:u w:val="single"/>
        </w:rPr>
        <w:t>.</w:t>
      </w:r>
      <w:r w:rsidRPr="00863D5D">
        <w:t xml:space="preserve"> </w:t>
      </w:r>
      <w:r>
        <w:t xml:space="preserve">The fee for this license shall be </w:t>
      </w:r>
      <w:r w:rsidRPr="00863D5D">
        <w:rPr>
          <w:rFonts w:ascii="Albertus Extra Bold" w:hAnsi="Albertus Extra Bold"/>
          <w:b/>
        </w:rPr>
        <w:t>[</w:t>
      </w:r>
      <w:r>
        <w:t>$938</w:t>
      </w:r>
      <w:r w:rsidRPr="00863D5D">
        <w:rPr>
          <w:rFonts w:ascii="Albertus Extra Bold" w:hAnsi="Albertus Extra Bold"/>
          <w:b/>
        </w:rPr>
        <w:t>]</w:t>
      </w:r>
      <w:r>
        <w:t xml:space="preserve"> </w:t>
      </w:r>
      <w:r w:rsidRPr="00B02220">
        <w:rPr>
          <w:u w:val="single"/>
        </w:rPr>
        <w:t>graduated as follows: to so manufacture more than 80,000 gallons, but not in excess of 100,000 gallons per annum, $4,690;  to so manufacture more than 60,000 gallons, but not in excess of 80,000 gallons per annum, $3,752; to so manufacture more than 40,000 gallons, but not in excess of 60,000 gallons per annum, $2,814; to so manufacture more than 20,000 gallons, but not in excess of 40,000 gallons per annum, $1,876; to so manufacture 20,000 gallons or less per annum, $938.</w:t>
      </w:r>
      <w:r w:rsidRPr="00B02220">
        <w:t xml:space="preserve">  </w:t>
      </w:r>
    </w:p>
    <w:p w:rsidR="00420904" w:rsidRDefault="007632E4" w:rsidP="007632E4">
      <w:r>
        <w:tab/>
        <w:t>Rectifier and blender license.</w:t>
      </w:r>
    </w:p>
    <w:p w:rsidR="007632E4" w:rsidRDefault="007632E4" w:rsidP="007632E4">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420904" w:rsidRDefault="007632E4" w:rsidP="007632E4">
      <w:r>
        <w:tab/>
        <w:t>Bonded warehouse bottling license.</w:t>
      </w:r>
    </w:p>
    <w:p w:rsidR="007632E4" w:rsidRDefault="007632E4" w:rsidP="007632E4">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7632E4" w:rsidRDefault="007632E4" w:rsidP="007632E4">
      <w:r>
        <w:lastRenderedPageBreak/>
        <w:tab/>
        <w:t>The provisions of section 21 of P.L.2003, c.117 amendatory of this section shall apply to licenses issued or transferred on or after July 1, 2003, and to license renewals commencing on or after July 1, 2003.</w:t>
      </w:r>
    </w:p>
    <w:p w:rsidR="007632E4" w:rsidRDefault="007632E4" w:rsidP="007632E4">
      <w:r>
        <w:t>(</w:t>
      </w:r>
      <w:proofErr w:type="spellStart"/>
      <w:r>
        <w:t>cf</w:t>
      </w:r>
      <w:proofErr w:type="spellEnd"/>
      <w:r>
        <w:t xml:space="preserve">:  P.L.2017, c.80, s.1) </w:t>
      </w:r>
    </w:p>
    <w:p w:rsidR="0028558A" w:rsidRDefault="0028558A" w:rsidP="007632E4"/>
    <w:p w:rsidR="007632E4" w:rsidRPr="00B06F2D" w:rsidRDefault="007632E4" w:rsidP="007632E4">
      <w:r>
        <w:tab/>
      </w:r>
      <w:r w:rsidRPr="00B06F2D">
        <w:t>9.</w:t>
      </w:r>
      <w:r w:rsidRPr="00B06F2D">
        <w:tab/>
        <w:t>(New section)  a.  A municipality may enact an ordinance within 12 months prior to the expiration of P.L     , c.    (pending before the Legislature as this bill) to authorize the holder of a plenary retail consumption license, plenary retail consumption license used in connection with a hotel or motel, seasonal retail consumption license issued pursuant to R.S.33:1-12, or concessionaire permit to:</w:t>
      </w:r>
    </w:p>
    <w:p w:rsidR="007632E4" w:rsidRPr="00B06F2D" w:rsidRDefault="007632E4" w:rsidP="007632E4">
      <w:r w:rsidRPr="00B06F2D">
        <w:tab/>
        <w:t>(1)</w:t>
      </w:r>
      <w:r w:rsidRPr="00B06F2D">
        <w:tab/>
        <w:t xml:space="preserve">sell on the licensed premises for consumption off the licensed premises any alcoholic beverages in original containers or in any other closed and sealed containers or any distilled alcoholic beverages mixed or blended with other alcoholic or nonalcoholic beverages  in closed and sealed containers; and </w:t>
      </w:r>
    </w:p>
    <w:p w:rsidR="007632E4" w:rsidRPr="00B06F2D" w:rsidRDefault="007632E4" w:rsidP="007632E4">
      <w:r w:rsidRPr="00B06F2D">
        <w:tab/>
        <w:t>(2)</w:t>
      </w:r>
      <w:r w:rsidRPr="00B06F2D">
        <w:tab/>
        <w:t xml:space="preserve">deliver, by common carrier or otherwise, to the residence of a consumer within this State who is 21 years of age or older for consumption off the licensed premises any alcoholic beverages in original containers or in any other closed and sealed containers or any distilled alcoholic beverages mixed or blended with other alcoholic or nonalcoholic beverages in closed and sealed containers. </w:t>
      </w:r>
    </w:p>
    <w:p w:rsidR="007632E4" w:rsidRPr="00B06F2D" w:rsidRDefault="007632E4" w:rsidP="007632E4">
      <w:r w:rsidRPr="00B06F2D">
        <w:tab/>
        <w:t>b.</w:t>
      </w:r>
      <w:r w:rsidRPr="00B06F2D">
        <w:tab/>
        <w:t xml:space="preserve">Containers in which alcoholic beverages are sold or delivered pursuant to this section shall be affixed with a tamper evident seal and may be of any size, except that containers, other than original containers, in which any distilled alcoholic beverages mixed or blended with other alcoholic beverages are sold or delivered pursuant to this section shall have a maximum capacity of 16 fluid ounces.  </w:t>
      </w:r>
    </w:p>
    <w:p w:rsidR="007632E4" w:rsidRPr="00D71D68" w:rsidRDefault="007632E4" w:rsidP="007632E4"/>
    <w:p w:rsidR="007632E4" w:rsidRPr="007632E4" w:rsidRDefault="007632E4" w:rsidP="007632E4">
      <w:r>
        <w:tab/>
      </w:r>
      <w:r w:rsidRPr="00B06F2D">
        <w:t>10.</w:t>
      </w:r>
      <w:r>
        <w:t xml:space="preserve"> </w:t>
      </w:r>
      <w:r w:rsidR="00A7143E">
        <w:t xml:space="preserve"> </w:t>
      </w:r>
      <w:r>
        <w:t xml:space="preserve">This act shall take effect immediately except that </w:t>
      </w:r>
      <w:r w:rsidRPr="00B06F2D">
        <w:t xml:space="preserve">sections </w:t>
      </w:r>
      <w:r>
        <w:t xml:space="preserve"> 1 </w:t>
      </w:r>
      <w:r w:rsidRPr="00B06F2D">
        <w:t>through 6</w:t>
      </w:r>
      <w:r>
        <w:t xml:space="preserve"> shall expire on: (1</w:t>
      </w:r>
      <w:r w:rsidRPr="00084983">
        <w:t>) the date of expiration, termination, or rescission of any and all executive or administrative orders issued by the Governor or Commissioner of Health establishing coronavirus-related occupancy or customer seating restrictions applic</w:t>
      </w:r>
      <w:r>
        <w:t>able to licensed premises; or (2</w:t>
      </w:r>
      <w:r w:rsidRPr="00084983">
        <w:t>)</w:t>
      </w:r>
      <w:r w:rsidRPr="009337A4">
        <w:t xml:space="preserve"> the first day of the </w:t>
      </w:r>
      <w:r w:rsidRPr="00B06F2D">
        <w:t>13th</w:t>
      </w:r>
      <w:r w:rsidRPr="009337A4">
        <w:t xml:space="preserve"> month following the date </w:t>
      </w:r>
      <w:r w:rsidRPr="00B06F2D">
        <w:t>of enactment</w:t>
      </w:r>
      <w:r>
        <w:rPr>
          <w:rFonts w:ascii="Albertus Extra Bold" w:hAnsi="Albertus Extra Bold"/>
          <w:b/>
          <w:vertAlign w:val="superscript"/>
        </w:rPr>
        <w:t xml:space="preserve"> </w:t>
      </w:r>
      <w:r>
        <w:t>, w</w:t>
      </w:r>
      <w:r w:rsidRPr="00084983">
        <w:t>hichever</w:t>
      </w:r>
      <w:r>
        <w:t xml:space="preserve"> </w:t>
      </w:r>
      <w:r w:rsidRPr="00084983">
        <w:t xml:space="preserve">date occurs </w:t>
      </w:r>
      <w:r w:rsidRPr="00B06F2D">
        <w:t>earlier.</w:t>
      </w:r>
    </w:p>
    <w:p w:rsidR="007632E4" w:rsidRPr="00AA7880" w:rsidRDefault="007632E4" w:rsidP="007632E4"/>
    <w:p w:rsidR="00686AEB" w:rsidRPr="00CE7BD8" w:rsidRDefault="00686AEB" w:rsidP="00686AEB"/>
    <w:p w:rsidR="00686AEB" w:rsidRPr="00AA7880" w:rsidRDefault="00686AEB" w:rsidP="00686AEB">
      <w:pPr>
        <w:jc w:val="center"/>
      </w:pPr>
      <w:r w:rsidRPr="00D71D68">
        <w:t>STATEMENT</w:t>
      </w:r>
    </w:p>
    <w:p w:rsidR="00B06F2D" w:rsidRDefault="00B06F2D" w:rsidP="00B06F2D"/>
    <w:p w:rsidR="00B06F2D" w:rsidRDefault="00B06F2D" w:rsidP="00B06F2D">
      <w:r>
        <w:tab/>
        <w:t xml:space="preserve">This bill establishes certain temporary benefits for the holders of alcoholic beverage retail and manufacturer’s licenses. </w:t>
      </w:r>
    </w:p>
    <w:p w:rsidR="00B06F2D" w:rsidRPr="006C7DBB" w:rsidRDefault="00B06F2D" w:rsidP="00B06F2D">
      <w:r>
        <w:tab/>
        <w:t>P.L.2020</w:t>
      </w:r>
      <w:r>
        <w:rPr>
          <w:color w:val="000000"/>
        </w:rPr>
        <w:t>, c.33 was enacted in response to the COVID-19 pandemic to allow t</w:t>
      </w:r>
      <w:r>
        <w:t xml:space="preserve">he holders of plenary retail consumption </w:t>
      </w:r>
      <w:r>
        <w:lastRenderedPageBreak/>
        <w:t xml:space="preserve">licenses and concessionaire permits, generally issued to bars and restaurants, to sell and deliver alcoholic beverages in closed and sealed containers, which would include </w:t>
      </w:r>
      <w:proofErr w:type="spellStart"/>
      <w:r>
        <w:t>crowlers</w:t>
      </w:r>
      <w:proofErr w:type="spellEnd"/>
      <w:r>
        <w:t xml:space="preserve"> and growlers of beer. P.L.2020</w:t>
      </w:r>
      <w:r>
        <w:rPr>
          <w:color w:val="000000"/>
        </w:rPr>
        <w:t xml:space="preserve">, c.33 expires six months following the date on which: </w:t>
      </w:r>
      <w:r>
        <w:t xml:space="preserve">(1) </w:t>
      </w:r>
      <w:r w:rsidRPr="00CE01C2">
        <w:t>the state of emergency has ended</w:t>
      </w:r>
      <w:r>
        <w:t xml:space="preserve">;  or  (2) the </w:t>
      </w:r>
      <w:r w:rsidRPr="006E725E">
        <w:t xml:space="preserve">coronavirus-related occupancy or customer seating restrictions no longer apply to </w:t>
      </w:r>
      <w:r>
        <w:t xml:space="preserve">these </w:t>
      </w:r>
      <w:r w:rsidRPr="006E725E">
        <w:t xml:space="preserve">licensed premises, whichever date occurs later.  </w:t>
      </w:r>
      <w:r>
        <w:t xml:space="preserve">This bill allows these licensees and permit holders who purchased additional </w:t>
      </w:r>
      <w:r>
        <w:rPr>
          <w:color w:val="000000"/>
        </w:rPr>
        <w:t xml:space="preserve">equipment necessary to sell </w:t>
      </w:r>
      <w:proofErr w:type="spellStart"/>
      <w:r>
        <w:rPr>
          <w:color w:val="000000"/>
        </w:rPr>
        <w:t>crowlers</w:t>
      </w:r>
      <w:proofErr w:type="spellEnd"/>
      <w:r>
        <w:rPr>
          <w:color w:val="000000"/>
        </w:rPr>
        <w:t xml:space="preserve"> and growlers following the enactment of </w:t>
      </w:r>
      <w:r>
        <w:t>P.L.2020</w:t>
      </w:r>
      <w:r>
        <w:rPr>
          <w:color w:val="000000"/>
        </w:rPr>
        <w:t>, c.33 until this bill’s expiration to continue to use the equipment.  The provision</w:t>
      </w:r>
      <w:r w:rsidRPr="009A25BC">
        <w:rPr>
          <w:b/>
          <w:i/>
          <w:color w:val="000000"/>
        </w:rPr>
        <w:t>s</w:t>
      </w:r>
      <w:r>
        <w:rPr>
          <w:color w:val="000000"/>
        </w:rPr>
        <w:t xml:space="preserve"> of the bill would not apply to holder</w:t>
      </w:r>
      <w:r w:rsidRPr="009A25BC">
        <w:rPr>
          <w:b/>
          <w:i/>
          <w:color w:val="000000"/>
        </w:rPr>
        <w:t>s</w:t>
      </w:r>
      <w:r>
        <w:rPr>
          <w:color w:val="000000"/>
        </w:rPr>
        <w:t xml:space="preserve"> of hotel or motel licenses or single licenses used in connection with multiple restaurants located on the same licensed premises.  </w:t>
      </w:r>
    </w:p>
    <w:p w:rsidR="00B06F2D" w:rsidRPr="00F662DF" w:rsidRDefault="00B06F2D" w:rsidP="00B06F2D">
      <w:r>
        <w:rPr>
          <w:color w:val="000000"/>
        </w:rPr>
        <w:tab/>
        <w:t xml:space="preserve">This </w:t>
      </w:r>
      <w:r>
        <w:t xml:space="preserve">bill also allows the holder of a winery, limited brewery, craft distillery, or </w:t>
      </w:r>
      <w:proofErr w:type="spellStart"/>
      <w:r>
        <w:t>cidery</w:t>
      </w:r>
      <w:proofErr w:type="spellEnd"/>
      <w:r>
        <w:t xml:space="preserve"> and </w:t>
      </w:r>
      <w:proofErr w:type="spellStart"/>
      <w:r>
        <w:t>meadery</w:t>
      </w:r>
      <w:proofErr w:type="spellEnd"/>
      <w:r>
        <w:t xml:space="preserve"> license to hold certain activities and events both on and off the licensed premises: 1) for up to 12 months following the bill’s enactment;</w:t>
      </w:r>
      <w:r w:rsidRPr="006E725E">
        <w:t xml:space="preserve"> or </w:t>
      </w:r>
      <w:r>
        <w:t xml:space="preserve">2) </w:t>
      </w:r>
      <w:r w:rsidRPr="00466C01">
        <w:t>or until</w:t>
      </w:r>
      <w:r>
        <w:t xml:space="preserve"> the date on which the </w:t>
      </w:r>
      <w:r w:rsidRPr="006E725E">
        <w:t xml:space="preserve">customer seating restrictions no longer apply to </w:t>
      </w:r>
      <w:r>
        <w:t xml:space="preserve">these </w:t>
      </w:r>
      <w:r w:rsidRPr="006E725E">
        <w:t>licensed premises, whichever date oc</w:t>
      </w:r>
      <w:r>
        <w:t xml:space="preserve">curs earlier.  Under the bill, the holder of a winery, limited brewery, craft distillery, or </w:t>
      </w:r>
      <w:proofErr w:type="spellStart"/>
      <w:r>
        <w:t>cidery</w:t>
      </w:r>
      <w:proofErr w:type="spellEnd"/>
      <w:r>
        <w:t xml:space="preserve"> and </w:t>
      </w:r>
      <w:proofErr w:type="spellStart"/>
      <w:r>
        <w:t>meadery</w:t>
      </w:r>
      <w:proofErr w:type="spellEnd"/>
      <w:r>
        <w:t xml:space="preserve"> license may hold an unlimited number of on-premises activities.  The bill defines on-premises activity as an activity that </w:t>
      </w:r>
      <w:r w:rsidRPr="00EA4EC4">
        <w:t>is open to the public and held on the licensed premises</w:t>
      </w:r>
      <w:r>
        <w:t xml:space="preserve"> of a limited brewery, craft distillery, </w:t>
      </w:r>
      <w:proofErr w:type="spellStart"/>
      <w:r>
        <w:t>cidery</w:t>
      </w:r>
      <w:proofErr w:type="spellEnd"/>
      <w:r>
        <w:t xml:space="preserve">, </w:t>
      </w:r>
      <w:proofErr w:type="spellStart"/>
      <w:r>
        <w:t>meadery</w:t>
      </w:r>
      <w:proofErr w:type="spellEnd"/>
      <w:r>
        <w:t>,</w:t>
      </w:r>
      <w:r w:rsidRPr="00EA4EC4">
        <w:t xml:space="preserve"> or other </w:t>
      </w:r>
      <w:r>
        <w:t xml:space="preserve">outdoor area, including but not limited to a parking lot, that is </w:t>
      </w:r>
      <w:r w:rsidRPr="00EA4EC4">
        <w:t xml:space="preserve">owned by the </w:t>
      </w:r>
      <w:r>
        <w:t xml:space="preserve">license holder and </w:t>
      </w:r>
      <w:r w:rsidRPr="00EA4EC4">
        <w:t>is adjacent to or adjoining the licensed premises</w:t>
      </w:r>
      <w:r>
        <w:t>.  On-premises activities are to include:</w:t>
      </w:r>
    </w:p>
    <w:p w:rsidR="00B06F2D" w:rsidRPr="00BF5DE2" w:rsidRDefault="00B06F2D" w:rsidP="00B06F2D">
      <w:r w:rsidRPr="00BF5DE2">
        <w:tab/>
        <w:t>(1)</w:t>
      </w:r>
      <w:r w:rsidR="00A7143E">
        <w:t xml:space="preserve"> </w:t>
      </w:r>
      <w:r w:rsidRPr="00BF5DE2">
        <w:t xml:space="preserve"> private parties, birthdays, weddings, anniversaries, civic and political functions, professional and trade association events, class reunion and alumni events;</w:t>
      </w:r>
    </w:p>
    <w:p w:rsidR="00B06F2D" w:rsidRPr="00BF5DE2" w:rsidRDefault="00B06F2D" w:rsidP="00B06F2D">
      <w:r w:rsidRPr="00BF5DE2">
        <w:tab/>
        <w:t>(2)</w:t>
      </w:r>
      <w:r w:rsidR="00A7143E">
        <w:t xml:space="preserve"> </w:t>
      </w:r>
      <w:r w:rsidRPr="00BF5DE2">
        <w:t xml:space="preserve"> video games;</w:t>
      </w:r>
    </w:p>
    <w:p w:rsidR="00B06F2D" w:rsidRPr="00BF5DE2" w:rsidRDefault="00B06F2D" w:rsidP="00B06F2D">
      <w:r w:rsidRPr="00BF5DE2">
        <w:tab/>
        <w:t>(3)</w:t>
      </w:r>
      <w:r w:rsidR="00A7143E">
        <w:t xml:space="preserve"> </w:t>
      </w:r>
      <w:r w:rsidRPr="00BF5DE2">
        <w:t xml:space="preserve"> board games;</w:t>
      </w:r>
    </w:p>
    <w:p w:rsidR="00B06F2D" w:rsidRPr="00BF5DE2" w:rsidRDefault="00B06F2D" w:rsidP="00B06F2D">
      <w:r w:rsidRPr="00BF5DE2">
        <w:tab/>
        <w:t>(4)</w:t>
      </w:r>
      <w:r w:rsidR="00A7143E">
        <w:t xml:space="preserve"> </w:t>
      </w:r>
      <w:r w:rsidRPr="00BF5DE2">
        <w:t xml:space="preserve"> card games for which wagers are not placed; </w:t>
      </w:r>
    </w:p>
    <w:p w:rsidR="00B06F2D" w:rsidRPr="00BF5DE2" w:rsidRDefault="00B06F2D" w:rsidP="00B06F2D">
      <w:r w:rsidRPr="00BF5DE2">
        <w:tab/>
        <w:t>(5)</w:t>
      </w:r>
      <w:r w:rsidR="00A7143E">
        <w:t xml:space="preserve"> </w:t>
      </w:r>
      <w:r w:rsidRPr="00BF5DE2">
        <w:t xml:space="preserve"> trivia and </w:t>
      </w:r>
      <w:proofErr w:type="spellStart"/>
      <w:r w:rsidRPr="00BF5DE2">
        <w:t>quizzo</w:t>
      </w:r>
      <w:proofErr w:type="spellEnd"/>
      <w:r w:rsidRPr="00BF5DE2">
        <w:t>;</w:t>
      </w:r>
    </w:p>
    <w:p w:rsidR="00B06F2D" w:rsidRPr="00BF5DE2" w:rsidRDefault="00B06F2D" w:rsidP="00B06F2D">
      <w:r w:rsidRPr="00BF5DE2">
        <w:tab/>
        <w:t>(6)</w:t>
      </w:r>
      <w:r w:rsidR="00A7143E">
        <w:t xml:space="preserve"> </w:t>
      </w:r>
      <w:r w:rsidRPr="00BF5DE2">
        <w:t xml:space="preserve"> paint and sip events;</w:t>
      </w:r>
    </w:p>
    <w:p w:rsidR="00B06F2D" w:rsidRDefault="00B06F2D" w:rsidP="00B06F2D">
      <w:r w:rsidRPr="00BF5DE2">
        <w:tab/>
        <w:t>(7)</w:t>
      </w:r>
      <w:r w:rsidR="00A7143E">
        <w:t xml:space="preserve"> </w:t>
      </w:r>
      <w:r w:rsidRPr="00BF5DE2">
        <w:t xml:space="preserve"> </w:t>
      </w:r>
      <w:proofErr w:type="spellStart"/>
      <w:r w:rsidRPr="00BF5DE2">
        <w:t>craftmaking</w:t>
      </w:r>
      <w:proofErr w:type="spellEnd"/>
      <w:r w:rsidRPr="00BF5DE2">
        <w:t>;</w:t>
      </w:r>
    </w:p>
    <w:p w:rsidR="00B06F2D" w:rsidRDefault="00B06F2D" w:rsidP="00B06F2D">
      <w:r>
        <w:tab/>
        <w:t>(8)</w:t>
      </w:r>
      <w:r w:rsidR="00A7143E">
        <w:t xml:space="preserve"> </w:t>
      </w:r>
      <w:r>
        <w:t xml:space="preserve"> shuffleboard;</w:t>
      </w:r>
    </w:p>
    <w:p w:rsidR="00B06F2D" w:rsidRPr="00BF5DE2" w:rsidRDefault="00B06F2D" w:rsidP="00B06F2D">
      <w:r>
        <w:tab/>
        <w:t>(9)</w:t>
      </w:r>
      <w:r w:rsidR="00A7143E">
        <w:t xml:space="preserve"> </w:t>
      </w:r>
      <w:r>
        <w:t xml:space="preserve"> yard games; </w:t>
      </w:r>
    </w:p>
    <w:p w:rsidR="00B06F2D" w:rsidRPr="00BF5DE2" w:rsidRDefault="00B06F2D" w:rsidP="00B06F2D">
      <w:r w:rsidRPr="00BF5DE2">
        <w:tab/>
        <w:t>(</w:t>
      </w:r>
      <w:r>
        <w:t>10</w:t>
      </w:r>
      <w:r w:rsidRPr="00BF5DE2">
        <w:t>)</w:t>
      </w:r>
      <w:r w:rsidR="00A7143E">
        <w:t xml:space="preserve"> </w:t>
      </w:r>
      <w:r w:rsidRPr="00BF5DE2">
        <w:t xml:space="preserve"> background or radio music;</w:t>
      </w:r>
    </w:p>
    <w:p w:rsidR="00B06F2D" w:rsidRPr="00BF5DE2" w:rsidRDefault="00B06F2D" w:rsidP="00B06F2D">
      <w:r>
        <w:tab/>
        <w:t>(11</w:t>
      </w:r>
      <w:r w:rsidRPr="00BF5DE2">
        <w:t>)</w:t>
      </w:r>
      <w:r w:rsidR="00A7143E">
        <w:t xml:space="preserve"> </w:t>
      </w:r>
      <w:r w:rsidRPr="00BF5DE2">
        <w:t xml:space="preserve"> live music or music played by a </w:t>
      </w:r>
      <w:r>
        <w:t>disk</w:t>
      </w:r>
      <w:r w:rsidRPr="00BF5DE2">
        <w:t xml:space="preserve"> jockey; </w:t>
      </w:r>
    </w:p>
    <w:p w:rsidR="00B06F2D" w:rsidRPr="00BF5DE2" w:rsidRDefault="00B06F2D" w:rsidP="00B06F2D">
      <w:r w:rsidRPr="00BF5DE2">
        <w:tab/>
        <w:t>(</w:t>
      </w:r>
      <w:r>
        <w:t>12</w:t>
      </w:r>
      <w:r w:rsidRPr="00BF5DE2">
        <w:t>)</w:t>
      </w:r>
      <w:r w:rsidR="00A7143E">
        <w:t xml:space="preserve"> </w:t>
      </w:r>
      <w:r w:rsidRPr="00BF5DE2">
        <w:t xml:space="preserve"> educational events and seminars;</w:t>
      </w:r>
    </w:p>
    <w:p w:rsidR="00B06F2D" w:rsidRPr="00BF5DE2" w:rsidRDefault="00B06F2D" w:rsidP="00B06F2D">
      <w:r w:rsidRPr="00BF5DE2">
        <w:tab/>
        <w:t>(</w:t>
      </w:r>
      <w:r>
        <w:t>13</w:t>
      </w:r>
      <w:r w:rsidRPr="00BF5DE2">
        <w:t>)</w:t>
      </w:r>
      <w:r w:rsidR="00A7143E">
        <w:t xml:space="preserve"> </w:t>
      </w:r>
      <w:r w:rsidRPr="00BF5DE2">
        <w:t xml:space="preserve"> movies and theatrical events;</w:t>
      </w:r>
    </w:p>
    <w:p w:rsidR="00B06F2D" w:rsidRPr="00BF5DE2" w:rsidRDefault="00B06F2D" w:rsidP="00B06F2D">
      <w:r w:rsidRPr="00BF5DE2">
        <w:tab/>
        <w:t>(</w:t>
      </w:r>
      <w:r>
        <w:t>14</w:t>
      </w:r>
      <w:r w:rsidRPr="00BF5DE2">
        <w:t>)</w:t>
      </w:r>
      <w:r w:rsidR="00A7143E">
        <w:t xml:space="preserve"> </w:t>
      </w:r>
      <w:r w:rsidRPr="00BF5DE2">
        <w:t xml:space="preserve"> animal adoption, to the extent permitted by local ordinance; </w:t>
      </w:r>
    </w:p>
    <w:p w:rsidR="00B06F2D" w:rsidRDefault="00B06F2D" w:rsidP="00B06F2D">
      <w:r w:rsidRPr="00BF5DE2">
        <w:tab/>
        <w:t>(</w:t>
      </w:r>
      <w:r>
        <w:t>15</w:t>
      </w:r>
      <w:r w:rsidRPr="00BF5DE2">
        <w:t>)</w:t>
      </w:r>
      <w:r w:rsidR="00A7143E">
        <w:t xml:space="preserve"> </w:t>
      </w:r>
      <w:r w:rsidRPr="00BF5DE2">
        <w:t xml:space="preserve"> yoga and exercise classes;</w:t>
      </w:r>
      <w:r>
        <w:t xml:space="preserve"> or </w:t>
      </w:r>
    </w:p>
    <w:p w:rsidR="00B06F2D" w:rsidRDefault="00B06F2D" w:rsidP="00B06F2D">
      <w:r>
        <w:tab/>
        <w:t>(16)</w:t>
      </w:r>
      <w:r w:rsidR="00A7143E">
        <w:t xml:space="preserve"> </w:t>
      </w:r>
      <w:r>
        <w:t xml:space="preserve"> any other similar activity </w:t>
      </w:r>
      <w:r w:rsidRPr="00EA4EC4">
        <w:t>held on the licensed premises</w:t>
      </w:r>
      <w:r>
        <w:t xml:space="preserve"> or </w:t>
      </w:r>
      <w:r w:rsidRPr="00EA4EC4">
        <w:t>other area owned by the licensee that is adjacent to or adjoining the licensed premises</w:t>
      </w:r>
      <w:r>
        <w:t>.</w:t>
      </w:r>
    </w:p>
    <w:p w:rsidR="00B06F2D" w:rsidRDefault="00B06F2D" w:rsidP="00B06F2D">
      <w:r>
        <w:lastRenderedPageBreak/>
        <w:tab/>
        <w:t xml:space="preserve">A municipality may, by ordinance or resolution, as appropriate, limit the types of on-premises activities that the licensee may hold on the licensed premises.  </w:t>
      </w:r>
    </w:p>
    <w:p w:rsidR="00B06F2D" w:rsidRDefault="00B06F2D" w:rsidP="00B06F2D">
      <w:r>
        <w:tab/>
        <w:t xml:space="preserve">The holder of a winery, limited brewery, craft distillery, or </w:t>
      </w:r>
      <w:proofErr w:type="spellStart"/>
      <w:r>
        <w:t>cidery</w:t>
      </w:r>
      <w:proofErr w:type="spellEnd"/>
      <w:r>
        <w:t xml:space="preserve"> and </w:t>
      </w:r>
      <w:proofErr w:type="spellStart"/>
      <w:r>
        <w:t>meadery</w:t>
      </w:r>
      <w:proofErr w:type="spellEnd"/>
      <w:r>
        <w:t xml:space="preserve"> license also may hold extended premises activities which would include activities </w:t>
      </w:r>
      <w:r w:rsidRPr="0034787F">
        <w:t>occurring on a</w:t>
      </w:r>
      <w:r>
        <w:t>n outdoor area eith</w:t>
      </w:r>
      <w:r w:rsidRPr="0034787F">
        <w:t xml:space="preserve">er adjacent to or adjoining the </w:t>
      </w:r>
      <w:r w:rsidRPr="00EA4EC4">
        <w:t>licensed premises</w:t>
      </w:r>
      <w:r>
        <w:t xml:space="preserve"> of a limited or restricted brewery, distillery, </w:t>
      </w:r>
      <w:proofErr w:type="spellStart"/>
      <w:r>
        <w:t>cidery</w:t>
      </w:r>
      <w:proofErr w:type="spellEnd"/>
      <w:r>
        <w:t xml:space="preserve">, or </w:t>
      </w:r>
      <w:proofErr w:type="spellStart"/>
      <w:r>
        <w:t>meadery</w:t>
      </w:r>
      <w:proofErr w:type="spellEnd"/>
      <w:r>
        <w:t xml:space="preserve"> that is not owned by the license holder and may include, but not be limited to, a sidewalk or </w:t>
      </w:r>
      <w:r w:rsidRPr="0034787F">
        <w:t>parking lot</w:t>
      </w:r>
      <w:r>
        <w:t xml:space="preserve">.  </w:t>
      </w:r>
      <w:r w:rsidRPr="003A6B96">
        <w:t xml:space="preserve">The holder </w:t>
      </w:r>
      <w:r>
        <w:t xml:space="preserve">of </w:t>
      </w:r>
      <w:r w:rsidRPr="003A6B96">
        <w:t xml:space="preserve">the license </w:t>
      </w:r>
      <w:r>
        <w:t xml:space="preserve">would </w:t>
      </w:r>
      <w:r w:rsidRPr="003A6B96">
        <w:t xml:space="preserve">be required to obtain, at least 10 days prior to </w:t>
      </w:r>
      <w:r>
        <w:t xml:space="preserve">an </w:t>
      </w:r>
      <w:r w:rsidRPr="003A6B96">
        <w:t xml:space="preserve">extended premises activity, the </w:t>
      </w:r>
      <w:r>
        <w:t xml:space="preserve">approval </w:t>
      </w:r>
      <w:r w:rsidRPr="003A6B96">
        <w:t xml:space="preserve">of the </w:t>
      </w:r>
      <w:r>
        <w:t xml:space="preserve">governing body of the municipality </w:t>
      </w:r>
      <w:r w:rsidRPr="003A6B96">
        <w:t>in which the extended premises activity is to be held.</w:t>
      </w:r>
      <w:r>
        <w:t xml:space="preserve"> However, a municipality may approve an extended premises activity less than 10 days prior to the activity date.  </w:t>
      </w:r>
    </w:p>
    <w:p w:rsidR="00B06F2D" w:rsidRDefault="00B06F2D" w:rsidP="00B06F2D">
      <w:r>
        <w:tab/>
        <w:t xml:space="preserve">Under the bill, approval by the Director of the Division of Alcoholic Beverage Control (ABC) would not be required to hold on-premises or extended premises activities.  However, the bill requires the licensee to notify the director at least 10 days prior to an extended premises activity for which tickets are sold in advance.    </w:t>
      </w:r>
    </w:p>
    <w:p w:rsidR="00B06F2D" w:rsidRPr="007C331B" w:rsidRDefault="00B06F2D" w:rsidP="00B06F2D">
      <w:r>
        <w:tab/>
        <w:t xml:space="preserve">The bill also allows the holder of a winery, limited brewery, craft distillery, or </w:t>
      </w:r>
      <w:proofErr w:type="spellStart"/>
      <w:r>
        <w:t>cidery</w:t>
      </w:r>
      <w:proofErr w:type="spellEnd"/>
      <w:r>
        <w:t xml:space="preserve"> and </w:t>
      </w:r>
      <w:proofErr w:type="spellStart"/>
      <w:r>
        <w:t>meadery</w:t>
      </w:r>
      <w:proofErr w:type="spellEnd"/>
      <w:r>
        <w:t xml:space="preserve"> license to participate in up to </w:t>
      </w:r>
      <w:r w:rsidRPr="002A2E42">
        <w:t>25 off-premises events</w:t>
      </w:r>
      <w:r>
        <w:t xml:space="preserve"> per year</w:t>
      </w:r>
      <w:r w:rsidRPr="002A2E42">
        <w:t xml:space="preserve">.  </w:t>
      </w:r>
      <w:r>
        <w:t xml:space="preserve">In order to participate in an off-premises event, the holder of the license would be required to apply to the governing body of the municipality in which the event is to be held.  The application process for holding an off-premises event would be the same process to hold an extended premises activity.  In addition, the license holder also would be required to </w:t>
      </w:r>
      <w:r w:rsidRPr="002A2E42">
        <w:t>provide</w:t>
      </w:r>
      <w:r>
        <w:t xml:space="preserve"> electronic notification to the d</w:t>
      </w:r>
      <w:r w:rsidRPr="002A2E42">
        <w:t xml:space="preserve">ivision </w:t>
      </w:r>
      <w:r>
        <w:t xml:space="preserve">at least 10 days prior to hosting an off-premises event.  The notification shall include the name of the license holder, the hours during which the activity is to be held, and the anticipated number of attendees of the activity.  A licensee shall submit to the division a $250 filing fee with the notification required pursuant to this section.  </w:t>
      </w:r>
    </w:p>
    <w:p w:rsidR="00B06F2D" w:rsidRPr="005F7DBC" w:rsidRDefault="00B06F2D" w:rsidP="00B06F2D">
      <w:r>
        <w:tab/>
        <w:t xml:space="preserve">The bill allows the </w:t>
      </w:r>
      <w:r w:rsidRPr="002A2E42">
        <w:t xml:space="preserve">holder of a </w:t>
      </w:r>
      <w:r>
        <w:t xml:space="preserve">winery, limited brewery, distillery, or </w:t>
      </w:r>
      <w:proofErr w:type="spellStart"/>
      <w:r>
        <w:t>cidery</w:t>
      </w:r>
      <w:proofErr w:type="spellEnd"/>
      <w:r>
        <w:t xml:space="preserve"> and </w:t>
      </w:r>
      <w:proofErr w:type="spellStart"/>
      <w:r>
        <w:t>meadery</w:t>
      </w:r>
      <w:proofErr w:type="spellEnd"/>
      <w:r>
        <w:t xml:space="preserve"> license to host another mercantile business on the licensed premises to sell goods or merchandise that are not </w:t>
      </w:r>
      <w:r w:rsidRPr="0034787F">
        <w:t>related or incidental to the licensed business.</w:t>
      </w:r>
      <w:r>
        <w:t xml:space="preserve">  The holder of the license would be prohibited from owning an interest in, or profiting from, the sale of goods by the mercantile establishment.  The license holder also would be prohibited from hosting any mercantile business on the licensed premises on more than four days during each month.  </w:t>
      </w:r>
    </w:p>
    <w:p w:rsidR="00B06F2D" w:rsidRDefault="00B06F2D" w:rsidP="00B06F2D">
      <w:r>
        <w:tab/>
        <w:t xml:space="preserve">The bill also establishes guidelines for beer, wine, and distilled spirits festivals.  Under the bill, the holder of a valid winery license, limited brewery license, craft distillery license, or </w:t>
      </w:r>
      <w:proofErr w:type="spellStart"/>
      <w:r>
        <w:t>cidery</w:t>
      </w:r>
      <w:proofErr w:type="spellEnd"/>
      <w:r>
        <w:t xml:space="preserve"> and </w:t>
      </w:r>
      <w:proofErr w:type="spellStart"/>
      <w:r>
        <w:t>meadery</w:t>
      </w:r>
      <w:proofErr w:type="spellEnd"/>
      <w:r w:rsidRPr="00022BFF">
        <w:t xml:space="preserve"> </w:t>
      </w:r>
      <w:r>
        <w:t xml:space="preserve">license, </w:t>
      </w:r>
      <w:r w:rsidRPr="00022BFF">
        <w:t>retail consumption li</w:t>
      </w:r>
      <w:r>
        <w:t>cense, concessionaire permit</w:t>
      </w:r>
      <w:r w:rsidRPr="00022BFF">
        <w:t>, or a social affairs</w:t>
      </w:r>
      <w:r>
        <w:t xml:space="preserve"> permit may hold a festival that showcases beer, </w:t>
      </w:r>
      <w:r>
        <w:lastRenderedPageBreak/>
        <w:t xml:space="preserve">wine, and distilled spirits or a combination thereof.  The bill requires the festival host to provide notice to the Director of ABC at least 45 days prior to a festival.  The notification would include the name of the license or permit holder, the date and hours during which the festival is to be held, the expected attendance of the festival.  The licensee also would be required to submit an application to hold a festival to the municipal clerk, who would notify the governing body of the municipality and chief law enforcement officer with jurisdiction over the municipality.  An application for a festival must be approved by the governing body of the municipality. The bill also establishes certain requirements and a fee schedule for holding a festival.  </w:t>
      </w:r>
    </w:p>
    <w:p w:rsidR="00B06F2D" w:rsidRDefault="00B06F2D" w:rsidP="00B06F2D">
      <w:r>
        <w:tab/>
      </w:r>
      <w:r w:rsidRPr="00126C86">
        <w:t xml:space="preserve">In addition, the bill increases </w:t>
      </w:r>
      <w:r>
        <w:t xml:space="preserve">the </w:t>
      </w:r>
      <w:r w:rsidRPr="00126C86">
        <w:t>production limits placed on craft distillery licensees from 20,000 gallons to 100,000 gallons</w:t>
      </w:r>
      <w:r>
        <w:t xml:space="preserve"> provided the license holder applies prior to the bill’s expiration</w:t>
      </w:r>
      <w:r w:rsidRPr="00126C86">
        <w:t>.  The bill establishes a graduated fee schedule that would be based on the amount of spirits annually distilled by the license holder.</w:t>
      </w:r>
      <w:r>
        <w:t xml:space="preserve"> </w:t>
      </w:r>
    </w:p>
    <w:p w:rsidR="00B06F2D" w:rsidRPr="00700FBB" w:rsidRDefault="00B06F2D" w:rsidP="00B06F2D">
      <w:r>
        <w:tab/>
        <w:t xml:space="preserve">The bill also increase the </w:t>
      </w:r>
      <w:r w:rsidRPr="00126C86">
        <w:t xml:space="preserve">increases </w:t>
      </w:r>
      <w:r>
        <w:t xml:space="preserve">the </w:t>
      </w:r>
      <w:r w:rsidRPr="00126C86">
        <w:t xml:space="preserve">production limits placed on </w:t>
      </w:r>
      <w:r>
        <w:t>restricted brewery licensees from 1</w:t>
      </w:r>
      <w:r w:rsidRPr="00126C86">
        <w:t>0,000 gallons to 100,000 gallons</w:t>
      </w:r>
      <w:r>
        <w:t xml:space="preserve"> provided the license holder applies </w:t>
      </w:r>
      <w:r w:rsidRPr="00466C01">
        <w:t>for the increase</w:t>
      </w:r>
      <w:r>
        <w:t xml:space="preserve"> prior to the bill’s expiration</w:t>
      </w:r>
      <w:r w:rsidRPr="00126C86">
        <w:t xml:space="preserve">.  </w:t>
      </w:r>
      <w:r w:rsidRPr="00542DBE">
        <w:t xml:space="preserve">A restricted brewery license, also known as a “brew pub” license, is only issued to a person who also holds a Class C consumption license generally issued to bars and restaurants.  The brew pub license allows the licensee to brew the beer, while the Class C license allows the licensee to sell that beer directly to restaurant patrons.  A brew pub licensee must also operate a restaurant with a working kitchen in connection with the sale of beer.  </w:t>
      </w:r>
      <w:r>
        <w:t xml:space="preserve">Under this bill, the holder of a concessionaire permit also would be allowed to hold a restricted brewery license.  </w:t>
      </w:r>
    </w:p>
    <w:p w:rsidR="00B06F2D" w:rsidRDefault="00B06F2D" w:rsidP="00B06F2D">
      <w:r>
        <w:tab/>
        <w:t>The bill also temporarily removes from current law a provision requiring the holder of a limited brewery license or distillery license to provide a tour of the facility when selling the brewery’s or distillery’s respective products for consumption on the licensed premises.</w:t>
      </w:r>
    </w:p>
    <w:p w:rsidR="00B06F2D" w:rsidRDefault="00B06F2D" w:rsidP="00B06F2D">
      <w:r>
        <w:tab/>
        <w:t xml:space="preserve">The bill also clarifies that certain activities are authorized prior to the bill’s expiration provided licensees </w:t>
      </w:r>
      <w:r w:rsidRPr="00877E0C">
        <w:t>adhere to executive or administrative orders issued by the Governor or Commissioner of Health establishing coronavirus-related occupancy or customer seating restrictions applicable to licensed premises.</w:t>
      </w:r>
      <w:r>
        <w:t xml:space="preserve"> Specifically, t</w:t>
      </w:r>
      <w:r w:rsidRPr="00855F25">
        <w:t xml:space="preserve">he holder of a limited brewery, craft distillery, or </w:t>
      </w:r>
      <w:proofErr w:type="spellStart"/>
      <w:r w:rsidRPr="00855F25">
        <w:t>cidery</w:t>
      </w:r>
      <w:proofErr w:type="spellEnd"/>
      <w:r w:rsidRPr="00855F25">
        <w:t xml:space="preserve"> and </w:t>
      </w:r>
      <w:proofErr w:type="spellStart"/>
      <w:r w:rsidRPr="00855F25">
        <w:t>meadery</w:t>
      </w:r>
      <w:proofErr w:type="spellEnd"/>
      <w:r w:rsidRPr="00855F25">
        <w:t xml:space="preserve"> license also would be </w:t>
      </w:r>
      <w:r w:rsidRPr="00466C01">
        <w:t>authorized to</w:t>
      </w:r>
      <w:r>
        <w:t xml:space="preserve"> </w:t>
      </w:r>
      <w:r w:rsidRPr="00855F25">
        <w:t xml:space="preserve">sell non-alcoholic beverages, whether or not manufactured by the license holder; coordinate with a </w:t>
      </w:r>
      <w:r>
        <w:t xml:space="preserve">restaurant, </w:t>
      </w:r>
      <w:r w:rsidRPr="00855F25">
        <w:t>food vendor</w:t>
      </w:r>
      <w:r>
        <w:t>, or food truck</w:t>
      </w:r>
      <w:r w:rsidRPr="00855F25">
        <w:t xml:space="preserve"> to provide food on the licensed premises; and provide menus to consumers.</w:t>
      </w:r>
      <w:r>
        <w:t xml:space="preserve">  These licensees would continue to be prohibited from operating a restaurant on the licensed premises as required by current law. </w:t>
      </w:r>
    </w:p>
    <w:p w:rsidR="00B06F2D" w:rsidRDefault="00B06F2D" w:rsidP="00B06F2D">
      <w:r>
        <w:tab/>
      </w:r>
      <w:r w:rsidRPr="00126C86">
        <w:t xml:space="preserve">The bill also requires holders of Class A licenses (manufacturing) and Class C licenses (retailing) who </w:t>
      </w:r>
      <w:r>
        <w:t xml:space="preserve">host </w:t>
      </w:r>
      <w:r w:rsidRPr="00600612">
        <w:t>off-</w:t>
      </w:r>
      <w:r w:rsidRPr="00600612">
        <w:lastRenderedPageBreak/>
        <w:t>premises events or festivals</w:t>
      </w:r>
      <w:r>
        <w:t xml:space="preserve"> </w:t>
      </w:r>
      <w:r w:rsidRPr="00126C86">
        <w:t xml:space="preserve">to obtain liability insurance to insure against loss resulting from liability imposed by law for bodily injury or death sustained by any person resulting from the consumption of alcoholic beverages while on the licensed premises.  </w:t>
      </w:r>
    </w:p>
    <w:p w:rsidR="00B06F2D" w:rsidRDefault="00B06F2D" w:rsidP="00B06F2D">
      <w:r>
        <w:tab/>
        <w:t xml:space="preserve">This bill also allows a municipality to enact an ordinance prior to the bill’s expiration permitting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w:t>
      </w:r>
    </w:p>
    <w:p w:rsidR="00B06F2D" w:rsidRDefault="00B06F2D" w:rsidP="00B06F2D">
      <w:r>
        <w:tab/>
        <w:t xml:space="preserve">In addition, the bill allows a municipality to enact an ordinance prior to the bill’s expiration permitting craft distillery licensees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The bill also allows craft distilleries to sell distilled alcoholic beverages in original containers accompanied by one or more nonalcoholic beverages or food stuffs that may be combined by the consumer to prepare a mixed drink.</w:t>
      </w:r>
    </w:p>
    <w:p w:rsidR="00B06F2D" w:rsidRDefault="00B06F2D" w:rsidP="00B06F2D">
      <w:r>
        <w:tab/>
        <w:t xml:space="preserve">Under the bill, mixed cocktails are to be sold in closed and sealed containers that are affixed with a tamper evident seal and hold not more than 16 fluid ounces.  Any other alcoholic beverages may be sold and delivered in original containers of any size.  </w:t>
      </w:r>
    </w:p>
    <w:p w:rsidR="00B06F2D" w:rsidRPr="0042246B" w:rsidRDefault="00B06F2D" w:rsidP="00B06F2D">
      <w:pPr>
        <w:rPr>
          <w:color w:val="000000"/>
        </w:rPr>
      </w:pPr>
      <w:r>
        <w:tab/>
        <w:t>This bill makes permanent provisions of P.L.2020</w:t>
      </w:r>
      <w:r>
        <w:rPr>
          <w:color w:val="000000"/>
        </w:rPr>
        <w:t xml:space="preserve">, c.33, which temporarily granted retail licensees and craft distillery licensees certain privileges. </w:t>
      </w:r>
      <w:r>
        <w:t>P.L.2020</w:t>
      </w:r>
      <w:r>
        <w:rPr>
          <w:color w:val="000000"/>
        </w:rPr>
        <w:t xml:space="preserve">, c.33 was enacted in response to the COVID-19 pandemic and expires: 1) six months following the date </w:t>
      </w:r>
      <w:r w:rsidRPr="00CE01C2">
        <w:t>on which the state of emergency has ended</w:t>
      </w:r>
      <w:r>
        <w:t xml:space="preserve">;  or  (2) the date on which the </w:t>
      </w:r>
      <w:r w:rsidRPr="006E725E">
        <w:t>coronavirus-related occupancy or customer seating restrictions no longer apply</w:t>
      </w:r>
      <w:r>
        <w:t xml:space="preserve">, whichever date occurs later. </w:t>
      </w:r>
    </w:p>
    <w:p w:rsidR="00B06F2D" w:rsidRPr="000F1CC9" w:rsidRDefault="00B06F2D" w:rsidP="00B06F2D">
      <w:r>
        <w:tab/>
        <w:t xml:space="preserve">Finally, the bill allows the holder of a plenary retail consumption license to apply to the director prior to the bill’s expiration to hold up to 12 “open bar” events </w:t>
      </w:r>
      <w:r w:rsidRPr="000F1CC9">
        <w:t xml:space="preserve">that allow for the unlimited availability of alcoholic beverages for consumption on the licensed premises for a set price or cover charge.  </w:t>
      </w:r>
      <w:r>
        <w:t xml:space="preserve">The bill requires the holder of this license to apply to hold these events prior to the bill’s expiration.  The bill requires the “open bar” event to be held </w:t>
      </w:r>
      <w:r w:rsidRPr="00126C86">
        <w:t>in conjunction with a food pairing and an educational component relating to the type of alcoholic beverages served or promoted at the event</w:t>
      </w:r>
      <w:r w:rsidRPr="00C51F01">
        <w:t>.</w:t>
      </w:r>
      <w:r>
        <w:t xml:space="preserve"> In addition, the holder of a plenary retail consumption license may hold an “open bar” event on New Year’s Eve.  </w:t>
      </w:r>
      <w:r w:rsidRPr="00126C86">
        <w:t>An event held on New Year’s Eve would not be required to have a food pairing or educational component.</w:t>
      </w:r>
      <w:r>
        <w:t xml:space="preserve">  Under the New Jersey administrative code, these events are prohibited unless the “open bar” is for a private party, </w:t>
      </w:r>
      <w:r w:rsidRPr="00750C3E">
        <w:t xml:space="preserve">an event for which tickets are sold by a non-profit </w:t>
      </w:r>
      <w:r>
        <w:lastRenderedPageBreak/>
        <w:t xml:space="preserve">organization that is not advertised to the general public, or held on New Year’s Eve.  </w:t>
      </w:r>
    </w:p>
    <w:sectPr w:rsidR="00B06F2D" w:rsidRPr="000F1CC9" w:rsidSect="009D4E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119" w:rsidRDefault="005E7119">
      <w:r>
        <w:separator/>
      </w:r>
    </w:p>
  </w:endnote>
  <w:endnote w:type="continuationSeparator" w:id="0">
    <w:p w:rsidR="005E7119" w:rsidRDefault="005E7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84" w:rsidRDefault="009E47E0" w:rsidP="009E47E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802" w:rsidRPr="00921C91" w:rsidRDefault="001448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4802" w:rsidRPr="00921C91" w:rsidRDefault="00144802">
    <w:pPr>
      <w:pStyle w:val="Footer"/>
      <w:rPr>
        <w:szCs w:val="18"/>
      </w:rPr>
    </w:pPr>
  </w:p>
  <w:p w:rsidR="00144802" w:rsidRPr="00921C91" w:rsidRDefault="001448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119" w:rsidRDefault="005E7119">
      <w:r>
        <w:separator/>
      </w:r>
    </w:p>
  </w:footnote>
  <w:footnote w:type="continuationSeparator" w:id="0">
    <w:p w:rsidR="005E7119" w:rsidRDefault="005E7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7E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EF5" w:rsidRDefault="009D4EF5" w:rsidP="009D4EF5">
    <w:pPr>
      <w:pStyle w:val="bpuHeadSpon"/>
    </w:pPr>
    <w:r w:rsidRPr="009D4EF5">
      <w:rPr>
        <w:rStyle w:val="bpuHeadSponChar"/>
      </w:rPr>
      <w:t>S2681</w:t>
    </w:r>
    <w:r>
      <w:t xml:space="preserve"> GOPAL</w:t>
    </w:r>
    <w:r w:rsidR="00860384">
      <w:t>, OROHO</w:t>
    </w:r>
  </w:p>
  <w:p w:rsidR="009D4EF5" w:rsidRDefault="009D4EF5" w:rsidP="009D4EF5">
    <w:pPr>
      <w:pStyle w:val="bpuHeadSpon"/>
    </w:pPr>
    <w:r>
      <w:fldChar w:fldCharType="begin"/>
    </w:r>
    <w:r>
      <w:instrText xml:space="preserve"> PAGE  \* MERGEFORMAT </w:instrText>
    </w:r>
    <w:r>
      <w:fldChar w:fldCharType="separate"/>
    </w:r>
    <w:r w:rsidR="00421493">
      <w:rPr>
        <w:noProof/>
      </w:rPr>
      <w:t>20</w:t>
    </w:r>
    <w:r>
      <w:fldChar w:fldCharType="end"/>
    </w:r>
  </w:p>
  <w:p w:rsidR="009D4EF5" w:rsidRDefault="009D4EF5" w:rsidP="009D4E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EF5" w:rsidRDefault="009D4EF5" w:rsidP="009D4EF5">
    <w:pPr>
      <w:pStyle w:val="bpuHeadSpon"/>
    </w:pPr>
    <w:r w:rsidRPr="009D4EF5">
      <w:rPr>
        <w:rStyle w:val="bpuHeadSponChar"/>
      </w:rPr>
      <w:t>S2681</w:t>
    </w:r>
    <w:r>
      <w:t xml:space="preserve"> GOPAL</w:t>
    </w:r>
    <w:r w:rsidR="00860384">
      <w:t>, OROHO</w:t>
    </w:r>
  </w:p>
  <w:p w:rsidR="009D4EF5" w:rsidRDefault="009D4EF5" w:rsidP="009D4EF5">
    <w:pPr>
      <w:pStyle w:val="bpuHeadSpon"/>
    </w:pPr>
    <w:r>
      <w:fldChar w:fldCharType="begin"/>
    </w:r>
    <w:r>
      <w:instrText xml:space="preserve"> PAGE  \* MERGEFORMAT </w:instrText>
    </w:r>
    <w:r>
      <w:fldChar w:fldCharType="separate"/>
    </w:r>
    <w:r w:rsidR="00421493">
      <w:rPr>
        <w:noProof/>
      </w:rPr>
      <w:t>2</w:t>
    </w:r>
    <w:r>
      <w:fldChar w:fldCharType="end"/>
    </w:r>
  </w:p>
  <w:p w:rsidR="009D4EF5" w:rsidRDefault="009D4EF5" w:rsidP="009D4E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1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520"/>
    <w:rsid w:val="000F7466"/>
    <w:rsid w:val="0013000E"/>
    <w:rsid w:val="00133F81"/>
    <w:rsid w:val="00135943"/>
    <w:rsid w:val="0014480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92E"/>
    <w:rsid w:val="002720E8"/>
    <w:rsid w:val="00275293"/>
    <w:rsid w:val="002776B0"/>
    <w:rsid w:val="0028558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608"/>
    <w:rsid w:val="003837D7"/>
    <w:rsid w:val="00391DA4"/>
    <w:rsid w:val="003A3C64"/>
    <w:rsid w:val="003A3F83"/>
    <w:rsid w:val="003C43EF"/>
    <w:rsid w:val="003C5A6B"/>
    <w:rsid w:val="003C7FB2"/>
    <w:rsid w:val="003D24DE"/>
    <w:rsid w:val="003E26D4"/>
    <w:rsid w:val="003E47BA"/>
    <w:rsid w:val="003E5A26"/>
    <w:rsid w:val="003F3B37"/>
    <w:rsid w:val="0040195A"/>
    <w:rsid w:val="00402DC0"/>
    <w:rsid w:val="00416C4B"/>
    <w:rsid w:val="0041751E"/>
    <w:rsid w:val="00420904"/>
    <w:rsid w:val="004211E5"/>
    <w:rsid w:val="00421493"/>
    <w:rsid w:val="00422091"/>
    <w:rsid w:val="0043386C"/>
    <w:rsid w:val="00436F2D"/>
    <w:rsid w:val="00436F5D"/>
    <w:rsid w:val="00441B42"/>
    <w:rsid w:val="00447BE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2D4"/>
    <w:rsid w:val="00577A15"/>
    <w:rsid w:val="00580533"/>
    <w:rsid w:val="0059131D"/>
    <w:rsid w:val="005B3F92"/>
    <w:rsid w:val="005B479C"/>
    <w:rsid w:val="005B561E"/>
    <w:rsid w:val="005C07E4"/>
    <w:rsid w:val="005C2124"/>
    <w:rsid w:val="005C336F"/>
    <w:rsid w:val="005C7F3C"/>
    <w:rsid w:val="005E017C"/>
    <w:rsid w:val="005E50C6"/>
    <w:rsid w:val="005E711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2E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38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E8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EF5"/>
    <w:rsid w:val="009D7934"/>
    <w:rsid w:val="009D7CCF"/>
    <w:rsid w:val="009E47E0"/>
    <w:rsid w:val="009E5961"/>
    <w:rsid w:val="009F4FAC"/>
    <w:rsid w:val="00A017C0"/>
    <w:rsid w:val="00A11228"/>
    <w:rsid w:val="00A222C2"/>
    <w:rsid w:val="00A305D6"/>
    <w:rsid w:val="00A342C4"/>
    <w:rsid w:val="00A50F6B"/>
    <w:rsid w:val="00A52237"/>
    <w:rsid w:val="00A551D6"/>
    <w:rsid w:val="00A6251B"/>
    <w:rsid w:val="00A6754E"/>
    <w:rsid w:val="00A70F58"/>
    <w:rsid w:val="00A7143E"/>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F2D"/>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B6"/>
    <w:rsid w:val="00C12E48"/>
    <w:rsid w:val="00C13D14"/>
    <w:rsid w:val="00C15F53"/>
    <w:rsid w:val="00C23F09"/>
    <w:rsid w:val="00C25356"/>
    <w:rsid w:val="00C328D0"/>
    <w:rsid w:val="00C46BC1"/>
    <w:rsid w:val="00C5235F"/>
    <w:rsid w:val="00C54CE2"/>
    <w:rsid w:val="00C66BF3"/>
    <w:rsid w:val="00C70140"/>
    <w:rsid w:val="00C73CA7"/>
    <w:rsid w:val="00C822F6"/>
    <w:rsid w:val="00C828D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61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9B0"/>
    <w:rsid w:val="00F00D08"/>
    <w:rsid w:val="00F15583"/>
    <w:rsid w:val="00F200EE"/>
    <w:rsid w:val="00F22481"/>
    <w:rsid w:val="00F2542E"/>
    <w:rsid w:val="00F27278"/>
    <w:rsid w:val="00F344E3"/>
    <w:rsid w:val="00F34D58"/>
    <w:rsid w:val="00F41A9D"/>
    <w:rsid w:val="00F4389A"/>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B6048D"/>
  <w15:docId w15:val="{4EF70056-7964-495B-8766-0DA305443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4EF5"/>
  </w:style>
  <w:style w:type="paragraph" w:styleId="BalloonText">
    <w:name w:val="Balloon Text"/>
    <w:basedOn w:val="Normal"/>
    <w:link w:val="BalloonTextChar"/>
    <w:semiHidden/>
    <w:unhideWhenUsed/>
    <w:rsid w:val="003836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6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12640</Words>
  <Characters>65029</Characters>
  <Application>Microsoft Office Word</Application>
  <DocSecurity>0</DocSecurity>
  <Lines>1316</Lines>
  <Paragraphs>224</Paragraphs>
  <ScaleCrop>false</ScaleCrop>
  <HeadingPairs>
    <vt:vector size="2" baseType="variant">
      <vt:variant>
        <vt:lpstr>Title</vt:lpstr>
      </vt:variant>
      <vt:variant>
        <vt:i4>1</vt:i4>
      </vt:variant>
    </vt:vector>
  </HeadingPairs>
  <TitlesOfParts>
    <vt:vector size="1" baseType="lpstr">
      <vt:lpstr>S2681</vt:lpstr>
    </vt:vector>
  </TitlesOfParts>
  <Manager>R229</Manager>
  <Company>NJ Office of Legislative Services</Company>
  <LinksUpToDate>false</LinksUpToDate>
  <CharactersWithSpaces>78068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S2681</dc:title>
  <dc:subject/>
  <dc:creator>Senator  GOPAL</dc:creator>
  <cp:keywords>S2681|29|LP |234|0|234|F|0|</cp:keywords>
  <dc:description>INTRODUCED JULY 6, 2020</dc:description>
  <cp:lastModifiedBy>Puleo, Roseanne</cp:lastModifiedBy>
  <cp:revision>2</cp:revision>
  <cp:lastPrinted>2020-11-02T16:41:00Z</cp:lastPrinted>
  <dcterms:created xsi:type="dcterms:W3CDTF">2020-11-02T16:41:00Z</dcterms:created>
  <dcterms:modified xsi:type="dcterms:W3CDTF">2020-11-02T16:41:00Z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