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4F3" w:rsidRDefault="007A14F3" w:rsidP="007A14F3">
      <w:pPr>
        <w:pStyle w:val="bpuBill"/>
      </w:pPr>
      <w:bookmarkStart w:id="0" w:name="bpuFrontPg"/>
      <w:bookmarkEnd w:id="0"/>
      <w:r>
        <w:t xml:space="preserve">SENATE, No. 2687 </w:t>
      </w:r>
    </w:p>
    <w:p w:rsidR="007A14F3" w:rsidRPr="009D38FF" w:rsidRDefault="007A14F3" w:rsidP="007A14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22769" r:id="rId7"/>
        </w:object>
      </w:r>
    </w:p>
    <w:p w:rsidR="007A14F3" w:rsidRDefault="007A14F3" w:rsidP="007A14F3">
      <w:pPr>
        <w:pStyle w:val="bpuState"/>
      </w:pPr>
      <w:r>
        <w:t>STATE OF NEW JERSEY</w:t>
      </w:r>
    </w:p>
    <w:p w:rsidR="007A14F3" w:rsidRDefault="007A14F3" w:rsidP="007A14F3">
      <w:pPr>
        <w:pStyle w:val="bpuLegislature"/>
      </w:pPr>
      <w:r>
        <w:t>219th LEGISLATURE</w:t>
      </w:r>
    </w:p>
    <w:p w:rsidR="007A14F3" w:rsidRDefault="007A14F3" w:rsidP="007A14F3">
      <w:pPr>
        <w:pStyle w:val="bpuWpGraphic"/>
      </w:pPr>
      <w:r>
        <w:object w:dxaOrig="8985" w:dyaOrig="255">
          <v:shape id="_x0000_i1026" type="#_x0000_t75" style="width:6in;height:12pt" o:ole="">
            <v:imagedata r:id="rId6" o:title=""/>
          </v:shape>
          <o:OLEObject Type="Embed" ProgID="WPWin6.1" ShapeID="_x0000_i1026" DrawAspect="Content" ObjectID="_1655822770" r:id="rId8"/>
        </w:object>
      </w:r>
      <w:r>
        <w:t xml:space="preserve">  </w:t>
      </w:r>
    </w:p>
    <w:p w:rsidR="007A14F3" w:rsidRDefault="007A14F3" w:rsidP="007A14F3">
      <w:pPr>
        <w:pStyle w:val="bpuIntro"/>
      </w:pPr>
      <w:r>
        <w:t>INTRODUCED JULY 9, 2020</w:t>
      </w:r>
    </w:p>
    <w:p w:rsidR="007A14F3" w:rsidRDefault="007A14F3" w:rsidP="007A14F3">
      <w:pPr>
        <w:pStyle w:val="bpuIntro"/>
      </w:pPr>
    </w:p>
    <w:p w:rsidR="007A14F3" w:rsidRDefault="007A14F3" w:rsidP="007A14F3">
      <w:pPr>
        <w:pStyle w:val="bpuIntro"/>
        <w:sectPr w:rsidR="007A14F3" w:rsidSect="001317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A14F3" w:rsidRDefault="007A14F3" w:rsidP="007A14F3">
      <w:pPr>
        <w:pStyle w:val="bpuIntro"/>
      </w:pPr>
    </w:p>
    <w:p w:rsidR="007A14F3" w:rsidRDefault="007A14F3" w:rsidP="007A14F3">
      <w:pPr>
        <w:pStyle w:val="bpuSponsor"/>
      </w:pPr>
      <w:r>
        <w:t>Sponsored by:</w:t>
      </w:r>
    </w:p>
    <w:p w:rsidR="007A14F3" w:rsidRDefault="007A14F3" w:rsidP="007A14F3">
      <w:pPr>
        <w:pStyle w:val="bpuSponsor"/>
      </w:pPr>
      <w:r>
        <w:t>Senator  STEPHEN M. SWEENEY</w:t>
      </w:r>
    </w:p>
    <w:p w:rsidR="007A14F3" w:rsidRDefault="007A14F3" w:rsidP="007A14F3">
      <w:pPr>
        <w:pStyle w:val="bpuSponsor"/>
      </w:pPr>
      <w:r>
        <w:t>District 3 (Cumberland, Gloucester and Salem)</w:t>
      </w:r>
    </w:p>
    <w:p w:rsidR="007A14F3" w:rsidRDefault="0013170D" w:rsidP="0013170D">
      <w:pPr>
        <w:pStyle w:val="bpuSponsor"/>
      </w:pPr>
      <w:r>
        <w:t>Senator  FRED H. MADDEN, JR.</w:t>
      </w:r>
    </w:p>
    <w:p w:rsidR="0013170D" w:rsidRDefault="0013170D" w:rsidP="0013170D">
      <w:pPr>
        <w:pStyle w:val="bpuSponsor"/>
      </w:pPr>
      <w:r>
        <w:t>District 4 (Camden and Gloucester)</w:t>
      </w:r>
    </w:p>
    <w:p w:rsidR="0013170D" w:rsidRPr="0013170D" w:rsidRDefault="0013170D" w:rsidP="0013170D">
      <w:pPr>
        <w:pStyle w:val="bpuSponsor"/>
      </w:pPr>
    </w:p>
    <w:p w:rsidR="007A14F3" w:rsidRDefault="007A14F3" w:rsidP="007A14F3">
      <w:pPr>
        <w:pStyle w:val="bpuSponsor"/>
      </w:pPr>
    </w:p>
    <w:p w:rsidR="007A14F3" w:rsidRDefault="007A14F3" w:rsidP="007A14F3">
      <w:pPr>
        <w:pStyle w:val="bpuSponsor"/>
      </w:pPr>
    </w:p>
    <w:p w:rsidR="007A14F3" w:rsidRDefault="007A14F3" w:rsidP="007A14F3">
      <w:pPr>
        <w:pStyle w:val="bpuSponsor"/>
      </w:pPr>
    </w:p>
    <w:p w:rsidR="007A14F3" w:rsidRDefault="007A14F3" w:rsidP="007A14F3">
      <w:pPr>
        <w:pStyle w:val="bpuSponsor"/>
      </w:pPr>
      <w:r>
        <w:t>SYNOPSIS</w:t>
      </w:r>
    </w:p>
    <w:p w:rsidR="007A14F3" w:rsidRDefault="007A14F3" w:rsidP="007A14F3">
      <w:pPr>
        <w:pStyle w:val="bpuNormText"/>
      </w:pPr>
      <w:r>
        <w:tab/>
        <w:t>Authorizes creation of “New Jersey Council on Access and Mobility.”</w:t>
      </w:r>
    </w:p>
    <w:p w:rsidR="007A14F3" w:rsidRDefault="007A14F3" w:rsidP="007A14F3">
      <w:pPr>
        <w:pStyle w:val="bpuNormText"/>
      </w:pPr>
      <w:r>
        <w:t xml:space="preserve"> </w:t>
      </w:r>
    </w:p>
    <w:p w:rsidR="007A14F3" w:rsidRDefault="007A14F3" w:rsidP="007A14F3">
      <w:pPr>
        <w:pStyle w:val="bpuSponsor"/>
      </w:pPr>
      <w:r>
        <w:t xml:space="preserve">CURRENT VERSION OF TEXT </w:t>
      </w:r>
    </w:p>
    <w:p w:rsidR="007A14F3" w:rsidRDefault="007A14F3" w:rsidP="007A14F3">
      <w:pPr>
        <w:pStyle w:val="bpuNormText"/>
      </w:pPr>
      <w:r>
        <w:tab/>
        <w:t>As introduced.</w:t>
      </w:r>
    </w:p>
    <w:p w:rsidR="007A14F3" w:rsidRDefault="007A14F3" w:rsidP="007A14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14F3" w:rsidRDefault="007A14F3" w:rsidP="008916EC">
      <w:pPr>
        <w:pStyle w:val="FronterPage"/>
        <w:tabs>
          <w:tab w:val="clear" w:pos="720"/>
          <w:tab w:val="clear" w:pos="1440"/>
          <w:tab w:val="clear" w:pos="2160"/>
          <w:tab w:val="clear" w:pos="2880"/>
          <w:tab w:val="clear" w:pos="3600"/>
          <w:tab w:val="clear" w:pos="4320"/>
          <w:tab w:val="clear" w:pos="5040"/>
        </w:tabs>
        <w:sectPr w:rsidR="007A14F3" w:rsidSect="007A14F3">
          <w:type w:val="continuous"/>
          <w:pgSz w:w="12240" w:h="20160" w:code="5"/>
          <w:pgMar w:top="1440" w:right="2275" w:bottom="1440" w:left="2275" w:header="72" w:footer="720" w:gutter="0"/>
          <w:pgNumType w:start="1"/>
          <w:cols w:space="720"/>
          <w:docGrid w:linePitch="360"/>
        </w:sectPr>
      </w:pPr>
    </w:p>
    <w:p w:rsidR="00686AEB" w:rsidRPr="00677316" w:rsidRDefault="00DD4B4A" w:rsidP="003E47BA">
      <w:pPr>
        <w:pStyle w:val="HangingAnAct"/>
        <w:rPr>
          <w:rStyle w:val="HangingAnActChar"/>
        </w:rPr>
      </w:pPr>
      <w:r>
        <w:rPr>
          <w:rStyle w:val="BillHead"/>
        </w:rPr>
        <w:lastRenderedPageBreak/>
        <w:t>An Act</w:t>
      </w:r>
      <w:r w:rsidR="00686AEB" w:rsidRPr="006B7FA7">
        <w:rPr>
          <w:rStyle w:val="HangingAnActChar"/>
        </w:rPr>
        <w:t xml:space="preserve"> </w:t>
      </w:r>
      <w:r w:rsidR="00590BCB" w:rsidRPr="00590BCB">
        <w:t>authorizing the creation of the “New Jersey Council on Access and Mobility” and supplementing Title 27 of the Revised Statutes.</w:t>
      </w:r>
    </w:p>
    <w:p w:rsidR="000B1054" w:rsidRPr="00D71D68" w:rsidRDefault="000B1054" w:rsidP="000B1054"/>
    <w:p w:rsidR="00686AEB" w:rsidRPr="00AA7880" w:rsidRDefault="00686AEB" w:rsidP="00686AEB">
      <w:r>
        <w:tab/>
      </w:r>
      <w:r w:rsidR="00DD4B4A">
        <w:rPr>
          <w:rStyle w:val="BillHeading2"/>
        </w:rPr>
        <w:t>Be It Enacted</w:t>
      </w:r>
      <w:r>
        <w:rPr>
          <w:rStyle w:val="BillHeading2"/>
        </w:rPr>
        <w:t xml:space="preserve"> </w:t>
      </w:r>
      <w:r w:rsidR="00DD4B4A">
        <w:rPr>
          <w:rStyle w:val="BillLanguage"/>
        </w:rPr>
        <w:t>by the Senate and General Assembly of the State of New Jersey:</w:t>
      </w:r>
    </w:p>
    <w:p w:rsidR="00686AEB" w:rsidRDefault="00686AEB" w:rsidP="00686AEB"/>
    <w:p w:rsidR="00590BCB" w:rsidRDefault="00590BCB" w:rsidP="00590BCB">
      <w:r>
        <w:tab/>
        <w:t>1.</w:t>
      </w:r>
      <w:r w:rsidR="0001737B">
        <w:t xml:space="preserve"> </w:t>
      </w:r>
      <w:r w:rsidR="00900314">
        <w:t xml:space="preserve"> a.</w:t>
      </w:r>
      <w:r w:rsidR="0001737B">
        <w:t xml:space="preserve"> </w:t>
      </w:r>
      <w:r w:rsidR="00900314">
        <w:t xml:space="preserve"> There is established</w:t>
      </w:r>
      <w:r w:rsidR="00E9129A">
        <w:t xml:space="preserve"> in</w:t>
      </w:r>
      <w:r w:rsidR="00900314">
        <w:t>,</w:t>
      </w:r>
      <w:r w:rsidR="00E9129A">
        <w:t xml:space="preserve"> but not of,</w:t>
      </w:r>
      <w:r>
        <w:t xml:space="preserve"> the D</w:t>
      </w:r>
      <w:r w:rsidR="00E9129A">
        <w:t>epartment of Transportation</w:t>
      </w:r>
      <w:r>
        <w:t xml:space="preserve">, the </w:t>
      </w:r>
      <w:r w:rsidR="00E9129A">
        <w:t>“New Jersey Council on Access and Mobility.”</w:t>
      </w:r>
    </w:p>
    <w:p w:rsidR="00590BCB" w:rsidRDefault="0001737B" w:rsidP="00590BCB">
      <w:r>
        <w:tab/>
      </w:r>
      <w:r w:rsidR="00E9129A">
        <w:t>b.</w:t>
      </w:r>
      <w:r w:rsidR="00E9129A">
        <w:tab/>
        <w:t>The council</w:t>
      </w:r>
      <w:r w:rsidR="007F0BE8">
        <w:t xml:space="preserve"> shall consist of 15</w:t>
      </w:r>
      <w:r w:rsidR="00590BCB">
        <w:t xml:space="preserve"> members, as follows:</w:t>
      </w:r>
    </w:p>
    <w:p w:rsidR="00E9129A" w:rsidRDefault="00130E89" w:rsidP="00590BCB">
      <w:r>
        <w:tab/>
        <w:t>(1)</w:t>
      </w:r>
      <w:r>
        <w:tab/>
        <w:t>t</w:t>
      </w:r>
      <w:r w:rsidR="00E9129A">
        <w:t>he Commissioner</w:t>
      </w:r>
      <w:r w:rsidR="00590BCB">
        <w:t xml:space="preserve"> of </w:t>
      </w:r>
      <w:r w:rsidR="00E9129A">
        <w:t xml:space="preserve">Transportation, ex officio, or the commissioner’s designee; </w:t>
      </w:r>
    </w:p>
    <w:p w:rsidR="00E9129A" w:rsidRDefault="00E9129A" w:rsidP="00590BCB">
      <w:r>
        <w:tab/>
        <w:t>(2)</w:t>
      </w:r>
      <w:r>
        <w:tab/>
      </w:r>
      <w:r w:rsidR="00130E89">
        <w:t>t</w:t>
      </w:r>
      <w:r>
        <w:t xml:space="preserve">he Commissioner of Human Services, ex officio, or the commissioner’s designee; </w:t>
      </w:r>
    </w:p>
    <w:p w:rsidR="00E30182" w:rsidRDefault="00E9129A" w:rsidP="00590BCB">
      <w:r>
        <w:tab/>
        <w:t>(3)</w:t>
      </w:r>
      <w:r>
        <w:tab/>
      </w:r>
      <w:r w:rsidR="00130E89">
        <w:t>t</w:t>
      </w:r>
      <w:r w:rsidR="00E30182">
        <w:t xml:space="preserve">he Commissioner of Education, ex officio, or the commissioner’s designee; </w:t>
      </w:r>
    </w:p>
    <w:p w:rsidR="00E30182" w:rsidRDefault="00E30182" w:rsidP="00590BCB">
      <w:r>
        <w:tab/>
      </w:r>
      <w:r w:rsidR="00130E89">
        <w:t>(4)</w:t>
      </w:r>
      <w:r w:rsidR="00130E89">
        <w:tab/>
        <w:t>t</w:t>
      </w:r>
      <w:r>
        <w:t xml:space="preserve">he Commissioner of Community Affairs, ex officio, or the commissioner’s designee; </w:t>
      </w:r>
    </w:p>
    <w:p w:rsidR="00E30182" w:rsidRDefault="00E30182" w:rsidP="00590BCB">
      <w:r>
        <w:tab/>
      </w:r>
      <w:r w:rsidR="00130E89">
        <w:t>(5)</w:t>
      </w:r>
      <w:r w:rsidR="00130E89">
        <w:tab/>
        <w:t>t</w:t>
      </w:r>
      <w:r>
        <w:t xml:space="preserve">he Commissioner of Labor and Workforce Development, ex officio, or the commissioner’s designee; </w:t>
      </w:r>
    </w:p>
    <w:p w:rsidR="00E9129A" w:rsidRDefault="00E30182" w:rsidP="00590BCB">
      <w:r>
        <w:tab/>
        <w:t>(6)</w:t>
      </w:r>
      <w:r>
        <w:tab/>
      </w:r>
      <w:r w:rsidR="00130E89">
        <w:t>t</w:t>
      </w:r>
      <w:r w:rsidR="00E9129A">
        <w:t>he Executive Director of the New Jersey Transit Corporation, ex officio, or the executive director’s designee;</w:t>
      </w:r>
    </w:p>
    <w:p w:rsidR="00EF394F" w:rsidRDefault="00E9129A" w:rsidP="00590BCB">
      <w:r>
        <w:tab/>
      </w:r>
      <w:r w:rsidR="00E30182">
        <w:t>(7)</w:t>
      </w:r>
      <w:r w:rsidR="00E30182">
        <w:tab/>
      </w:r>
      <w:r w:rsidR="00130E89">
        <w:t>t</w:t>
      </w:r>
      <w:r w:rsidR="00EF394F">
        <w:t>he Director of the</w:t>
      </w:r>
      <w:r w:rsidR="00D57186">
        <w:t xml:space="preserve"> Office of</w:t>
      </w:r>
      <w:r w:rsidR="00EF394F">
        <w:t xml:space="preserve"> Disability Services</w:t>
      </w:r>
      <w:r w:rsidR="00D57186">
        <w:t xml:space="preserve"> in the Department of Human Services</w:t>
      </w:r>
      <w:r w:rsidR="00EF394F">
        <w:t>,</w:t>
      </w:r>
      <w:r w:rsidR="00590BCB">
        <w:t xml:space="preserve"> ex officio</w:t>
      </w:r>
      <w:r w:rsidR="00EF394F">
        <w:t>, or the director’s designee</w:t>
      </w:r>
      <w:r w:rsidR="00590BCB">
        <w:t xml:space="preserve">; </w:t>
      </w:r>
    </w:p>
    <w:p w:rsidR="00EF394F" w:rsidRDefault="00EF394F" w:rsidP="00590BCB">
      <w:r>
        <w:tab/>
      </w:r>
      <w:r w:rsidR="00130E89">
        <w:t>(8)</w:t>
      </w:r>
      <w:r w:rsidR="00130E89">
        <w:tab/>
        <w:t>t</w:t>
      </w:r>
      <w:r>
        <w:t>he Directo</w:t>
      </w:r>
      <w:r w:rsidR="00D57186">
        <w:t>r of the Division of</w:t>
      </w:r>
      <w:r>
        <w:t xml:space="preserve"> Aging Services</w:t>
      </w:r>
      <w:r w:rsidR="00D57186">
        <w:t xml:space="preserve"> in the Department of Human Services</w:t>
      </w:r>
      <w:r>
        <w:t xml:space="preserve">, ex officio, or the director’s designee; </w:t>
      </w:r>
    </w:p>
    <w:p w:rsidR="00590BCB" w:rsidRDefault="00EF394F" w:rsidP="00590BCB">
      <w:r>
        <w:tab/>
      </w:r>
      <w:r w:rsidR="00130E89">
        <w:t>(9)</w:t>
      </w:r>
      <w:r w:rsidR="00130E89">
        <w:tab/>
        <w:t>t</w:t>
      </w:r>
      <w:r w:rsidR="00D57186">
        <w:t>he Director of the Division of</w:t>
      </w:r>
      <w:r>
        <w:t xml:space="preserve"> Developmental Disabilities</w:t>
      </w:r>
      <w:r w:rsidR="00D57186">
        <w:t xml:space="preserve"> in the Department of Human Services</w:t>
      </w:r>
      <w:r>
        <w:t>, ex offic</w:t>
      </w:r>
      <w:r w:rsidR="00900314">
        <w:t>io, or the director’s designee;</w:t>
      </w:r>
    </w:p>
    <w:p w:rsidR="00900314" w:rsidRDefault="0001737B" w:rsidP="00590BCB">
      <w:r>
        <w:tab/>
        <w:t xml:space="preserve">(10)  </w:t>
      </w:r>
      <w:r w:rsidR="00900314">
        <w:t>the State Treasurer, ex officio, or the State Treasurer’s designee; and</w:t>
      </w:r>
    </w:p>
    <w:p w:rsidR="00590BCB" w:rsidRDefault="00900314" w:rsidP="00590BCB">
      <w:r>
        <w:tab/>
        <w:t>(11)</w:t>
      </w:r>
      <w:r w:rsidR="0001737B">
        <w:t xml:space="preserve"> </w:t>
      </w:r>
      <w:r>
        <w:t xml:space="preserve"> </w:t>
      </w:r>
      <w:r w:rsidR="008B303B">
        <w:t xml:space="preserve">six </w:t>
      </w:r>
      <w:r w:rsidR="00590BCB">
        <w:t>public members,</w:t>
      </w:r>
      <w:r w:rsidR="00373848">
        <w:t xml:space="preserve"> who have a demonstrated expertise in</w:t>
      </w:r>
      <w:r w:rsidR="007F0BE8">
        <w:t xml:space="preserve"> the</w:t>
      </w:r>
      <w:r w:rsidR="00373848">
        <w:t xml:space="preserve"> coordination </w:t>
      </w:r>
      <w:r w:rsidR="007F0BE8">
        <w:t xml:space="preserve">of </w:t>
      </w:r>
      <w:r w:rsidR="00373848">
        <w:t xml:space="preserve">transportation </w:t>
      </w:r>
      <w:r w:rsidR="007F0BE8">
        <w:t xml:space="preserve">services or independent living services </w:t>
      </w:r>
      <w:r w:rsidR="00373848">
        <w:t>for persons with disabilities or senior citizens</w:t>
      </w:r>
      <w:r w:rsidR="00646FB5">
        <w:t>, of which:</w:t>
      </w:r>
      <w:r w:rsidR="00590BCB">
        <w:t xml:space="preserve"> </w:t>
      </w:r>
    </w:p>
    <w:p w:rsidR="00590BCB" w:rsidRDefault="008B303B" w:rsidP="00590BCB">
      <w:r>
        <w:tab/>
        <w:t>(a</w:t>
      </w:r>
      <w:r w:rsidR="00590BCB">
        <w:t>)</w:t>
      </w:r>
      <w:r w:rsidR="00590BCB">
        <w:tab/>
      </w:r>
      <w:r w:rsidR="00D57186">
        <w:t xml:space="preserve">one of the public members shall be </w:t>
      </w:r>
      <w:r w:rsidR="00590BCB">
        <w:t>a representative of Disability Rights New Jersey;</w:t>
      </w:r>
    </w:p>
    <w:p w:rsidR="00590BCB" w:rsidRDefault="008B303B" w:rsidP="00590BCB">
      <w:r>
        <w:tab/>
        <w:t>(b</w:t>
      </w:r>
      <w:r w:rsidR="00590BCB">
        <w:t>)</w:t>
      </w:r>
      <w:r w:rsidR="00590BCB">
        <w:tab/>
      </w:r>
      <w:r w:rsidR="00D57186">
        <w:t>one of the public member</w:t>
      </w:r>
      <w:r w:rsidR="00900314">
        <w:t>s shall be a representative of t</w:t>
      </w:r>
      <w:r w:rsidR="00590BCB">
        <w:t>he Arc of New Jersey;</w:t>
      </w:r>
    </w:p>
    <w:p w:rsidR="00590BCB" w:rsidRDefault="008B303B" w:rsidP="00E30182">
      <w:r>
        <w:tab/>
        <w:t>(c</w:t>
      </w:r>
      <w:r w:rsidR="00590BCB">
        <w:t>)</w:t>
      </w:r>
      <w:r w:rsidR="00590BCB">
        <w:tab/>
      </w:r>
      <w:r w:rsidR="00646FB5">
        <w:t xml:space="preserve">one of the public members shall be </w:t>
      </w:r>
      <w:r w:rsidR="00590BCB">
        <w:t>a representative of the New Jersey Statewide Independent Living Council;</w:t>
      </w:r>
    </w:p>
    <w:p w:rsidR="008B303B" w:rsidRDefault="00590BCB" w:rsidP="00590BCB">
      <w:r>
        <w:tab/>
      </w:r>
      <w:r w:rsidR="008B303B">
        <w:t>(d</w:t>
      </w:r>
      <w:r>
        <w:t>)</w:t>
      </w:r>
      <w:r>
        <w:tab/>
      </w:r>
      <w:r w:rsidR="00D57186">
        <w:t xml:space="preserve">one of the public members shall be </w:t>
      </w:r>
      <w:r>
        <w:t>a representative of</w:t>
      </w:r>
      <w:r w:rsidR="008B303B">
        <w:t xml:space="preserve"> </w:t>
      </w:r>
      <w:r w:rsidR="00EF62EA">
        <w:t xml:space="preserve">the </w:t>
      </w:r>
      <w:r w:rsidR="008B303B">
        <w:t>New Jersey Council on Developmental Disabilities</w:t>
      </w:r>
      <w:r>
        <w:t>;</w:t>
      </w:r>
    </w:p>
    <w:p w:rsidR="008B303B" w:rsidRDefault="008B303B" w:rsidP="00590BCB">
      <w:r>
        <w:tab/>
        <w:t>(e)</w:t>
      </w:r>
      <w:r>
        <w:tab/>
      </w:r>
      <w:r w:rsidR="00D57186">
        <w:t xml:space="preserve">one of the public members shall be </w:t>
      </w:r>
      <w:r>
        <w:t>a representative of the Alan M. Voorhees Transportation Center at Rutgers, th</w:t>
      </w:r>
      <w:r w:rsidR="00D57186">
        <w:t>e State University</w:t>
      </w:r>
      <w:r w:rsidR="00900314">
        <w:t xml:space="preserve"> of New Jersey</w:t>
      </w:r>
      <w:r>
        <w:t xml:space="preserve">; and </w:t>
      </w:r>
    </w:p>
    <w:p w:rsidR="00590BCB" w:rsidRDefault="008B303B" w:rsidP="00590BCB">
      <w:r>
        <w:lastRenderedPageBreak/>
        <w:tab/>
        <w:t>(f)</w:t>
      </w:r>
      <w:r>
        <w:tab/>
      </w:r>
      <w:r w:rsidR="00D57186">
        <w:t xml:space="preserve">one of the public members shall be </w:t>
      </w:r>
      <w:r>
        <w:t xml:space="preserve">a representative of the New Jersey Council on Special Transportation.   </w:t>
      </w:r>
    </w:p>
    <w:p w:rsidR="00590BCB" w:rsidRDefault="00590BCB" w:rsidP="00590BCB">
      <w:r>
        <w:tab/>
      </w:r>
      <w:r w:rsidR="00373848">
        <w:t>Of the six</w:t>
      </w:r>
      <w:r>
        <w:t xml:space="preserve"> public members a</w:t>
      </w:r>
      <w:r w:rsidR="00EF62EA">
        <w:t>ppointed to the council</w:t>
      </w:r>
      <w:r w:rsidR="00373848">
        <w:t>, three</w:t>
      </w:r>
      <w:r>
        <w:t xml:space="preserve"> shall be appointed by the P</w:t>
      </w:r>
      <w:r w:rsidR="00373848">
        <w:t>resident of the Senate and three</w:t>
      </w:r>
      <w:r>
        <w:t xml:space="preserve"> shall be </w:t>
      </w:r>
      <w:bookmarkStart w:id="1" w:name="_GoBack"/>
      <w:bookmarkEnd w:id="1"/>
      <w:r>
        <w:t xml:space="preserve">appointed by the Speaker of the General Assembly. </w:t>
      </w:r>
    </w:p>
    <w:p w:rsidR="00590BCB" w:rsidRDefault="00590BCB" w:rsidP="00590BCB">
      <w:r>
        <w:tab/>
        <w:t>c.</w:t>
      </w:r>
      <w:r>
        <w:tab/>
        <w:t xml:space="preserve">Each public member of the </w:t>
      </w:r>
      <w:r w:rsidR="007F0BE8">
        <w:t xml:space="preserve">council </w:t>
      </w:r>
      <w:r>
        <w:t>shall serve for a term of three years, except that, of t</w:t>
      </w:r>
      <w:r w:rsidR="007F0BE8">
        <w:t>he members first appointed, two</w:t>
      </w:r>
      <w:r>
        <w:t xml:space="preserve"> shall se</w:t>
      </w:r>
      <w:r w:rsidR="007F0BE8">
        <w:t>rve for a term of one year, two</w:t>
      </w:r>
      <w:r>
        <w:t xml:space="preserve"> shall serve f</w:t>
      </w:r>
      <w:r w:rsidR="007F0BE8">
        <w:t>or a term of two years, and two</w:t>
      </w:r>
      <w:r>
        <w:t xml:space="preserve"> shall serve for a term of three years.  Each member shall serve for the term</w:t>
      </w:r>
      <w:r w:rsidR="00646FB5">
        <w:t xml:space="preserve"> of appointment</w:t>
      </w:r>
      <w:r w:rsidR="00D57186">
        <w:t xml:space="preserve"> until the member’s</w:t>
      </w:r>
      <w:r>
        <w:t xml:space="preserve"> successor is appointed and qualified.  A public member who has completed </w:t>
      </w:r>
      <w:r w:rsidR="00900314">
        <w:t>a</w:t>
      </w:r>
      <w:r>
        <w:t xml:space="preserve"> term of membership may be reappointed to the </w:t>
      </w:r>
      <w:r w:rsidR="00076EA1">
        <w:t>council</w:t>
      </w:r>
      <w:r>
        <w:t xml:space="preserve">.  Vacancies in the </w:t>
      </w:r>
      <w:r w:rsidR="007F0BE8">
        <w:t xml:space="preserve">council </w:t>
      </w:r>
      <w:r>
        <w:t>membership shall be filled in the same manner as the original appointments were made.</w:t>
      </w:r>
    </w:p>
    <w:p w:rsidR="00590BCB" w:rsidRDefault="00590BCB" w:rsidP="00590BCB">
      <w:r>
        <w:tab/>
        <w:t>d.</w:t>
      </w:r>
      <w:r>
        <w:tab/>
        <w:t xml:space="preserve">The members of the </w:t>
      </w:r>
      <w:r w:rsidR="007F0BE8">
        <w:t xml:space="preserve">council </w:t>
      </w:r>
      <w:r>
        <w:t xml:space="preserve">shall be appointed within 60 days after the effective date of this act, and the </w:t>
      </w:r>
      <w:r w:rsidR="007F0BE8">
        <w:t xml:space="preserve">council </w:t>
      </w:r>
      <w:r>
        <w:t xml:space="preserve">shall hold its initial organizational meeting as soon as practicable, but no later than 30 days, after the appointment of a majority of its members.  The </w:t>
      </w:r>
      <w:r w:rsidR="005D26D4">
        <w:t>Commissioner of Transportation</w:t>
      </w:r>
      <w:r>
        <w:t xml:space="preserve">, or a designee, shall serve </w:t>
      </w:r>
      <w:r w:rsidR="00646FB5">
        <w:t>as chairperson of the council</w:t>
      </w:r>
      <w:r>
        <w:t xml:space="preserve">, and the </w:t>
      </w:r>
      <w:r w:rsidR="007F0BE8">
        <w:t xml:space="preserve">council </w:t>
      </w:r>
      <w:r>
        <w:t>shall meet</w:t>
      </w:r>
      <w:r w:rsidR="00EB1C23">
        <w:t>,</w:t>
      </w:r>
      <w:r>
        <w:t xml:space="preserve"> </w:t>
      </w:r>
      <w:r w:rsidR="00EB1C23">
        <w:t xml:space="preserve">no less than annually, </w:t>
      </w:r>
      <w:r>
        <w:t>at such places and times as the chairperson may designate.  The chairperson may appoint a secretary who need n</w:t>
      </w:r>
      <w:r w:rsidR="00646FB5">
        <w:t>ot be a member of the council</w:t>
      </w:r>
      <w:r>
        <w:t xml:space="preserve">.  </w:t>
      </w:r>
    </w:p>
    <w:p w:rsidR="00590BCB" w:rsidRDefault="00590BCB" w:rsidP="00590BCB">
      <w:r>
        <w:tab/>
        <w:t>e.</w:t>
      </w:r>
      <w:r>
        <w:tab/>
        <w:t xml:space="preserve">Members of the </w:t>
      </w:r>
      <w:r w:rsidR="007F0BE8">
        <w:t xml:space="preserve">council </w:t>
      </w:r>
      <w:r>
        <w:t xml:space="preserve">shall serve without compensation, but may be reimbursed for travel and other necessary expenses incurred in the performance of their duties, within the limits of funds appropriated or otherwise made available to the </w:t>
      </w:r>
      <w:r w:rsidR="007F0BE8">
        <w:t xml:space="preserve">council </w:t>
      </w:r>
      <w:r>
        <w:t>for its purposes.</w:t>
      </w:r>
    </w:p>
    <w:p w:rsidR="005D26D4" w:rsidRDefault="00590BCB" w:rsidP="00590BCB">
      <w:r>
        <w:tab/>
        <w:t>f.</w:t>
      </w:r>
      <w:r>
        <w:tab/>
        <w:t xml:space="preserve">The </w:t>
      </w:r>
      <w:r w:rsidR="005D26D4">
        <w:t xml:space="preserve">Department of Transportation </w:t>
      </w:r>
      <w:r>
        <w:t>shall provide professional, stenographic, and clerical st</w:t>
      </w:r>
      <w:r w:rsidR="00646FB5">
        <w:t>aff to the council</w:t>
      </w:r>
      <w:r>
        <w:t xml:space="preserve">, as may be necessary for the </w:t>
      </w:r>
      <w:r w:rsidR="007F0BE8">
        <w:t xml:space="preserve">council </w:t>
      </w:r>
      <w:r>
        <w:t xml:space="preserve">to carry out its duties.  The </w:t>
      </w:r>
      <w:r w:rsidR="007F0BE8">
        <w:t>council</w:t>
      </w:r>
      <w:r w:rsidR="005D26D4">
        <w:t xml:space="preserve"> </w:t>
      </w:r>
      <w:r>
        <w:t>shall also be entitled to call upon the services of any State, county, or municipal department, board, commission, or agency, as may be available to it for its purposes.</w:t>
      </w:r>
    </w:p>
    <w:p w:rsidR="005D26D4" w:rsidRDefault="00590BCB" w:rsidP="00590BCB">
      <w:r>
        <w:tab/>
      </w:r>
    </w:p>
    <w:p w:rsidR="005D26D4" w:rsidRDefault="005D26D4" w:rsidP="00590BCB">
      <w:r>
        <w:tab/>
      </w:r>
      <w:r w:rsidR="00130E89">
        <w:t>2.</w:t>
      </w:r>
      <w:r w:rsidR="0001737B">
        <w:t xml:space="preserve"> </w:t>
      </w:r>
      <w:r w:rsidR="00590BCB">
        <w:t xml:space="preserve"> The purpose and duties of the </w:t>
      </w:r>
      <w:r w:rsidR="007F0BE8">
        <w:t>council</w:t>
      </w:r>
      <w:r>
        <w:t xml:space="preserve"> shall be to</w:t>
      </w:r>
      <w:r w:rsidR="00AB22DA">
        <w:t>, no less than annually</w:t>
      </w:r>
      <w:r w:rsidR="00130E89">
        <w:t>:</w:t>
      </w:r>
    </w:p>
    <w:p w:rsidR="005D26D4" w:rsidRDefault="005D26D4" w:rsidP="00590BCB">
      <w:r>
        <w:tab/>
      </w:r>
      <w:r w:rsidR="00130E89">
        <w:t>a.</w:t>
      </w:r>
      <w:r>
        <w:tab/>
      </w:r>
      <w:r w:rsidR="00130E89">
        <w:t xml:space="preserve">study the </w:t>
      </w:r>
      <w:r>
        <w:t>transportation services</w:t>
      </w:r>
      <w:r w:rsidR="00130E89">
        <w:t xml:space="preserve"> provided </w:t>
      </w:r>
      <w:r>
        <w:t>to persons with disabilities and senior citizens</w:t>
      </w:r>
      <w:r w:rsidR="00130E89">
        <w:t xml:space="preserve"> by the New Jersey Transit Corporation, </w:t>
      </w:r>
      <w:r w:rsidR="00EB1C23">
        <w:t xml:space="preserve">State </w:t>
      </w:r>
      <w:r w:rsidR="00900314">
        <w:t xml:space="preserve">departments and </w:t>
      </w:r>
      <w:r w:rsidR="00EB1C23">
        <w:t xml:space="preserve">agencies, </w:t>
      </w:r>
      <w:r w:rsidR="00900314">
        <w:t>counties, and</w:t>
      </w:r>
      <w:r w:rsidR="00130E89">
        <w:t xml:space="preserve"> municipalities</w:t>
      </w:r>
      <w:r>
        <w:t xml:space="preserve">; </w:t>
      </w:r>
    </w:p>
    <w:p w:rsidR="005D26D4" w:rsidRDefault="005D26D4" w:rsidP="00590BCB">
      <w:r>
        <w:tab/>
      </w:r>
      <w:r w:rsidR="00130E89">
        <w:t>b.</w:t>
      </w:r>
      <w:r>
        <w:tab/>
        <w:t>analyze all available federal funding programs that m</w:t>
      </w:r>
      <w:r w:rsidR="00AB22DA">
        <w:t>ay be used for mobility management</w:t>
      </w:r>
      <w:r w:rsidR="00C672B9">
        <w:t xml:space="preserve"> of and to provide</w:t>
      </w:r>
      <w:r w:rsidR="00130E89">
        <w:t xml:space="preserve"> </w:t>
      </w:r>
      <w:r>
        <w:t xml:space="preserve">transportation </w:t>
      </w:r>
      <w:r w:rsidR="00130E89">
        <w:t xml:space="preserve">services to </w:t>
      </w:r>
      <w:r>
        <w:t>persons with disa</w:t>
      </w:r>
      <w:r w:rsidR="00C672B9">
        <w:t>bilities and senior citizens</w:t>
      </w:r>
      <w:r w:rsidR="00AB22DA">
        <w:t>,</w:t>
      </w:r>
      <w:r w:rsidR="00130E89">
        <w:t xml:space="preserve"> and the ability of the State to qualify for those funds</w:t>
      </w:r>
      <w:r>
        <w:t>;</w:t>
      </w:r>
    </w:p>
    <w:p w:rsidR="00900314" w:rsidRDefault="00130E89" w:rsidP="00130E89">
      <w:r>
        <w:tab/>
        <w:t>c.</w:t>
      </w:r>
      <w:r>
        <w:tab/>
      </w:r>
      <w:r w:rsidR="00900314" w:rsidRPr="00900314">
        <w:t xml:space="preserve">inventory existing State and federal transportation funding sources used for transportation services within the various </w:t>
      </w:r>
      <w:r w:rsidR="00900314" w:rsidRPr="00900314">
        <w:lastRenderedPageBreak/>
        <w:t>departments and agencies in the State to study ways to improve transportation services and programs;</w:t>
      </w:r>
    </w:p>
    <w:p w:rsidR="00590BCB" w:rsidRDefault="00900314" w:rsidP="00130E89">
      <w:r>
        <w:tab/>
        <w:t>d.</w:t>
      </w:r>
      <w:r>
        <w:tab/>
      </w:r>
      <w:r w:rsidR="00130E89">
        <w:t>coordinate the provision of transportation services</w:t>
      </w:r>
      <w:r w:rsidR="00EB1C23">
        <w:t xml:space="preserve"> across</w:t>
      </w:r>
      <w:r w:rsidR="00130E89">
        <w:t xml:space="preserve"> all agencies that have an interest in the mobility of persons with disab</w:t>
      </w:r>
      <w:r w:rsidR="00EB1C23">
        <w:t>ilities and senior citizens;</w:t>
      </w:r>
      <w:r w:rsidR="00130E89">
        <w:t xml:space="preserve"> </w:t>
      </w:r>
      <w:r w:rsidR="00EF62EA">
        <w:t>and</w:t>
      </w:r>
    </w:p>
    <w:p w:rsidR="00900314" w:rsidRDefault="00CA76E3" w:rsidP="00590BCB">
      <w:r>
        <w:tab/>
      </w:r>
      <w:r w:rsidR="00900314">
        <w:t>e</w:t>
      </w:r>
      <w:r w:rsidR="00130E89">
        <w:t>.</w:t>
      </w:r>
      <w:r w:rsidR="00130E89">
        <w:tab/>
        <w:t>make r</w:t>
      </w:r>
      <w:r w:rsidR="00EB1C23">
        <w:t xml:space="preserve">ecommendations </w:t>
      </w:r>
      <w:r w:rsidR="00590BCB">
        <w:t>for legislative or executive action</w:t>
      </w:r>
      <w:r w:rsidR="00EB1C23">
        <w:t xml:space="preserve"> to maximize the State’s acquisition of federal funding and the coordination of transportation services for persons with disabilities and senior citizens</w:t>
      </w:r>
      <w:r w:rsidR="00900314">
        <w:t xml:space="preserve">; </w:t>
      </w:r>
    </w:p>
    <w:p w:rsidR="00590BCB" w:rsidRDefault="00900314" w:rsidP="00590BCB">
      <w:r>
        <w:tab/>
        <w:t>f.</w:t>
      </w:r>
      <w:r>
        <w:tab/>
        <w:t>coordinate with the Federal Council on Access and Mobility</w:t>
      </w:r>
      <w:r w:rsidR="00EB1C23">
        <w:t>.</w:t>
      </w:r>
    </w:p>
    <w:p w:rsidR="00590BCB" w:rsidRPr="00D71D68" w:rsidRDefault="00590BCB" w:rsidP="00686AEB"/>
    <w:p w:rsidR="00686AEB" w:rsidRDefault="00686AEB" w:rsidP="00686AEB">
      <w:r>
        <w:tab/>
      </w:r>
      <w:r w:rsidR="00EB1C23">
        <w:t>3.</w:t>
      </w:r>
      <w:r w:rsidR="00EB1C23">
        <w:tab/>
      </w:r>
      <w:r w:rsidR="00DD4B4A">
        <w:t>This act shall take effect</w:t>
      </w:r>
      <w:r w:rsidR="00EB1C23">
        <w:t xml:space="preserve"> immediately. </w:t>
      </w:r>
    </w:p>
    <w:p w:rsidR="00686AEB" w:rsidRPr="00CE7BD8" w:rsidRDefault="00686AEB" w:rsidP="00686AEB"/>
    <w:p w:rsidR="00C83BB6" w:rsidRDefault="00C83BB6" w:rsidP="00686AEB">
      <w:pPr>
        <w:jc w:val="center"/>
      </w:pPr>
    </w:p>
    <w:p w:rsidR="00686AEB" w:rsidRPr="00AA7880" w:rsidRDefault="00686AEB" w:rsidP="00686AEB">
      <w:pPr>
        <w:jc w:val="center"/>
      </w:pPr>
      <w:r w:rsidRPr="00D71D68">
        <w:t>STATEMENT</w:t>
      </w:r>
    </w:p>
    <w:p w:rsidR="00686AEB" w:rsidRDefault="00686AEB" w:rsidP="00686AEB"/>
    <w:p w:rsidR="00EB1C23" w:rsidRDefault="00EB1C23" w:rsidP="00686AEB">
      <w:r>
        <w:tab/>
        <w:t xml:space="preserve">This bill establishes the </w:t>
      </w:r>
      <w:r w:rsidRPr="00EB1C23">
        <w:t>New Jersey Council on Access and Mobility</w:t>
      </w:r>
      <w:r>
        <w:t xml:space="preserve"> (council)</w:t>
      </w:r>
      <w:r w:rsidRPr="00EB1C23">
        <w:t>.</w:t>
      </w:r>
    </w:p>
    <w:p w:rsidR="00EF62EA" w:rsidRDefault="00EB1C23" w:rsidP="00EF62EA">
      <w:r>
        <w:tab/>
        <w:t xml:space="preserve">The council is to consist of: the </w:t>
      </w:r>
      <w:r w:rsidRPr="00EB1C23">
        <w:t>Commissioner of Transportation</w:t>
      </w:r>
      <w:r>
        <w:t xml:space="preserve">; </w:t>
      </w:r>
      <w:r w:rsidRPr="00EB1C23">
        <w:t>the Commissioner of Human Services; the Commissioner of Edu</w:t>
      </w:r>
      <w:r>
        <w:t>cation; t</w:t>
      </w:r>
      <w:r w:rsidRPr="00EB1C23">
        <w:t>he Commissioner of Community Affairs</w:t>
      </w:r>
      <w:r w:rsidR="00EF62EA">
        <w:t xml:space="preserve">; </w:t>
      </w:r>
      <w:r w:rsidRPr="00EB1C23">
        <w:t>the Commissioner of Labor and Workforce Development</w:t>
      </w:r>
      <w:r w:rsidR="00EF62EA">
        <w:t xml:space="preserve">; </w:t>
      </w:r>
      <w:r w:rsidRPr="00EB1C23">
        <w:t>the Executive Director of the New Jersey Transit Corporation</w:t>
      </w:r>
      <w:r w:rsidR="00EF62EA">
        <w:t xml:space="preserve">; </w:t>
      </w:r>
      <w:r w:rsidRPr="00EB1C23">
        <w:t>the Director of the</w:t>
      </w:r>
      <w:r w:rsidR="00C672B9">
        <w:t xml:space="preserve"> Office of</w:t>
      </w:r>
      <w:r w:rsidRPr="00EB1C23">
        <w:t xml:space="preserve"> Disability Services</w:t>
      </w:r>
      <w:r w:rsidR="00EF62EA">
        <w:t xml:space="preserve">; </w:t>
      </w:r>
      <w:r w:rsidR="00C672B9">
        <w:t>the Director of the Division of</w:t>
      </w:r>
      <w:r w:rsidRPr="00EB1C23">
        <w:t xml:space="preserve"> Aging Services</w:t>
      </w:r>
      <w:r w:rsidR="00900314">
        <w:t>;</w:t>
      </w:r>
      <w:r w:rsidR="00EF62EA">
        <w:t xml:space="preserve"> </w:t>
      </w:r>
      <w:r w:rsidR="00C672B9">
        <w:t>the Director of the Division of</w:t>
      </w:r>
      <w:r w:rsidRPr="00EB1C23">
        <w:t xml:space="preserve"> Developmental Disabilities</w:t>
      </w:r>
      <w:r w:rsidR="00EF62EA">
        <w:t>;</w:t>
      </w:r>
      <w:r w:rsidR="00900314">
        <w:t xml:space="preserve"> the State Treasurer,</w:t>
      </w:r>
      <w:r w:rsidR="00EF62EA">
        <w:t xml:space="preserve"> and </w:t>
      </w:r>
      <w:r w:rsidRPr="00EB1C23">
        <w:t>six public members</w:t>
      </w:r>
      <w:r w:rsidR="00EF62EA">
        <w:t xml:space="preserve">, with </w:t>
      </w:r>
      <w:r w:rsidR="00EF62EA" w:rsidRPr="00EB1C23">
        <w:t xml:space="preserve">three </w:t>
      </w:r>
      <w:r w:rsidR="00EF62EA">
        <w:t xml:space="preserve">to be </w:t>
      </w:r>
      <w:r w:rsidR="00EF62EA" w:rsidRPr="00EB1C23">
        <w:t>appointed by the President of the Senate and three</w:t>
      </w:r>
      <w:r w:rsidR="00EF62EA">
        <w:t xml:space="preserve"> to </w:t>
      </w:r>
      <w:r w:rsidR="00EF62EA" w:rsidRPr="00EB1C23">
        <w:t>be appointed by the Speaker of the General Assembly</w:t>
      </w:r>
      <w:r w:rsidR="00EF62EA">
        <w:t xml:space="preserve">. </w:t>
      </w:r>
    </w:p>
    <w:p w:rsidR="00EB1C23" w:rsidRPr="00EB1C23" w:rsidRDefault="00900314" w:rsidP="00EF62EA">
      <w:r>
        <w:tab/>
        <w:t>The public members are</w:t>
      </w:r>
      <w:r w:rsidR="00EF62EA">
        <w:t xml:space="preserve"> required to </w:t>
      </w:r>
      <w:r w:rsidR="00EB1C23" w:rsidRPr="00EB1C23">
        <w:t>have a demonstrated expertise in the coordination of transportation services or independent living services for persons with disabilities or senior citizens</w:t>
      </w:r>
      <w:r w:rsidR="00EF62EA">
        <w:t xml:space="preserve"> and be representatives of the following: </w:t>
      </w:r>
      <w:r w:rsidR="00EB1C23" w:rsidRPr="00EB1C23">
        <w:t>Disability Rights New Jersey;</w:t>
      </w:r>
      <w:r w:rsidR="00EF62EA">
        <w:t xml:space="preserve"> </w:t>
      </w:r>
      <w:r w:rsidR="00C672B9">
        <w:t>T</w:t>
      </w:r>
      <w:r w:rsidR="00EB1C23" w:rsidRPr="00EB1C23">
        <w:t>he Arc of New Jersey; the New Jersey Statewide Independent Living Council;</w:t>
      </w:r>
      <w:r w:rsidR="00EF62EA">
        <w:t xml:space="preserve"> the</w:t>
      </w:r>
      <w:r w:rsidR="00EB1C23" w:rsidRPr="00EB1C23">
        <w:t xml:space="preserve"> New Jersey Council on Developmental Disabilities; the Alan M. Voorhees Transportation Center at Rutgers, the State University; and the New Jersey Council on Special Transportation.   </w:t>
      </w:r>
    </w:p>
    <w:p w:rsidR="00EF62EA" w:rsidRDefault="00EB1C23" w:rsidP="00EF62EA">
      <w:r w:rsidRPr="00EB1C23">
        <w:tab/>
      </w:r>
      <w:r w:rsidR="00EF62EA" w:rsidRPr="00EF62EA">
        <w:t xml:space="preserve">The purpose and duties of the council </w:t>
      </w:r>
      <w:r w:rsidR="00EF62EA">
        <w:t xml:space="preserve">is </w:t>
      </w:r>
      <w:r w:rsidR="00C672B9">
        <w:t>required to meet, no less than annually, to</w:t>
      </w:r>
      <w:r w:rsidR="00EF62EA" w:rsidRPr="00EF62EA">
        <w:t>:</w:t>
      </w:r>
    </w:p>
    <w:p w:rsidR="00EF62EA" w:rsidRPr="00EF62EA" w:rsidRDefault="00EF62EA" w:rsidP="00EF62EA">
      <w:r>
        <w:tab/>
        <w:t>--</w:t>
      </w:r>
      <w:r>
        <w:tab/>
      </w:r>
      <w:r w:rsidRPr="00EF62EA">
        <w:t>study the transportation services provided to persons with disabilities and senior citizens by the New Jersey Transit</w:t>
      </w:r>
      <w:r w:rsidR="00C672B9">
        <w:t xml:space="preserve"> Corporation</w:t>
      </w:r>
      <w:r w:rsidRPr="00EF62EA">
        <w:t xml:space="preserve">, State </w:t>
      </w:r>
      <w:r w:rsidR="00900314">
        <w:t>departments and agencies, counties, and</w:t>
      </w:r>
      <w:r w:rsidRPr="00EF62EA">
        <w:t xml:space="preserve"> municipalities; </w:t>
      </w:r>
    </w:p>
    <w:p w:rsidR="00EF62EA" w:rsidRDefault="00EF62EA" w:rsidP="00EF62EA">
      <w:r w:rsidRPr="00EF62EA">
        <w:tab/>
      </w:r>
      <w:r w:rsidR="00900314">
        <w:t>--</w:t>
      </w:r>
      <w:r w:rsidR="00900314">
        <w:tab/>
      </w:r>
      <w:r w:rsidRPr="00EF62EA">
        <w:t>analyze all available federal fu</w:t>
      </w:r>
      <w:r w:rsidR="00C672B9">
        <w:t xml:space="preserve">nding programs that may be </w:t>
      </w:r>
      <w:r w:rsidR="00C672B9" w:rsidRPr="00C672B9">
        <w:t xml:space="preserve">used for mobility management of and to provide transportation services to persons with disabilities and senior citizens, and the ability of the State to qualify for those funds </w:t>
      </w:r>
      <w:r w:rsidRPr="00EF62EA">
        <w:t>the ability of the State to qualify for those funds;</w:t>
      </w:r>
    </w:p>
    <w:p w:rsidR="00900314" w:rsidRPr="00EF62EA" w:rsidRDefault="00900314" w:rsidP="00EF62EA">
      <w:r>
        <w:lastRenderedPageBreak/>
        <w:tab/>
        <w:t>--</w:t>
      </w:r>
      <w:r>
        <w:tab/>
      </w:r>
      <w:r w:rsidRPr="00900314">
        <w:t>inventory existing State and federal transportation funding sources used for transportation services within the various departments and agencies in the State to study ways to improve transportation services and programs;</w:t>
      </w:r>
    </w:p>
    <w:p w:rsidR="00EF62EA" w:rsidRPr="00EF62EA" w:rsidRDefault="00EF62EA" w:rsidP="00EF62EA">
      <w:r w:rsidRPr="00EF62EA">
        <w:tab/>
      </w:r>
      <w:r>
        <w:t>--</w:t>
      </w:r>
      <w:r w:rsidRPr="00EF62EA">
        <w:tab/>
        <w:t>coordinate the provision of transportation services across all agencies that have an interest in the mobility of persons with di</w:t>
      </w:r>
      <w:r w:rsidR="00900314">
        <w:t>sabilities and senior citizens;</w:t>
      </w:r>
    </w:p>
    <w:p w:rsidR="00900314" w:rsidRDefault="00EF62EA" w:rsidP="00686AEB">
      <w:r>
        <w:tab/>
        <w:t>--</w:t>
      </w:r>
      <w:r w:rsidRPr="00EF62EA">
        <w:tab/>
        <w:t>make recommendations for legislative or executive action to maximize the State’s acquisition of federal funding and the coordination of transportation services for persons with disabilities and senior citizens</w:t>
      </w:r>
      <w:r w:rsidR="00900314">
        <w:t xml:space="preserve">; and </w:t>
      </w:r>
    </w:p>
    <w:p w:rsidR="00EB1C23" w:rsidRPr="00D71D68" w:rsidRDefault="00900314" w:rsidP="00686AEB">
      <w:r>
        <w:tab/>
        <w:t>--</w:t>
      </w:r>
      <w:r>
        <w:tab/>
      </w:r>
      <w:r w:rsidRPr="00900314">
        <w:t>coordinate with the Federal Council on Access and Mobility</w:t>
      </w:r>
      <w:r w:rsidR="00EF62EA" w:rsidRPr="00EF62EA">
        <w:t>.</w:t>
      </w:r>
    </w:p>
    <w:sectPr w:rsidR="00EB1C23" w:rsidRPr="00D71D68" w:rsidSect="007A14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9A2" w:rsidRDefault="00B249A2">
      <w:r>
        <w:separator/>
      </w:r>
    </w:p>
  </w:endnote>
  <w:endnote w:type="continuationSeparator" w:id="0">
    <w:p w:rsidR="00B249A2" w:rsidRDefault="00B2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70D" w:rsidRDefault="0013170D" w:rsidP="0013170D">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9A2" w:rsidRDefault="00B249A2">
      <w:r>
        <w:separator/>
      </w:r>
    </w:p>
  </w:footnote>
  <w:footnote w:type="continuationSeparator" w:id="0">
    <w:p w:rsidR="00B249A2" w:rsidRDefault="00B2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37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14F3" w:rsidRDefault="007A14F3" w:rsidP="007A14F3">
    <w:pPr>
      <w:pStyle w:val="bpuHeadSpon"/>
    </w:pPr>
    <w:r w:rsidRPr="007A14F3">
      <w:rPr>
        <w:rStyle w:val="bpuHeadSponChar"/>
      </w:rPr>
      <w:t>S2687</w:t>
    </w:r>
    <w:r>
      <w:t xml:space="preserve"> SWEENEY</w:t>
    </w:r>
    <w:r w:rsidR="0013170D">
      <w:t xml:space="preserve">, </w:t>
    </w:r>
    <w:r w:rsidR="0013170D">
      <w:t>MADDEN</w:t>
    </w:r>
  </w:p>
  <w:p w:rsidR="007A14F3" w:rsidRDefault="007A14F3" w:rsidP="007A14F3">
    <w:pPr>
      <w:pStyle w:val="bpuHeadSpon"/>
    </w:pPr>
    <w:r>
      <w:fldChar w:fldCharType="begin"/>
    </w:r>
    <w:r>
      <w:instrText xml:space="preserve"> PAGE  \* MERGEFORMAT </w:instrText>
    </w:r>
    <w:r>
      <w:fldChar w:fldCharType="separate"/>
    </w:r>
    <w:r w:rsidR="003637AD">
      <w:rPr>
        <w:noProof/>
      </w:rPr>
      <w:t>5</w:t>
    </w:r>
    <w:r>
      <w:fldChar w:fldCharType="end"/>
    </w:r>
  </w:p>
  <w:p w:rsidR="007A14F3" w:rsidRDefault="007A14F3" w:rsidP="007A14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14F3" w:rsidRDefault="007A14F3" w:rsidP="007A14F3">
    <w:pPr>
      <w:pStyle w:val="bpuHeadSpon"/>
    </w:pPr>
    <w:r w:rsidRPr="007A14F3">
      <w:rPr>
        <w:rStyle w:val="bpuHeadSponChar"/>
      </w:rPr>
      <w:t>S2687</w:t>
    </w:r>
    <w:r>
      <w:t xml:space="preserve"> SWEENEY</w:t>
    </w:r>
    <w:r w:rsidR="0013170D">
      <w:t xml:space="preserve">, </w:t>
    </w:r>
    <w:r w:rsidR="0013170D">
      <w:t>MADDEN</w:t>
    </w:r>
  </w:p>
  <w:p w:rsidR="007A14F3" w:rsidRDefault="007A14F3" w:rsidP="007A14F3">
    <w:pPr>
      <w:pStyle w:val="bpuHeadSpon"/>
    </w:pPr>
    <w:r>
      <w:fldChar w:fldCharType="begin"/>
    </w:r>
    <w:r>
      <w:instrText xml:space="preserve"> PAGE  \* MERGEFORMAT </w:instrText>
    </w:r>
    <w:r>
      <w:fldChar w:fldCharType="separate"/>
    </w:r>
    <w:r w:rsidR="00AD0BB4">
      <w:rPr>
        <w:noProof/>
      </w:rPr>
      <w:t>2</w:t>
    </w:r>
    <w:r>
      <w:fldChar w:fldCharType="end"/>
    </w:r>
  </w:p>
  <w:p w:rsidR="007A14F3" w:rsidRDefault="007A14F3" w:rsidP="007A14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A2"/>
    <w:rsid w:val="000051BD"/>
    <w:rsid w:val="000160A5"/>
    <w:rsid w:val="0001737B"/>
    <w:rsid w:val="00022FBA"/>
    <w:rsid w:val="0002335B"/>
    <w:rsid w:val="0003549A"/>
    <w:rsid w:val="000367AE"/>
    <w:rsid w:val="00043B22"/>
    <w:rsid w:val="00054975"/>
    <w:rsid w:val="00057D20"/>
    <w:rsid w:val="0006197C"/>
    <w:rsid w:val="0006281F"/>
    <w:rsid w:val="00076EA1"/>
    <w:rsid w:val="0008141C"/>
    <w:rsid w:val="00094A55"/>
    <w:rsid w:val="000A44A7"/>
    <w:rsid w:val="000B1054"/>
    <w:rsid w:val="000B3411"/>
    <w:rsid w:val="000C054C"/>
    <w:rsid w:val="000C12C2"/>
    <w:rsid w:val="000D11AF"/>
    <w:rsid w:val="000D2874"/>
    <w:rsid w:val="000D6255"/>
    <w:rsid w:val="000D6262"/>
    <w:rsid w:val="000D7B4A"/>
    <w:rsid w:val="000E4006"/>
    <w:rsid w:val="000F3DA2"/>
    <w:rsid w:val="000F5FDE"/>
    <w:rsid w:val="000F7466"/>
    <w:rsid w:val="0013000E"/>
    <w:rsid w:val="00130E89"/>
    <w:rsid w:val="0013170D"/>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A97"/>
    <w:rsid w:val="00255958"/>
    <w:rsid w:val="00257FA2"/>
    <w:rsid w:val="0026226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36D"/>
    <w:rsid w:val="0036180C"/>
    <w:rsid w:val="003637AD"/>
    <w:rsid w:val="00363CF5"/>
    <w:rsid w:val="00364344"/>
    <w:rsid w:val="003702CA"/>
    <w:rsid w:val="00370617"/>
    <w:rsid w:val="0037384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06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BCB"/>
    <w:rsid w:val="0059131D"/>
    <w:rsid w:val="005B3F92"/>
    <w:rsid w:val="005B479C"/>
    <w:rsid w:val="005B561E"/>
    <w:rsid w:val="005C07E4"/>
    <w:rsid w:val="005C2124"/>
    <w:rsid w:val="005C336F"/>
    <w:rsid w:val="005C7F3C"/>
    <w:rsid w:val="005D26D4"/>
    <w:rsid w:val="005E017C"/>
    <w:rsid w:val="005E50C6"/>
    <w:rsid w:val="005F2A97"/>
    <w:rsid w:val="005F399B"/>
    <w:rsid w:val="006019F8"/>
    <w:rsid w:val="00605B20"/>
    <w:rsid w:val="0061156F"/>
    <w:rsid w:val="00613FF5"/>
    <w:rsid w:val="006155A8"/>
    <w:rsid w:val="00621B94"/>
    <w:rsid w:val="00623B31"/>
    <w:rsid w:val="00626239"/>
    <w:rsid w:val="00635316"/>
    <w:rsid w:val="00635449"/>
    <w:rsid w:val="006378C5"/>
    <w:rsid w:val="00645E6A"/>
    <w:rsid w:val="00646FB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F5C"/>
    <w:rsid w:val="007502CB"/>
    <w:rsid w:val="00752D79"/>
    <w:rsid w:val="00752E20"/>
    <w:rsid w:val="00756EDE"/>
    <w:rsid w:val="00781B4D"/>
    <w:rsid w:val="007824BF"/>
    <w:rsid w:val="00783B8D"/>
    <w:rsid w:val="00794B94"/>
    <w:rsid w:val="00794BD4"/>
    <w:rsid w:val="007A14F3"/>
    <w:rsid w:val="007A2F73"/>
    <w:rsid w:val="007A3061"/>
    <w:rsid w:val="007A5A0B"/>
    <w:rsid w:val="007C0E14"/>
    <w:rsid w:val="007C7DE4"/>
    <w:rsid w:val="007D40CB"/>
    <w:rsid w:val="007D5796"/>
    <w:rsid w:val="007D59C0"/>
    <w:rsid w:val="007D7D9C"/>
    <w:rsid w:val="007E4FA7"/>
    <w:rsid w:val="007F0BE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3F5"/>
    <w:rsid w:val="008916EC"/>
    <w:rsid w:val="00891E4F"/>
    <w:rsid w:val="008A31C5"/>
    <w:rsid w:val="008A4F9A"/>
    <w:rsid w:val="008B2850"/>
    <w:rsid w:val="008B303B"/>
    <w:rsid w:val="008C79B3"/>
    <w:rsid w:val="008D77BD"/>
    <w:rsid w:val="008E454C"/>
    <w:rsid w:val="008F1E5A"/>
    <w:rsid w:val="0090031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DA"/>
    <w:rsid w:val="00AB4813"/>
    <w:rsid w:val="00AC6466"/>
    <w:rsid w:val="00AC7639"/>
    <w:rsid w:val="00AD08BB"/>
    <w:rsid w:val="00AD0BB4"/>
    <w:rsid w:val="00AD0EC0"/>
    <w:rsid w:val="00AD70D6"/>
    <w:rsid w:val="00AD75BC"/>
    <w:rsid w:val="00AD7BB0"/>
    <w:rsid w:val="00AD7BC9"/>
    <w:rsid w:val="00AE1871"/>
    <w:rsid w:val="00AF1A8C"/>
    <w:rsid w:val="00B0116D"/>
    <w:rsid w:val="00B01173"/>
    <w:rsid w:val="00B02F35"/>
    <w:rsid w:val="00B05A3C"/>
    <w:rsid w:val="00B07100"/>
    <w:rsid w:val="00B1138C"/>
    <w:rsid w:val="00B249A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2B9"/>
    <w:rsid w:val="00C70140"/>
    <w:rsid w:val="00C73CA7"/>
    <w:rsid w:val="00C822F6"/>
    <w:rsid w:val="00C82AC2"/>
    <w:rsid w:val="00C83BB6"/>
    <w:rsid w:val="00C8456C"/>
    <w:rsid w:val="00C91E19"/>
    <w:rsid w:val="00C92402"/>
    <w:rsid w:val="00C92867"/>
    <w:rsid w:val="00C93B93"/>
    <w:rsid w:val="00CA037D"/>
    <w:rsid w:val="00CA0837"/>
    <w:rsid w:val="00CA2442"/>
    <w:rsid w:val="00CA4725"/>
    <w:rsid w:val="00CA76E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F8E"/>
    <w:rsid w:val="00D500E9"/>
    <w:rsid w:val="00D507BC"/>
    <w:rsid w:val="00D57186"/>
    <w:rsid w:val="00D6090A"/>
    <w:rsid w:val="00D62FA3"/>
    <w:rsid w:val="00D63B6F"/>
    <w:rsid w:val="00D64A90"/>
    <w:rsid w:val="00D9410B"/>
    <w:rsid w:val="00D9695B"/>
    <w:rsid w:val="00DA2417"/>
    <w:rsid w:val="00DA5585"/>
    <w:rsid w:val="00DB02AC"/>
    <w:rsid w:val="00DB6AA2"/>
    <w:rsid w:val="00DD4B4A"/>
    <w:rsid w:val="00DE10D1"/>
    <w:rsid w:val="00DE174E"/>
    <w:rsid w:val="00DE2514"/>
    <w:rsid w:val="00DE6851"/>
    <w:rsid w:val="00DF03EE"/>
    <w:rsid w:val="00E01B71"/>
    <w:rsid w:val="00E05CC9"/>
    <w:rsid w:val="00E15573"/>
    <w:rsid w:val="00E25A5B"/>
    <w:rsid w:val="00E30182"/>
    <w:rsid w:val="00E373C7"/>
    <w:rsid w:val="00E4267B"/>
    <w:rsid w:val="00E42F13"/>
    <w:rsid w:val="00E452DF"/>
    <w:rsid w:val="00E543CF"/>
    <w:rsid w:val="00E546FD"/>
    <w:rsid w:val="00E608F1"/>
    <w:rsid w:val="00E611B9"/>
    <w:rsid w:val="00E7144F"/>
    <w:rsid w:val="00E73D74"/>
    <w:rsid w:val="00E76A79"/>
    <w:rsid w:val="00E80692"/>
    <w:rsid w:val="00E80C24"/>
    <w:rsid w:val="00E9129A"/>
    <w:rsid w:val="00E93836"/>
    <w:rsid w:val="00EA7C16"/>
    <w:rsid w:val="00EB1C23"/>
    <w:rsid w:val="00EC5281"/>
    <w:rsid w:val="00EC791D"/>
    <w:rsid w:val="00EC7CA6"/>
    <w:rsid w:val="00ED3C5D"/>
    <w:rsid w:val="00ED4553"/>
    <w:rsid w:val="00EF394F"/>
    <w:rsid w:val="00EF62E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EB4"/>
    <w:rsid w:val="00FB4045"/>
    <w:rsid w:val="00FB4D8E"/>
    <w:rsid w:val="00FC0D0A"/>
    <w:rsid w:val="00FC1B0B"/>
    <w:rsid w:val="00FD2F97"/>
    <w:rsid w:val="00FE0C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831B82"/>
  <w15:docId w15:val="{BAE432E6-0D39-4B8B-8C4D-4DB5695A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A14F3"/>
  </w:style>
  <w:style w:type="paragraph" w:styleId="BalloonText">
    <w:name w:val="Balloon Text"/>
    <w:basedOn w:val="Normal"/>
    <w:link w:val="BalloonTextChar"/>
    <w:semiHidden/>
    <w:unhideWhenUsed/>
    <w:rsid w:val="00AD0B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0B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1286</Words>
  <Characters>6942</Characters>
  <Application>Microsoft Office Word</Application>
  <DocSecurity>0</DocSecurity>
  <Lines>179</Lines>
  <Paragraphs>58</Paragraphs>
  <ScaleCrop>false</ScaleCrop>
  <HeadingPairs>
    <vt:vector size="2" baseType="variant">
      <vt:variant>
        <vt:lpstr>Title</vt:lpstr>
      </vt:variant>
      <vt:variant>
        <vt:i4>1</vt:i4>
      </vt:variant>
    </vt:vector>
  </HeadingPairs>
  <TitlesOfParts>
    <vt:vector size="1" baseType="lpstr">
      <vt:lpstr>S2687</vt:lpstr>
    </vt:vector>
  </TitlesOfParts>
  <Manager>R229</Manager>
  <Company>NJ Office of Legislative Services</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S2687</dc:title>
  <dc:subject/>
  <dc:creator>Senator  SWEENEY</dc:creator>
  <cp:keywords>S2687|5|AU |273|0|273|N|0|</cp:keywords>
  <dc:description>INTRODUCED JULY 9, 2020</dc:description>
  <cp:lastModifiedBy>Todaro, Vivian</cp:lastModifiedBy>
  <cp:revision>2</cp:revision>
  <cp:lastPrinted>2020-07-09T21:59:00Z</cp:lastPrinted>
  <dcterms:created xsi:type="dcterms:W3CDTF">2020-07-09T21:59:00Z</dcterms:created>
  <dcterms:modified xsi:type="dcterms:W3CDTF">2020-07-09T21:59:00Z</dcterms:modified>
  <cp:category>ss.1-2: C.27:25-35 et seq.; s.3: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