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06" w:rsidRDefault="00FE6806" w:rsidP="00FE680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2692 </w:t>
      </w:r>
    </w:p>
    <w:p w:rsidR="00FE6806" w:rsidRPr="009D38FF" w:rsidRDefault="00FE6806" w:rsidP="00FE680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6249146" r:id="rId7"/>
        </w:object>
      </w:r>
    </w:p>
    <w:p w:rsidR="00FE6806" w:rsidRDefault="00FE6806" w:rsidP="00FE6806">
      <w:pPr>
        <w:pStyle w:val="bpuState"/>
      </w:pPr>
      <w:r>
        <w:t>STATE OF NEW JERSEY</w:t>
      </w:r>
    </w:p>
    <w:p w:rsidR="00FE6806" w:rsidRDefault="00FE6806" w:rsidP="00FE6806">
      <w:pPr>
        <w:pStyle w:val="bpuLegislature"/>
      </w:pPr>
      <w:r>
        <w:t>219th LEGISLATURE</w:t>
      </w:r>
    </w:p>
    <w:p w:rsidR="00FE6806" w:rsidRDefault="00FE6806" w:rsidP="00FE680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6249147" r:id="rId8"/>
        </w:object>
      </w:r>
      <w:r>
        <w:t xml:space="preserve">  </w:t>
      </w:r>
    </w:p>
    <w:p w:rsidR="00FE6806" w:rsidRDefault="00FE6806" w:rsidP="00FE6806">
      <w:pPr>
        <w:pStyle w:val="bpuIntro"/>
      </w:pPr>
      <w:r>
        <w:t>INTRODUCED JULY 14, 2020</w:t>
      </w:r>
    </w:p>
    <w:p w:rsidR="00FE6806" w:rsidRDefault="00FE6806" w:rsidP="00FE6806">
      <w:pPr>
        <w:pStyle w:val="bpuIntro"/>
      </w:pPr>
    </w:p>
    <w:p w:rsidR="00FE6806" w:rsidRDefault="00FE6806" w:rsidP="00FE6806">
      <w:pPr>
        <w:pStyle w:val="bpuIntro"/>
        <w:sectPr w:rsidR="00FE6806" w:rsidSect="00FE680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E6806" w:rsidRDefault="00FE6806" w:rsidP="00FE6806">
      <w:pPr>
        <w:pStyle w:val="bpuIntro"/>
      </w:pPr>
    </w:p>
    <w:p w:rsidR="00FE6806" w:rsidRDefault="00FE6806" w:rsidP="00FE6806">
      <w:pPr>
        <w:pStyle w:val="bpuSponsor"/>
      </w:pPr>
      <w:r>
        <w:t>Sponsored by:</w:t>
      </w:r>
    </w:p>
    <w:p w:rsidR="00FE6806" w:rsidRDefault="00FE6806" w:rsidP="00FE6806">
      <w:pPr>
        <w:pStyle w:val="bpuSponsor"/>
      </w:pPr>
      <w:r>
        <w:t>Senator  VIN GOPAL</w:t>
      </w:r>
    </w:p>
    <w:p w:rsidR="00FE6806" w:rsidRDefault="00FE6806" w:rsidP="00FE6806">
      <w:pPr>
        <w:pStyle w:val="bpuSponsor"/>
      </w:pPr>
      <w:r>
        <w:t>District 11 (Monmouth)</w:t>
      </w:r>
    </w:p>
    <w:p w:rsidR="00FE6806" w:rsidRDefault="00FE6806" w:rsidP="00FE6806">
      <w:pPr>
        <w:pStyle w:val="bpuSponsor"/>
      </w:pPr>
    </w:p>
    <w:p w:rsidR="00FE6806" w:rsidRDefault="00FE6806" w:rsidP="00FE6806">
      <w:pPr>
        <w:pStyle w:val="bpuSponsor"/>
      </w:pPr>
    </w:p>
    <w:p w:rsidR="00FE6806" w:rsidRDefault="00FE6806" w:rsidP="00FE6806">
      <w:pPr>
        <w:pStyle w:val="bpuSponsor"/>
      </w:pPr>
    </w:p>
    <w:p w:rsidR="00FE6806" w:rsidRDefault="00FE6806" w:rsidP="00FE6806">
      <w:pPr>
        <w:pStyle w:val="bpuSponsor"/>
      </w:pPr>
    </w:p>
    <w:p w:rsidR="00FE6806" w:rsidRDefault="00FE6806" w:rsidP="00FE6806">
      <w:pPr>
        <w:pStyle w:val="bpuSponsor"/>
      </w:pPr>
      <w:r>
        <w:t>SYNOPSIS</w:t>
      </w:r>
    </w:p>
    <w:p w:rsidR="00FE6806" w:rsidRDefault="00FE6806" w:rsidP="00FE6806">
      <w:pPr>
        <w:pStyle w:val="bpuNormText"/>
      </w:pPr>
      <w:r>
        <w:tab/>
        <w:t>Appropriates $125 million to EDA from federal funds for small- and medium-sized business and nonprofit assistance.</w:t>
      </w:r>
    </w:p>
    <w:p w:rsidR="00FE6806" w:rsidRDefault="00FE6806" w:rsidP="00FE6806">
      <w:pPr>
        <w:pStyle w:val="bpuNormText"/>
      </w:pPr>
    </w:p>
    <w:p w:rsidR="00FE6806" w:rsidRDefault="00FE6806" w:rsidP="00FE6806">
      <w:pPr>
        <w:pStyle w:val="bpuSponsor"/>
      </w:pPr>
      <w:r>
        <w:t xml:space="preserve">CURRENT VERSION OF TEXT </w:t>
      </w:r>
    </w:p>
    <w:p w:rsidR="00FE6806" w:rsidRDefault="00FE6806" w:rsidP="00FE6806">
      <w:pPr>
        <w:pStyle w:val="bpuNormText"/>
      </w:pPr>
      <w:r>
        <w:tab/>
        <w:t>As introduced.</w:t>
      </w:r>
    </w:p>
    <w:p w:rsidR="00FE6806" w:rsidRDefault="00FE6806" w:rsidP="00FE680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806" w:rsidRDefault="00FE680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E6806" w:rsidSect="00FE680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395661" w:rsidRDefault="006858D4" w:rsidP="003E47BA">
      <w:pPr>
        <w:pStyle w:val="HangingAnAct"/>
        <w:rPr>
          <w:rStyle w:val="HangingAnActChar"/>
        </w:rPr>
      </w:pPr>
      <w:r w:rsidRPr="00395661">
        <w:rPr>
          <w:rStyle w:val="BillHead"/>
        </w:rPr>
        <w:lastRenderedPageBreak/>
        <w:t>An Act</w:t>
      </w:r>
      <w:r w:rsidR="00686AEB" w:rsidRPr="00395661">
        <w:rPr>
          <w:rStyle w:val="HangingAnActChar"/>
        </w:rPr>
        <w:t xml:space="preserve"> </w:t>
      </w:r>
      <w:r w:rsidR="007958FC" w:rsidRPr="007958FC">
        <w:t xml:space="preserve">allocating federal funding for </w:t>
      </w:r>
      <w:r w:rsidR="007958FC">
        <w:t>small</w:t>
      </w:r>
      <w:r w:rsidR="00012A0A">
        <w:t>- and medium-sized</w:t>
      </w:r>
      <w:r w:rsidR="007958FC">
        <w:t xml:space="preserve"> business</w:t>
      </w:r>
      <w:r w:rsidR="00FE0CE4" w:rsidRPr="00FE0CE4">
        <w:t xml:space="preserve"> </w:t>
      </w:r>
      <w:r w:rsidR="00FE0CE4">
        <w:t>and nonprofit</w:t>
      </w:r>
      <w:r w:rsidR="007958FC">
        <w:t xml:space="preserve"> assistance</w:t>
      </w:r>
      <w:r w:rsidR="007958FC" w:rsidRPr="007958FC">
        <w:t>, and making an appropriation</w:t>
      </w:r>
      <w:r w:rsidR="001616E0" w:rsidRPr="00395661">
        <w:rPr>
          <w:rStyle w:val="HangingAnActChar"/>
        </w:rPr>
        <w:t>.</w:t>
      </w:r>
    </w:p>
    <w:p w:rsidR="000B1054" w:rsidRPr="00395661" w:rsidRDefault="000B1054" w:rsidP="000B1054"/>
    <w:p w:rsidR="00686AEB" w:rsidRPr="00395661" w:rsidRDefault="00686AEB" w:rsidP="00686AEB">
      <w:r w:rsidRPr="00395661">
        <w:tab/>
      </w:r>
      <w:r w:rsidR="006858D4" w:rsidRPr="00395661">
        <w:rPr>
          <w:rStyle w:val="BillHeading2"/>
        </w:rPr>
        <w:t>Be It Enacted</w:t>
      </w:r>
      <w:r w:rsidRPr="00395661">
        <w:rPr>
          <w:rStyle w:val="BillHeading2"/>
        </w:rPr>
        <w:t xml:space="preserve"> </w:t>
      </w:r>
      <w:r w:rsidR="006858D4" w:rsidRPr="00395661">
        <w:rPr>
          <w:rStyle w:val="BillLanguage"/>
        </w:rPr>
        <w:t>by the Senate and General Assembly of the State of New Jersey:</w:t>
      </w:r>
    </w:p>
    <w:p w:rsidR="007958FC" w:rsidRPr="007958FC" w:rsidRDefault="007958FC" w:rsidP="007958FC">
      <w:r w:rsidRPr="007958FC">
        <w:t> </w:t>
      </w:r>
    </w:p>
    <w:p w:rsidR="00D134C6" w:rsidRDefault="00CA5DA8" w:rsidP="00CA5DA8">
      <w:pPr>
        <w:tabs>
          <w:tab w:val="clear" w:pos="1440"/>
          <w:tab w:val="left" w:pos="1080"/>
        </w:tabs>
      </w:pPr>
      <w:r>
        <w:tab/>
      </w:r>
      <w:r w:rsidR="00C67FC2">
        <w:t>1</w:t>
      </w:r>
      <w:r>
        <w:t>.</w:t>
      </w:r>
      <w:r>
        <w:tab/>
      </w:r>
      <w:r w:rsidR="00012A0A">
        <w:t>a.</w:t>
      </w:r>
      <w:r w:rsidR="00012A0A">
        <w:tab/>
      </w:r>
      <w:r w:rsidR="007958FC" w:rsidRPr="00994465">
        <w:t>There is appropriated from the General Fund to the New Jersey Economic Development Authority the sum of $1</w:t>
      </w:r>
      <w:r w:rsidR="00B1297F">
        <w:t>25</w:t>
      </w:r>
      <w:r w:rsidR="00FE0CE4">
        <w:t>,000,000</w:t>
      </w:r>
      <w:r w:rsidR="007958FC" w:rsidRPr="00994465">
        <w:t xml:space="preserve"> from a portion of those federal block grant funds allocated to the State from the federal “Coronavirus Relief Fund,” established pursuant to the federal </w:t>
      </w:r>
      <w:r w:rsidR="00351CC9">
        <w:t>“</w:t>
      </w:r>
      <w:r w:rsidR="007958FC" w:rsidRPr="00994465">
        <w:t>Coronavirus Aid, Relief, and Economic Security Act,” Pub.L.116-136, for use by the authority to provide financial support, such as loans or grants, to</w:t>
      </w:r>
      <w:r w:rsidR="00B1297F">
        <w:t xml:space="preserve"> small- and medium-sized </w:t>
      </w:r>
      <w:r w:rsidR="007958FC" w:rsidRPr="00994465">
        <w:t>businesses</w:t>
      </w:r>
      <w:r w:rsidR="00FE0CE4">
        <w:t xml:space="preserve"> and nonprofit entities</w:t>
      </w:r>
      <w:r w:rsidR="007958FC" w:rsidRPr="00994465">
        <w:t xml:space="preserve"> for the costs associated with operation</w:t>
      </w:r>
      <w:r w:rsidR="00FE0CE4">
        <w:t>al</w:t>
      </w:r>
      <w:r w:rsidR="007958FC" w:rsidRPr="00994465">
        <w:t xml:space="preserve"> interruptions caused by any State-required closures</w:t>
      </w:r>
      <w:r w:rsidR="00B1297F">
        <w:t xml:space="preserve"> and mitigation requirements imposed</w:t>
      </w:r>
      <w:r w:rsidR="007958FC" w:rsidRPr="00994465">
        <w:t xml:space="preserve"> due to the impacts of </w:t>
      </w:r>
      <w:r w:rsidR="00D6788A">
        <w:t>the COVID-19 pandemic</w:t>
      </w:r>
      <w:r w:rsidR="007958FC" w:rsidRPr="00994465">
        <w:t>.</w:t>
      </w:r>
      <w:r w:rsidR="00FE0CE4">
        <w:t xml:space="preserve"> </w:t>
      </w:r>
      <w:r w:rsidR="003F4572">
        <w:t xml:space="preserve"> Of the monies appropriated pursuant to this section, the authority shall </w:t>
      </w:r>
      <w:r w:rsidR="007B11F6">
        <w:t>allocate</w:t>
      </w:r>
      <w:r w:rsidR="003F4572">
        <w:t xml:space="preserve"> at least </w:t>
      </w:r>
      <w:r w:rsidR="003F4572" w:rsidRPr="00994465">
        <w:t>$</w:t>
      </w:r>
      <w:r w:rsidR="003F4572">
        <w:t xml:space="preserve">25,000,000 </w:t>
      </w:r>
      <w:r w:rsidR="003F4572" w:rsidRPr="003F4572">
        <w:t>to provid</w:t>
      </w:r>
      <w:r w:rsidR="00FC3FE6">
        <w:t>ing</w:t>
      </w:r>
      <w:r w:rsidR="003F4572" w:rsidRPr="003F4572">
        <w:t xml:space="preserve"> financial support to </w:t>
      </w:r>
      <w:r w:rsidR="006314F5">
        <w:t>targeted</w:t>
      </w:r>
      <w:r w:rsidR="003F4572">
        <w:t xml:space="preserve"> </w:t>
      </w:r>
      <w:r w:rsidR="003F4572" w:rsidRPr="003F4572">
        <w:t>sma</w:t>
      </w:r>
      <w:r w:rsidR="006314F5">
        <w:t>ll- and medium-sized businesses.</w:t>
      </w:r>
    </w:p>
    <w:p w:rsidR="00D134C6" w:rsidRDefault="00D134C6" w:rsidP="007958FC">
      <w:r>
        <w:tab/>
        <w:t>b.</w:t>
      </w:r>
      <w:r>
        <w:tab/>
        <w:t xml:space="preserve">If the federal government allocates additional federal block grant funds to the State to provide for the State’s response to the COVID-19 pandemic, the Legislature finds and declares that it is the policy of the State that not less than 20 percent of </w:t>
      </w:r>
      <w:r w:rsidR="005D7993">
        <w:t>such federal block grant funds</w:t>
      </w:r>
      <w:r>
        <w:t xml:space="preserve"> </w:t>
      </w:r>
      <w:r w:rsidR="005D7993">
        <w:t xml:space="preserve">that are not encumbered to be used for other specified purposes </w:t>
      </w:r>
      <w:r>
        <w:t xml:space="preserve">should be appropriated to the authority </w:t>
      </w:r>
      <w:r w:rsidRPr="00D134C6">
        <w:t>to provide financial support</w:t>
      </w:r>
      <w:r w:rsidR="005D7993">
        <w:t xml:space="preserve"> </w:t>
      </w:r>
      <w:r w:rsidRPr="00D134C6">
        <w:t>to small- and medium-sized businesses and nonprofit entities</w:t>
      </w:r>
      <w:r w:rsidR="005D7993">
        <w:t>.</w:t>
      </w:r>
    </w:p>
    <w:p w:rsidR="00012A0A" w:rsidRDefault="00012A0A" w:rsidP="00012A0A">
      <w:r>
        <w:tab/>
      </w:r>
      <w:r w:rsidR="00D134C6">
        <w:t>c</w:t>
      </w:r>
      <w:r>
        <w:t>.</w:t>
      </w:r>
      <w:r>
        <w:tab/>
        <w:t>As used in this section:</w:t>
      </w:r>
    </w:p>
    <w:p w:rsidR="00012A0A" w:rsidRDefault="00012A0A" w:rsidP="00012A0A">
      <w:r>
        <w:tab/>
        <w:t>"Authority" means the New Jersey Economic Development Authority, established pursuant to section 4 of P.L.1974, c.80 (C.34:1B-4).</w:t>
      </w:r>
    </w:p>
    <w:p w:rsidR="00900D37" w:rsidRDefault="00900D37" w:rsidP="00900D37">
      <w:r>
        <w:tab/>
        <w:t>"COVID-19" means the SARS-CoV-2 novel coronavirus.</w:t>
      </w:r>
    </w:p>
    <w:p w:rsidR="003F4572" w:rsidRDefault="00900D37" w:rsidP="00900D37">
      <w:r>
        <w:tab/>
        <w:t xml:space="preserve">"COVID-19 pandemic" means the outbreak of COVID-19 throughout the world, </w:t>
      </w:r>
      <w:r w:rsidR="00AB69C1">
        <w:t>recognized as</w:t>
      </w:r>
      <w:r>
        <w:t xml:space="preserve"> a pandemic by the World Health Organization on March 11, 2020.</w:t>
      </w:r>
    </w:p>
    <w:p w:rsidR="006314F5" w:rsidRDefault="003F4572" w:rsidP="00900D37">
      <w:r>
        <w:tab/>
      </w:r>
      <w:r w:rsidR="00012A0A">
        <w:t>"Small- and medium-sized business</w:t>
      </w:r>
      <w:r w:rsidR="00A245FA">
        <w:t>es</w:t>
      </w:r>
      <w:r w:rsidR="00FE0CE4">
        <w:t xml:space="preserve"> and nonprofit entities</w:t>
      </w:r>
      <w:r w:rsidR="00012A0A">
        <w:t xml:space="preserve">" </w:t>
      </w:r>
      <w:r w:rsidR="00A245FA">
        <w:t>includes</w:t>
      </w:r>
      <w:r w:rsidR="00012A0A">
        <w:t xml:space="preserve"> a</w:t>
      </w:r>
      <w:r w:rsidR="00A245FA">
        <w:t>ny</w:t>
      </w:r>
      <w:r w:rsidR="00012A0A">
        <w:t xml:space="preserve"> business enterprise</w:t>
      </w:r>
      <w:r w:rsidR="00FE0CE4">
        <w:t xml:space="preserve"> or nonprofit entity</w:t>
      </w:r>
      <w:r w:rsidR="00012A0A">
        <w:t xml:space="preserve">, which has its principal place of business </w:t>
      </w:r>
      <w:r w:rsidR="00426F46">
        <w:t xml:space="preserve">or operations </w:t>
      </w:r>
      <w:r w:rsidR="00012A0A">
        <w:t>in this State</w:t>
      </w:r>
      <w:r w:rsidR="00FE0CE4">
        <w:t>, and that is</w:t>
      </w:r>
      <w:r w:rsidR="00012A0A">
        <w:t xml:space="preserve"> defined by the authority as a small- or medium-sized business</w:t>
      </w:r>
      <w:r w:rsidR="00FE0CE4">
        <w:t xml:space="preserve"> or nonprofit entity</w:t>
      </w:r>
      <w:r w:rsidR="00012A0A">
        <w:t>.</w:t>
      </w:r>
    </w:p>
    <w:p w:rsidR="00D134C6" w:rsidRDefault="006314F5" w:rsidP="00900D37">
      <w:r>
        <w:tab/>
      </w:r>
      <w:r w:rsidRPr="003F4572">
        <w:t>"</w:t>
      </w:r>
      <w:r>
        <w:t xml:space="preserve">Targeted </w:t>
      </w:r>
      <w:r w:rsidRPr="003F4572">
        <w:t>sm</w:t>
      </w:r>
      <w:r>
        <w:t>all- and medium-sized business</w:t>
      </w:r>
      <w:r w:rsidRPr="003F4572">
        <w:t>" means a business that qualifies, under criteria established by the authority, as a small</w:t>
      </w:r>
      <w:r>
        <w:t>- or medium-sized</w:t>
      </w:r>
      <w:r w:rsidRPr="003F4572">
        <w:t xml:space="preserve"> woman-owned, minority-owned</w:t>
      </w:r>
      <w:r>
        <w:t>, or veteran</w:t>
      </w:r>
      <w:r w:rsidR="005D7993">
        <w:t>-</w:t>
      </w:r>
      <w:r>
        <w:t>owned</w:t>
      </w:r>
      <w:r w:rsidRPr="003F4572">
        <w:t xml:space="preserve"> New Jersey-based business</w:t>
      </w:r>
      <w:r>
        <w:t xml:space="preserve"> or non</w:t>
      </w:r>
      <w:r w:rsidRPr="003F4572">
        <w:t xml:space="preserve">profit </w:t>
      </w:r>
      <w:r>
        <w:t>entity</w:t>
      </w:r>
      <w:r w:rsidRPr="003F4572">
        <w:t>.</w:t>
      </w:r>
    </w:p>
    <w:p w:rsidR="007958FC" w:rsidRPr="007958FC" w:rsidRDefault="007958FC" w:rsidP="007958FC">
      <w:r w:rsidRPr="007958FC">
        <w:t> </w:t>
      </w:r>
    </w:p>
    <w:p w:rsidR="002027FA" w:rsidRPr="00395661" w:rsidRDefault="00CA5DA8" w:rsidP="00686AEB">
      <w:r>
        <w:tab/>
      </w:r>
      <w:r w:rsidR="00D134C6">
        <w:t>2</w:t>
      </w:r>
      <w:r>
        <w:t>.</w:t>
      </w:r>
      <w:r>
        <w:tab/>
      </w:r>
      <w:r w:rsidR="007958FC" w:rsidRPr="007958FC">
        <w:t>This act shall take effect immediately.</w:t>
      </w:r>
      <w:r>
        <w:t xml:space="preserve"> </w:t>
      </w:r>
      <w:r>
        <w:br w:type="page"/>
      </w:r>
    </w:p>
    <w:p w:rsidR="00686AEB" w:rsidRPr="00395661" w:rsidRDefault="00686AEB" w:rsidP="00686AEB">
      <w:pPr>
        <w:jc w:val="center"/>
      </w:pPr>
      <w:r w:rsidRPr="00395661">
        <w:lastRenderedPageBreak/>
        <w:t>STATEMENT</w:t>
      </w:r>
    </w:p>
    <w:p w:rsidR="00686AEB" w:rsidRPr="00395661" w:rsidRDefault="00686AEB" w:rsidP="00686AEB"/>
    <w:p w:rsidR="008E2144" w:rsidRDefault="00C67FC2" w:rsidP="0039478B">
      <w:r>
        <w:tab/>
      </w:r>
      <w:r w:rsidR="00994465">
        <w:t>T</w:t>
      </w:r>
      <w:r w:rsidR="00994465" w:rsidRPr="00994465">
        <w:t>his bill makes a $1</w:t>
      </w:r>
      <w:r w:rsidR="00B1297F">
        <w:t>25</w:t>
      </w:r>
      <w:r w:rsidR="00994465" w:rsidRPr="00994465">
        <w:t xml:space="preserve"> million appropriation to the </w:t>
      </w:r>
      <w:r w:rsidR="001E52B9">
        <w:t>New Jersey Economic Development Authority (</w:t>
      </w:r>
      <w:r w:rsidR="00994465" w:rsidRPr="00994465">
        <w:t>EDA</w:t>
      </w:r>
      <w:r w:rsidR="001E52B9">
        <w:t>)</w:t>
      </w:r>
      <w:r w:rsidR="00994465" w:rsidRPr="00994465">
        <w:t xml:space="preserve"> from a portion of those federal block grant funds allocated to the State from the federal “Coronavirus Relief Fund,” established pursuant to the federal </w:t>
      </w:r>
      <w:r w:rsidR="00405F9C">
        <w:t>“</w:t>
      </w:r>
      <w:r w:rsidR="00994465" w:rsidRPr="00994465">
        <w:t xml:space="preserve">Coronavirus Aid, Relief, and Economic Security (CARES) Act,” Pub.L.116-136, for use by the EDA to provide financial support, such as loans or grants, </w:t>
      </w:r>
      <w:r w:rsidR="00B1297F" w:rsidRPr="00994465">
        <w:t>to</w:t>
      </w:r>
      <w:r w:rsidR="00B1297F">
        <w:t xml:space="preserve"> small- and medium-sized </w:t>
      </w:r>
      <w:r w:rsidR="00B1297F" w:rsidRPr="00994465">
        <w:t xml:space="preserve">businesses </w:t>
      </w:r>
      <w:r w:rsidR="00A36726">
        <w:t xml:space="preserve">and nonprofit entities </w:t>
      </w:r>
      <w:r w:rsidR="00B1297F" w:rsidRPr="00994465">
        <w:t>for the costs associated with operation</w:t>
      </w:r>
      <w:r w:rsidR="00FE0CE4">
        <w:t>al</w:t>
      </w:r>
      <w:r w:rsidR="00B1297F" w:rsidRPr="00994465">
        <w:t xml:space="preserve"> interruptions caused by any State-required closures</w:t>
      </w:r>
      <w:r w:rsidR="00B1297F">
        <w:t xml:space="preserve"> and mitigation requirements imposed</w:t>
      </w:r>
      <w:r w:rsidR="00B1297F" w:rsidRPr="00994465">
        <w:t xml:space="preserve"> due</w:t>
      </w:r>
      <w:r w:rsidR="00994465" w:rsidRPr="00994465">
        <w:t xml:space="preserve"> to the impacts of </w:t>
      </w:r>
      <w:r w:rsidR="00AD7FE4">
        <w:t>the COVID-19 pandemic</w:t>
      </w:r>
      <w:r w:rsidR="00994465" w:rsidRPr="00994465">
        <w:t>.</w:t>
      </w:r>
      <w:r w:rsidR="005D7993">
        <w:t xml:space="preserve"> </w:t>
      </w:r>
      <w:r w:rsidR="005D7993" w:rsidRPr="005D7993">
        <w:t xml:space="preserve"> </w:t>
      </w:r>
      <w:r w:rsidR="005D7993">
        <w:t>The bill requires t</w:t>
      </w:r>
      <w:r w:rsidR="005D7993" w:rsidRPr="005D7993">
        <w:t xml:space="preserve">he </w:t>
      </w:r>
      <w:r w:rsidR="005D7993">
        <w:t>EDA</w:t>
      </w:r>
      <w:r w:rsidR="005D7993" w:rsidRPr="005D7993">
        <w:t xml:space="preserve"> </w:t>
      </w:r>
      <w:r w:rsidR="005D7993">
        <w:t>to</w:t>
      </w:r>
      <w:r w:rsidR="005D7993" w:rsidRPr="005D7993">
        <w:t xml:space="preserve"> </w:t>
      </w:r>
      <w:r w:rsidR="001070F1">
        <w:t>allocate</w:t>
      </w:r>
      <w:r w:rsidR="005D7993" w:rsidRPr="005D7993">
        <w:t xml:space="preserve"> at least $25</w:t>
      </w:r>
      <w:r w:rsidR="005D7993">
        <w:t xml:space="preserve"> million </w:t>
      </w:r>
      <w:r w:rsidR="005D7993" w:rsidRPr="005D7993">
        <w:t>to provide financial support to targeted small- and medium-sized businesses</w:t>
      </w:r>
      <w:r w:rsidR="005D7993">
        <w:t>, including</w:t>
      </w:r>
      <w:r w:rsidR="005D7993" w:rsidRPr="005D7993">
        <w:t xml:space="preserve"> woman-owned, minority-owned, </w:t>
      </w:r>
      <w:r w:rsidR="005D7993">
        <w:t>and</w:t>
      </w:r>
      <w:r w:rsidR="005D7993" w:rsidRPr="005D7993">
        <w:t xml:space="preserve"> veteran-owned New Jersey-based business</w:t>
      </w:r>
      <w:r w:rsidR="005D7993">
        <w:t>es and nonprofit entities.</w:t>
      </w:r>
    </w:p>
    <w:p w:rsidR="001616E0" w:rsidRDefault="005D7993">
      <w:r>
        <w:tab/>
        <w:t>Additionally, the bill declares that it is the policy of the State that if the federal government allocates</w:t>
      </w:r>
      <w:r w:rsidRPr="005D7993">
        <w:t xml:space="preserve"> additional federal block grant funds to the State to provide for the State’s response to the COVID-19 pandemic, that not less than 20 percent of </w:t>
      </w:r>
      <w:r w:rsidR="007F059D">
        <w:t>those</w:t>
      </w:r>
      <w:r w:rsidRPr="005D7993">
        <w:t xml:space="preserve"> federal block grant funds that are not encumbered to be used for other specified purposes should be appropriated to the </w:t>
      </w:r>
      <w:r>
        <w:t>EDA</w:t>
      </w:r>
      <w:r w:rsidRPr="005D7993">
        <w:t xml:space="preserve"> to provide financial support to small- and medium-sized businesses and nonprofit entities.</w:t>
      </w:r>
    </w:p>
    <w:sectPr w:rsidR="001616E0" w:rsidSect="00FE680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40C" w:rsidRDefault="00AE140C">
      <w:r>
        <w:separator/>
      </w:r>
    </w:p>
  </w:endnote>
  <w:endnote w:type="continuationSeparator" w:id="0">
    <w:p w:rsidR="00AE140C" w:rsidRDefault="00AE1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7405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Pr="009B59F4" w:rsidRDefault="007405B4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40C" w:rsidRDefault="00AE140C">
      <w:r>
        <w:separator/>
      </w:r>
    </w:p>
  </w:footnote>
  <w:footnote w:type="continuationSeparator" w:id="0">
    <w:p w:rsidR="00AE140C" w:rsidRDefault="00AE1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C248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Pr="00AF575C" w:rsidRDefault="007405B4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7405B4" w:rsidP="00686AEB">
    <w:pPr>
      <w:pStyle w:val="Header"/>
      <w:jc w:val="center"/>
      <w:rPr>
        <w:rStyle w:val="PageNumber"/>
      </w:rPr>
    </w:pPr>
  </w:p>
  <w:p w:rsidR="00FE6806" w:rsidRDefault="00FE6806" w:rsidP="00FE6806">
    <w:pPr>
      <w:pStyle w:val="bpuHeadSpon"/>
    </w:pPr>
    <w:r w:rsidRPr="00FE6806">
      <w:rPr>
        <w:rStyle w:val="bpuHeadSponChar"/>
      </w:rPr>
      <w:t>S2692</w:t>
    </w:r>
    <w:r>
      <w:t xml:space="preserve"> GOPAL</w:t>
    </w:r>
  </w:p>
  <w:p w:rsidR="00FE6806" w:rsidRDefault="00FE6806" w:rsidP="00FE68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2FCC">
      <w:rPr>
        <w:noProof/>
      </w:rPr>
      <w:t>3</w:t>
    </w:r>
    <w:r>
      <w:fldChar w:fldCharType="end"/>
    </w:r>
  </w:p>
  <w:p w:rsidR="00FE6806" w:rsidRDefault="00FE6806" w:rsidP="00FE680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7405B4">
    <w:pPr>
      <w:pStyle w:val="Header"/>
    </w:pPr>
  </w:p>
  <w:p w:rsidR="00FE6806" w:rsidRDefault="00FE6806" w:rsidP="00FE6806">
    <w:pPr>
      <w:pStyle w:val="bpuHeadSpon"/>
    </w:pPr>
    <w:r w:rsidRPr="00FE6806">
      <w:rPr>
        <w:rStyle w:val="bpuHeadSponChar"/>
      </w:rPr>
      <w:t>S2692</w:t>
    </w:r>
    <w:r>
      <w:t xml:space="preserve"> GOPAL</w:t>
    </w:r>
  </w:p>
  <w:p w:rsidR="00FE6806" w:rsidRDefault="00FE6806" w:rsidP="00FE68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2FCC">
      <w:rPr>
        <w:noProof/>
      </w:rPr>
      <w:t>2</w:t>
    </w:r>
    <w:r>
      <w:fldChar w:fldCharType="end"/>
    </w:r>
  </w:p>
  <w:p w:rsidR="00FE6806" w:rsidRDefault="00FE6806" w:rsidP="00FE680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A6"/>
    <w:rsid w:val="000051BD"/>
    <w:rsid w:val="00012A0A"/>
    <w:rsid w:val="0001537A"/>
    <w:rsid w:val="0001599F"/>
    <w:rsid w:val="000160A5"/>
    <w:rsid w:val="0002335B"/>
    <w:rsid w:val="00031F8A"/>
    <w:rsid w:val="000332F1"/>
    <w:rsid w:val="0003549A"/>
    <w:rsid w:val="000367AE"/>
    <w:rsid w:val="00043B22"/>
    <w:rsid w:val="00052FCC"/>
    <w:rsid w:val="000547AC"/>
    <w:rsid w:val="00054975"/>
    <w:rsid w:val="00057D20"/>
    <w:rsid w:val="0006125E"/>
    <w:rsid w:val="0006197C"/>
    <w:rsid w:val="0006281F"/>
    <w:rsid w:val="0008141C"/>
    <w:rsid w:val="00094A55"/>
    <w:rsid w:val="000A44A7"/>
    <w:rsid w:val="000B1054"/>
    <w:rsid w:val="000B3411"/>
    <w:rsid w:val="000B4187"/>
    <w:rsid w:val="000B5F03"/>
    <w:rsid w:val="000C054C"/>
    <w:rsid w:val="000C12C2"/>
    <w:rsid w:val="000C16D0"/>
    <w:rsid w:val="000C35D7"/>
    <w:rsid w:val="000D11AF"/>
    <w:rsid w:val="000D6255"/>
    <w:rsid w:val="000D6262"/>
    <w:rsid w:val="000D7B4A"/>
    <w:rsid w:val="000E4006"/>
    <w:rsid w:val="000F3DA2"/>
    <w:rsid w:val="000F5FDE"/>
    <w:rsid w:val="000F635E"/>
    <w:rsid w:val="000F7466"/>
    <w:rsid w:val="00104BAE"/>
    <w:rsid w:val="001070F1"/>
    <w:rsid w:val="00115E05"/>
    <w:rsid w:val="0013000E"/>
    <w:rsid w:val="00133F81"/>
    <w:rsid w:val="00134F27"/>
    <w:rsid w:val="00135943"/>
    <w:rsid w:val="00143672"/>
    <w:rsid w:val="00151778"/>
    <w:rsid w:val="001616E0"/>
    <w:rsid w:val="00162592"/>
    <w:rsid w:val="001645FB"/>
    <w:rsid w:val="00167B81"/>
    <w:rsid w:val="0017098D"/>
    <w:rsid w:val="00173D2B"/>
    <w:rsid w:val="00180AFE"/>
    <w:rsid w:val="00181676"/>
    <w:rsid w:val="00183603"/>
    <w:rsid w:val="00192CFB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F0B"/>
    <w:rsid w:val="001E0D8F"/>
    <w:rsid w:val="001E15F1"/>
    <w:rsid w:val="001E16FA"/>
    <w:rsid w:val="001E52B9"/>
    <w:rsid w:val="001E6213"/>
    <w:rsid w:val="001F14C7"/>
    <w:rsid w:val="001F7405"/>
    <w:rsid w:val="002027FA"/>
    <w:rsid w:val="00203A11"/>
    <w:rsid w:val="00204034"/>
    <w:rsid w:val="00205533"/>
    <w:rsid w:val="00212B8D"/>
    <w:rsid w:val="002135D3"/>
    <w:rsid w:val="00222983"/>
    <w:rsid w:val="002370D0"/>
    <w:rsid w:val="00255958"/>
    <w:rsid w:val="00257FA2"/>
    <w:rsid w:val="0026574A"/>
    <w:rsid w:val="002660BB"/>
    <w:rsid w:val="002720E8"/>
    <w:rsid w:val="00272CC4"/>
    <w:rsid w:val="00275293"/>
    <w:rsid w:val="002776B0"/>
    <w:rsid w:val="00286C7E"/>
    <w:rsid w:val="00287870"/>
    <w:rsid w:val="002A1029"/>
    <w:rsid w:val="002A3A1A"/>
    <w:rsid w:val="002A4692"/>
    <w:rsid w:val="002A51BA"/>
    <w:rsid w:val="002B2E26"/>
    <w:rsid w:val="002B3FE6"/>
    <w:rsid w:val="002C017B"/>
    <w:rsid w:val="002C2562"/>
    <w:rsid w:val="002C2D81"/>
    <w:rsid w:val="002C461E"/>
    <w:rsid w:val="002C6CEC"/>
    <w:rsid w:val="002D64A7"/>
    <w:rsid w:val="002E09CE"/>
    <w:rsid w:val="002E69D1"/>
    <w:rsid w:val="002E6EA1"/>
    <w:rsid w:val="002F3BA6"/>
    <w:rsid w:val="00307DF0"/>
    <w:rsid w:val="00315320"/>
    <w:rsid w:val="00320261"/>
    <w:rsid w:val="00325776"/>
    <w:rsid w:val="00325E27"/>
    <w:rsid w:val="00330395"/>
    <w:rsid w:val="00333704"/>
    <w:rsid w:val="00333C4D"/>
    <w:rsid w:val="00336624"/>
    <w:rsid w:val="0034025F"/>
    <w:rsid w:val="00340458"/>
    <w:rsid w:val="0034200F"/>
    <w:rsid w:val="003446A0"/>
    <w:rsid w:val="0034481B"/>
    <w:rsid w:val="00350130"/>
    <w:rsid w:val="00351CC9"/>
    <w:rsid w:val="00353ECF"/>
    <w:rsid w:val="00354334"/>
    <w:rsid w:val="0036180C"/>
    <w:rsid w:val="00363CF5"/>
    <w:rsid w:val="00364344"/>
    <w:rsid w:val="003702CA"/>
    <w:rsid w:val="00370617"/>
    <w:rsid w:val="00382F1F"/>
    <w:rsid w:val="00391DA4"/>
    <w:rsid w:val="0039478B"/>
    <w:rsid w:val="00395661"/>
    <w:rsid w:val="003A3C64"/>
    <w:rsid w:val="003A3F83"/>
    <w:rsid w:val="003A466D"/>
    <w:rsid w:val="003B39E2"/>
    <w:rsid w:val="003C43EF"/>
    <w:rsid w:val="003C5A6B"/>
    <w:rsid w:val="003C7FB2"/>
    <w:rsid w:val="003D24DE"/>
    <w:rsid w:val="003E26D4"/>
    <w:rsid w:val="003E42E5"/>
    <w:rsid w:val="003E47BA"/>
    <w:rsid w:val="003E5E10"/>
    <w:rsid w:val="003F3B37"/>
    <w:rsid w:val="003F4572"/>
    <w:rsid w:val="0040195A"/>
    <w:rsid w:val="00402DC0"/>
    <w:rsid w:val="00405F9C"/>
    <w:rsid w:val="00416C4B"/>
    <w:rsid w:val="0041751E"/>
    <w:rsid w:val="00420763"/>
    <w:rsid w:val="004211E5"/>
    <w:rsid w:val="00422091"/>
    <w:rsid w:val="00423DD0"/>
    <w:rsid w:val="00426F46"/>
    <w:rsid w:val="0043386C"/>
    <w:rsid w:val="00436F2D"/>
    <w:rsid w:val="00436F5D"/>
    <w:rsid w:val="00441B42"/>
    <w:rsid w:val="0044405D"/>
    <w:rsid w:val="0045118A"/>
    <w:rsid w:val="00455D51"/>
    <w:rsid w:val="00456BF9"/>
    <w:rsid w:val="00461057"/>
    <w:rsid w:val="00461F77"/>
    <w:rsid w:val="00465B8E"/>
    <w:rsid w:val="004704A8"/>
    <w:rsid w:val="00471102"/>
    <w:rsid w:val="00471F18"/>
    <w:rsid w:val="004839F4"/>
    <w:rsid w:val="00484144"/>
    <w:rsid w:val="00484C19"/>
    <w:rsid w:val="00485866"/>
    <w:rsid w:val="00492076"/>
    <w:rsid w:val="00493B1D"/>
    <w:rsid w:val="00495D6B"/>
    <w:rsid w:val="00497037"/>
    <w:rsid w:val="004A2AF6"/>
    <w:rsid w:val="004A3009"/>
    <w:rsid w:val="004A6940"/>
    <w:rsid w:val="004A77A4"/>
    <w:rsid w:val="004B1EA7"/>
    <w:rsid w:val="004C742C"/>
    <w:rsid w:val="004D07AC"/>
    <w:rsid w:val="004D3920"/>
    <w:rsid w:val="004E1F3E"/>
    <w:rsid w:val="004E210B"/>
    <w:rsid w:val="004F0FC8"/>
    <w:rsid w:val="004F21BD"/>
    <w:rsid w:val="004F4F1D"/>
    <w:rsid w:val="004F74DD"/>
    <w:rsid w:val="00501317"/>
    <w:rsid w:val="0050495C"/>
    <w:rsid w:val="00505DC9"/>
    <w:rsid w:val="00506E1E"/>
    <w:rsid w:val="00513C81"/>
    <w:rsid w:val="00526DAD"/>
    <w:rsid w:val="00527BFB"/>
    <w:rsid w:val="00532A32"/>
    <w:rsid w:val="00535589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2CCF"/>
    <w:rsid w:val="005B101B"/>
    <w:rsid w:val="005B3F92"/>
    <w:rsid w:val="005B479C"/>
    <w:rsid w:val="005B561E"/>
    <w:rsid w:val="005C07E4"/>
    <w:rsid w:val="005C2124"/>
    <w:rsid w:val="005C2DAA"/>
    <w:rsid w:val="005C336F"/>
    <w:rsid w:val="005C7F3C"/>
    <w:rsid w:val="005D5E15"/>
    <w:rsid w:val="005D7993"/>
    <w:rsid w:val="005E017C"/>
    <w:rsid w:val="005E50C6"/>
    <w:rsid w:val="005E7663"/>
    <w:rsid w:val="005F2A97"/>
    <w:rsid w:val="005F399B"/>
    <w:rsid w:val="005F40C0"/>
    <w:rsid w:val="006019F8"/>
    <w:rsid w:val="00605B20"/>
    <w:rsid w:val="0061156F"/>
    <w:rsid w:val="00611788"/>
    <w:rsid w:val="00613FF5"/>
    <w:rsid w:val="006155A8"/>
    <w:rsid w:val="00621B94"/>
    <w:rsid w:val="006254C8"/>
    <w:rsid w:val="00626239"/>
    <w:rsid w:val="00630B2A"/>
    <w:rsid w:val="006314F5"/>
    <w:rsid w:val="00635316"/>
    <w:rsid w:val="00635449"/>
    <w:rsid w:val="006378C5"/>
    <w:rsid w:val="00645E6A"/>
    <w:rsid w:val="00665CBC"/>
    <w:rsid w:val="00667A5C"/>
    <w:rsid w:val="00677316"/>
    <w:rsid w:val="0068137A"/>
    <w:rsid w:val="006858D4"/>
    <w:rsid w:val="00686AEB"/>
    <w:rsid w:val="00695E1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7F2"/>
    <w:rsid w:val="006F6B8A"/>
    <w:rsid w:val="00707CD3"/>
    <w:rsid w:val="00716BB9"/>
    <w:rsid w:val="00724F1C"/>
    <w:rsid w:val="007256D1"/>
    <w:rsid w:val="007279FD"/>
    <w:rsid w:val="007405B4"/>
    <w:rsid w:val="0074383B"/>
    <w:rsid w:val="007502CB"/>
    <w:rsid w:val="00752D79"/>
    <w:rsid w:val="00752E20"/>
    <w:rsid w:val="00755B75"/>
    <w:rsid w:val="00756EDE"/>
    <w:rsid w:val="00767A90"/>
    <w:rsid w:val="00773730"/>
    <w:rsid w:val="00781B4D"/>
    <w:rsid w:val="007824BF"/>
    <w:rsid w:val="00783B8D"/>
    <w:rsid w:val="00794B94"/>
    <w:rsid w:val="00794BD4"/>
    <w:rsid w:val="00794FD0"/>
    <w:rsid w:val="007958FC"/>
    <w:rsid w:val="007A2F73"/>
    <w:rsid w:val="007A3061"/>
    <w:rsid w:val="007A5A0B"/>
    <w:rsid w:val="007B11F6"/>
    <w:rsid w:val="007B3E5E"/>
    <w:rsid w:val="007C0E14"/>
    <w:rsid w:val="007C2A69"/>
    <w:rsid w:val="007C7DE4"/>
    <w:rsid w:val="007D40CB"/>
    <w:rsid w:val="007D5796"/>
    <w:rsid w:val="007D59C0"/>
    <w:rsid w:val="007D7D9C"/>
    <w:rsid w:val="007F059D"/>
    <w:rsid w:val="007F3A88"/>
    <w:rsid w:val="007F485D"/>
    <w:rsid w:val="007F6050"/>
    <w:rsid w:val="00813627"/>
    <w:rsid w:val="00832816"/>
    <w:rsid w:val="00837109"/>
    <w:rsid w:val="00840365"/>
    <w:rsid w:val="008406A3"/>
    <w:rsid w:val="00841D2C"/>
    <w:rsid w:val="00845575"/>
    <w:rsid w:val="00845F3C"/>
    <w:rsid w:val="008461B8"/>
    <w:rsid w:val="008462F1"/>
    <w:rsid w:val="00847EF1"/>
    <w:rsid w:val="008538FA"/>
    <w:rsid w:val="008573B0"/>
    <w:rsid w:val="00863E24"/>
    <w:rsid w:val="008653F5"/>
    <w:rsid w:val="00866563"/>
    <w:rsid w:val="00867AC2"/>
    <w:rsid w:val="0087056E"/>
    <w:rsid w:val="00875402"/>
    <w:rsid w:val="00884D51"/>
    <w:rsid w:val="008916EC"/>
    <w:rsid w:val="00891E4F"/>
    <w:rsid w:val="00892533"/>
    <w:rsid w:val="008A31C5"/>
    <w:rsid w:val="008A4F9A"/>
    <w:rsid w:val="008B2850"/>
    <w:rsid w:val="008C0ED8"/>
    <w:rsid w:val="008C3E2C"/>
    <w:rsid w:val="008C79B3"/>
    <w:rsid w:val="008D77BD"/>
    <w:rsid w:val="008D7DFF"/>
    <w:rsid w:val="008E2144"/>
    <w:rsid w:val="008E454C"/>
    <w:rsid w:val="008F1E5A"/>
    <w:rsid w:val="00900D37"/>
    <w:rsid w:val="00901BDA"/>
    <w:rsid w:val="00901DB6"/>
    <w:rsid w:val="009121D8"/>
    <w:rsid w:val="00916F7A"/>
    <w:rsid w:val="00917FE3"/>
    <w:rsid w:val="00923F1C"/>
    <w:rsid w:val="009318C7"/>
    <w:rsid w:val="00931C09"/>
    <w:rsid w:val="009348C2"/>
    <w:rsid w:val="009440D0"/>
    <w:rsid w:val="0095057B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465"/>
    <w:rsid w:val="00997152"/>
    <w:rsid w:val="009972CD"/>
    <w:rsid w:val="009A0E9C"/>
    <w:rsid w:val="009A45DA"/>
    <w:rsid w:val="009B06D2"/>
    <w:rsid w:val="009B34EC"/>
    <w:rsid w:val="009B5D67"/>
    <w:rsid w:val="009B6176"/>
    <w:rsid w:val="009C0A25"/>
    <w:rsid w:val="009C0D22"/>
    <w:rsid w:val="009C2DD9"/>
    <w:rsid w:val="009C3E09"/>
    <w:rsid w:val="009C5630"/>
    <w:rsid w:val="009D0E5D"/>
    <w:rsid w:val="009D0F63"/>
    <w:rsid w:val="009D30C0"/>
    <w:rsid w:val="009D7934"/>
    <w:rsid w:val="009D7CCF"/>
    <w:rsid w:val="009E5961"/>
    <w:rsid w:val="009E7796"/>
    <w:rsid w:val="009F057E"/>
    <w:rsid w:val="009F4FAC"/>
    <w:rsid w:val="00A017C0"/>
    <w:rsid w:val="00A11228"/>
    <w:rsid w:val="00A1470F"/>
    <w:rsid w:val="00A222C2"/>
    <w:rsid w:val="00A245FA"/>
    <w:rsid w:val="00A305D6"/>
    <w:rsid w:val="00A342C4"/>
    <w:rsid w:val="00A35635"/>
    <w:rsid w:val="00A36726"/>
    <w:rsid w:val="00A430D2"/>
    <w:rsid w:val="00A50F6B"/>
    <w:rsid w:val="00A51E45"/>
    <w:rsid w:val="00A52237"/>
    <w:rsid w:val="00A551D6"/>
    <w:rsid w:val="00A6251B"/>
    <w:rsid w:val="00A6754E"/>
    <w:rsid w:val="00A70F58"/>
    <w:rsid w:val="00A71BC5"/>
    <w:rsid w:val="00A72987"/>
    <w:rsid w:val="00A7346B"/>
    <w:rsid w:val="00A84C4F"/>
    <w:rsid w:val="00A932A1"/>
    <w:rsid w:val="00A96E06"/>
    <w:rsid w:val="00AA305E"/>
    <w:rsid w:val="00AA6197"/>
    <w:rsid w:val="00AA6C70"/>
    <w:rsid w:val="00AB16FD"/>
    <w:rsid w:val="00AB4813"/>
    <w:rsid w:val="00AB69C1"/>
    <w:rsid w:val="00AC3528"/>
    <w:rsid w:val="00AC505D"/>
    <w:rsid w:val="00AC6466"/>
    <w:rsid w:val="00AC7639"/>
    <w:rsid w:val="00AD08BB"/>
    <w:rsid w:val="00AD0EC0"/>
    <w:rsid w:val="00AD4879"/>
    <w:rsid w:val="00AD70D6"/>
    <w:rsid w:val="00AD75BC"/>
    <w:rsid w:val="00AD7BB0"/>
    <w:rsid w:val="00AD7BC9"/>
    <w:rsid w:val="00AD7FE4"/>
    <w:rsid w:val="00AE140C"/>
    <w:rsid w:val="00AE1871"/>
    <w:rsid w:val="00AE7DAD"/>
    <w:rsid w:val="00AF1A8C"/>
    <w:rsid w:val="00B0116D"/>
    <w:rsid w:val="00B01173"/>
    <w:rsid w:val="00B02F35"/>
    <w:rsid w:val="00B05A3C"/>
    <w:rsid w:val="00B07100"/>
    <w:rsid w:val="00B1138C"/>
    <w:rsid w:val="00B1297F"/>
    <w:rsid w:val="00B16B5D"/>
    <w:rsid w:val="00B16D7A"/>
    <w:rsid w:val="00B2574A"/>
    <w:rsid w:val="00B35D8A"/>
    <w:rsid w:val="00B41B55"/>
    <w:rsid w:val="00B45B34"/>
    <w:rsid w:val="00B5173A"/>
    <w:rsid w:val="00B57047"/>
    <w:rsid w:val="00B61D86"/>
    <w:rsid w:val="00B6342D"/>
    <w:rsid w:val="00B726BD"/>
    <w:rsid w:val="00B732BC"/>
    <w:rsid w:val="00B90E33"/>
    <w:rsid w:val="00B9503B"/>
    <w:rsid w:val="00B9676B"/>
    <w:rsid w:val="00BA2EA5"/>
    <w:rsid w:val="00BA364B"/>
    <w:rsid w:val="00BB04C6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644"/>
    <w:rsid w:val="00C00313"/>
    <w:rsid w:val="00C03162"/>
    <w:rsid w:val="00C04F4D"/>
    <w:rsid w:val="00C12E48"/>
    <w:rsid w:val="00C12E50"/>
    <w:rsid w:val="00C13D14"/>
    <w:rsid w:val="00C15F53"/>
    <w:rsid w:val="00C23F09"/>
    <w:rsid w:val="00C2514F"/>
    <w:rsid w:val="00C25356"/>
    <w:rsid w:val="00C27451"/>
    <w:rsid w:val="00C328D0"/>
    <w:rsid w:val="00C37396"/>
    <w:rsid w:val="00C44E73"/>
    <w:rsid w:val="00C46BC1"/>
    <w:rsid w:val="00C5235F"/>
    <w:rsid w:val="00C54CE2"/>
    <w:rsid w:val="00C66BF3"/>
    <w:rsid w:val="00C67FC2"/>
    <w:rsid w:val="00C70140"/>
    <w:rsid w:val="00C73CA7"/>
    <w:rsid w:val="00C76C7A"/>
    <w:rsid w:val="00C822F6"/>
    <w:rsid w:val="00C82AC2"/>
    <w:rsid w:val="00C8456C"/>
    <w:rsid w:val="00C861A2"/>
    <w:rsid w:val="00C91E19"/>
    <w:rsid w:val="00C92402"/>
    <w:rsid w:val="00C92867"/>
    <w:rsid w:val="00C93B93"/>
    <w:rsid w:val="00CA037D"/>
    <w:rsid w:val="00CA0837"/>
    <w:rsid w:val="00CA2442"/>
    <w:rsid w:val="00CA4725"/>
    <w:rsid w:val="00CA53C0"/>
    <w:rsid w:val="00CA5DA8"/>
    <w:rsid w:val="00CA77DB"/>
    <w:rsid w:val="00CB6246"/>
    <w:rsid w:val="00CC0A17"/>
    <w:rsid w:val="00CD0F93"/>
    <w:rsid w:val="00CD1BD1"/>
    <w:rsid w:val="00CD528D"/>
    <w:rsid w:val="00CD7E21"/>
    <w:rsid w:val="00CE20E8"/>
    <w:rsid w:val="00CE5335"/>
    <w:rsid w:val="00CE78BF"/>
    <w:rsid w:val="00CF65EB"/>
    <w:rsid w:val="00CF72AD"/>
    <w:rsid w:val="00D02441"/>
    <w:rsid w:val="00D039F4"/>
    <w:rsid w:val="00D10496"/>
    <w:rsid w:val="00D11173"/>
    <w:rsid w:val="00D1215F"/>
    <w:rsid w:val="00D134C6"/>
    <w:rsid w:val="00D152F0"/>
    <w:rsid w:val="00D16561"/>
    <w:rsid w:val="00D17FF8"/>
    <w:rsid w:val="00D268AC"/>
    <w:rsid w:val="00D27FF3"/>
    <w:rsid w:val="00D343D0"/>
    <w:rsid w:val="00D3664D"/>
    <w:rsid w:val="00D500E9"/>
    <w:rsid w:val="00D507BC"/>
    <w:rsid w:val="00D55E57"/>
    <w:rsid w:val="00D6090A"/>
    <w:rsid w:val="00D62FA3"/>
    <w:rsid w:val="00D63652"/>
    <w:rsid w:val="00D63B6F"/>
    <w:rsid w:val="00D64A90"/>
    <w:rsid w:val="00D6788A"/>
    <w:rsid w:val="00D76DEC"/>
    <w:rsid w:val="00D9410B"/>
    <w:rsid w:val="00D9695B"/>
    <w:rsid w:val="00DA2417"/>
    <w:rsid w:val="00DA3C8F"/>
    <w:rsid w:val="00DA5585"/>
    <w:rsid w:val="00DA5B56"/>
    <w:rsid w:val="00DB02AC"/>
    <w:rsid w:val="00DB6AA2"/>
    <w:rsid w:val="00DD4958"/>
    <w:rsid w:val="00DD4A71"/>
    <w:rsid w:val="00DD59E8"/>
    <w:rsid w:val="00DE0DE6"/>
    <w:rsid w:val="00DE10D1"/>
    <w:rsid w:val="00DE2514"/>
    <w:rsid w:val="00DE3CFF"/>
    <w:rsid w:val="00DE6851"/>
    <w:rsid w:val="00DF03EE"/>
    <w:rsid w:val="00DF1659"/>
    <w:rsid w:val="00DF4BC4"/>
    <w:rsid w:val="00E01B71"/>
    <w:rsid w:val="00E05CC9"/>
    <w:rsid w:val="00E11E20"/>
    <w:rsid w:val="00E15573"/>
    <w:rsid w:val="00E25A5B"/>
    <w:rsid w:val="00E312A6"/>
    <w:rsid w:val="00E373C7"/>
    <w:rsid w:val="00E4267B"/>
    <w:rsid w:val="00E42F13"/>
    <w:rsid w:val="00E452DF"/>
    <w:rsid w:val="00E501A8"/>
    <w:rsid w:val="00E543CF"/>
    <w:rsid w:val="00E546FD"/>
    <w:rsid w:val="00E56389"/>
    <w:rsid w:val="00E56E50"/>
    <w:rsid w:val="00E608F1"/>
    <w:rsid w:val="00E611B9"/>
    <w:rsid w:val="00E7144F"/>
    <w:rsid w:val="00E73D74"/>
    <w:rsid w:val="00E76A79"/>
    <w:rsid w:val="00E80692"/>
    <w:rsid w:val="00E80C24"/>
    <w:rsid w:val="00E852AC"/>
    <w:rsid w:val="00E93836"/>
    <w:rsid w:val="00EA03C8"/>
    <w:rsid w:val="00EA7C16"/>
    <w:rsid w:val="00EB2A41"/>
    <w:rsid w:val="00EC5281"/>
    <w:rsid w:val="00EC791D"/>
    <w:rsid w:val="00EC7CA6"/>
    <w:rsid w:val="00ED1A35"/>
    <w:rsid w:val="00ED3C5D"/>
    <w:rsid w:val="00ED4553"/>
    <w:rsid w:val="00EF5244"/>
    <w:rsid w:val="00F00D08"/>
    <w:rsid w:val="00F11FE9"/>
    <w:rsid w:val="00F15583"/>
    <w:rsid w:val="00F200EE"/>
    <w:rsid w:val="00F22481"/>
    <w:rsid w:val="00F2542E"/>
    <w:rsid w:val="00F27278"/>
    <w:rsid w:val="00F31944"/>
    <w:rsid w:val="00F344E3"/>
    <w:rsid w:val="00F34D58"/>
    <w:rsid w:val="00F41A9D"/>
    <w:rsid w:val="00F44314"/>
    <w:rsid w:val="00F527AF"/>
    <w:rsid w:val="00F54B9C"/>
    <w:rsid w:val="00F56E96"/>
    <w:rsid w:val="00F573DD"/>
    <w:rsid w:val="00F61E59"/>
    <w:rsid w:val="00F63D99"/>
    <w:rsid w:val="00F6426B"/>
    <w:rsid w:val="00F66ECD"/>
    <w:rsid w:val="00F709B3"/>
    <w:rsid w:val="00F71A5E"/>
    <w:rsid w:val="00F94097"/>
    <w:rsid w:val="00F97688"/>
    <w:rsid w:val="00FA0AFC"/>
    <w:rsid w:val="00FA1C82"/>
    <w:rsid w:val="00FA2ED1"/>
    <w:rsid w:val="00FA4A52"/>
    <w:rsid w:val="00FB4045"/>
    <w:rsid w:val="00FB4D8E"/>
    <w:rsid w:val="00FC0D0A"/>
    <w:rsid w:val="00FC1B0B"/>
    <w:rsid w:val="00FC3FE6"/>
    <w:rsid w:val="00FD2F97"/>
    <w:rsid w:val="00FE0CE4"/>
    <w:rsid w:val="00FE6806"/>
    <w:rsid w:val="00FF50C0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8A541CD-D25D-4BB1-8E94-AFD6A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D5F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5F0B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locked/>
    <w:rsid w:val="00E501A8"/>
    <w:rPr>
      <w:b/>
      <w:sz w:val="18"/>
      <w:szCs w:val="24"/>
    </w:rPr>
  </w:style>
  <w:style w:type="paragraph" w:styleId="ListParagraph">
    <w:name w:val="List Paragraph"/>
    <w:basedOn w:val="Normal"/>
    <w:uiPriority w:val="34"/>
    <w:qFormat/>
    <w:rsid w:val="00012A0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FE6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7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613</Words>
  <Characters>3505</Characters>
  <Application>Microsoft Office Word</Application>
  <DocSecurity>0</DocSecurity>
  <Lines>94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S2692</vt:lpstr>
    </vt:vector>
  </TitlesOfParts>
  <Manager>R230</Manager>
  <Company>NJ Office of Legislative Services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S2692</dc:title>
  <dc:subject/>
  <dc:creator>Senator  GOPAL</dc:creator>
  <cp:keywords>S2692|3|RF |297|282|265|F|0|</cp:keywords>
  <dc:description>INTRODUCED JULY 14, 2020</dc:description>
  <cp:lastModifiedBy>Bektas, Brenda</cp:lastModifiedBy>
  <cp:revision>2</cp:revision>
  <cp:lastPrinted>2020-03-02T18:33:00Z</cp:lastPrinted>
  <dcterms:created xsi:type="dcterms:W3CDTF">2020-07-14T20:26:00Z</dcterms:created>
  <dcterms:modified xsi:type="dcterms:W3CDTF">2020-07-14T20:26:00Z</dcterms:modified>
  <cp:category>s.1: Approp.; s.2: Eff. date &amp; Note to s.1 to 2020/36_x000d_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