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5A3A17" w14:textId="137A9BAD" w:rsidR="00486A24" w:rsidRDefault="00486A24" w:rsidP="00486A2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2747 </w:t>
      </w:r>
    </w:p>
    <w:p w14:paraId="61B2EFD9" w14:textId="57DCA146" w:rsidR="00486A24" w:rsidRPr="009D38FF" w:rsidRDefault="00486A24" w:rsidP="00486A24">
      <w:pPr>
        <w:pStyle w:val="bpuWpGraphic"/>
      </w:pPr>
      <w:r>
        <w:object w:dxaOrig="8985" w:dyaOrig="255" w14:anchorId="28A833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8641185" r:id="rId7"/>
        </w:object>
      </w:r>
    </w:p>
    <w:p w14:paraId="176906A0" w14:textId="77777777" w:rsidR="00486A24" w:rsidRDefault="00486A24" w:rsidP="00486A24">
      <w:pPr>
        <w:pStyle w:val="bpuState"/>
      </w:pPr>
      <w:r>
        <w:t>STATE OF NEW JERSEY</w:t>
      </w:r>
    </w:p>
    <w:p w14:paraId="41163D63" w14:textId="77777777" w:rsidR="00486A24" w:rsidRDefault="00486A24" w:rsidP="00486A24">
      <w:pPr>
        <w:pStyle w:val="bpuLegislature"/>
      </w:pPr>
      <w:r>
        <w:t>219th LEGISLATURE</w:t>
      </w:r>
    </w:p>
    <w:p w14:paraId="0F894C74" w14:textId="1609E729" w:rsidR="00486A24" w:rsidRDefault="00486A24" w:rsidP="00486A24">
      <w:pPr>
        <w:pStyle w:val="bpuWpGraphic"/>
      </w:pPr>
      <w:r>
        <w:object w:dxaOrig="8985" w:dyaOrig="255" w14:anchorId="0D3DC70D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8641186" r:id="rId8"/>
        </w:object>
      </w:r>
      <w:r>
        <w:t xml:space="preserve">  </w:t>
      </w:r>
    </w:p>
    <w:p w14:paraId="0FD4AFD6" w14:textId="1046D8B4" w:rsidR="00486A24" w:rsidRDefault="00F47130" w:rsidP="00486A24">
      <w:pPr>
        <w:pStyle w:val="bpuIntro"/>
      </w:pPr>
      <w:r>
        <w:t>INTRODUCED JULY 28</w:t>
      </w:r>
      <w:r w:rsidR="00486A24">
        <w:t>, 2020</w:t>
      </w:r>
    </w:p>
    <w:p w14:paraId="22C199C9" w14:textId="77777777" w:rsidR="00486A24" w:rsidRDefault="00486A24" w:rsidP="00486A24">
      <w:pPr>
        <w:pStyle w:val="bpuIntro"/>
      </w:pPr>
    </w:p>
    <w:p w14:paraId="3837121D" w14:textId="77777777" w:rsidR="00486A24" w:rsidRDefault="00486A24" w:rsidP="00486A24">
      <w:pPr>
        <w:pStyle w:val="bpuIntro"/>
        <w:sectPr w:rsidR="00486A24" w:rsidSect="00662151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36A1084F" w14:textId="77777777" w:rsidR="00486A24" w:rsidRDefault="00486A24" w:rsidP="00486A24">
      <w:pPr>
        <w:pStyle w:val="bpuIntro"/>
      </w:pPr>
    </w:p>
    <w:p w14:paraId="4B243EEF" w14:textId="77777777" w:rsidR="00486A24" w:rsidRDefault="00486A24" w:rsidP="00486A24">
      <w:pPr>
        <w:pStyle w:val="bpuSponsor"/>
      </w:pPr>
      <w:r>
        <w:t>Sponsored by:</w:t>
      </w:r>
    </w:p>
    <w:p w14:paraId="6D0AB9E4" w14:textId="77777777" w:rsidR="00486A24" w:rsidRDefault="00486A24" w:rsidP="00486A24">
      <w:pPr>
        <w:pStyle w:val="bpuSponsor"/>
      </w:pPr>
      <w:r>
        <w:t>Senator  PATRICK J. DIEGNAN, JR.</w:t>
      </w:r>
    </w:p>
    <w:p w14:paraId="6BA7B1B6" w14:textId="77777777" w:rsidR="00486A24" w:rsidRDefault="00486A24" w:rsidP="00486A24">
      <w:pPr>
        <w:pStyle w:val="bpuSponsor"/>
      </w:pPr>
      <w:r>
        <w:t>District 18 (Middlesex)</w:t>
      </w:r>
    </w:p>
    <w:p w14:paraId="54C655EF" w14:textId="2C5D39EC" w:rsidR="00486A24" w:rsidRDefault="007323FD" w:rsidP="007323FD">
      <w:pPr>
        <w:pStyle w:val="bpuSponsor"/>
      </w:pPr>
      <w:r>
        <w:t>Senator  NICHOLAS P. SCUTARI</w:t>
      </w:r>
    </w:p>
    <w:p w14:paraId="0F83D712" w14:textId="29CE1CAC" w:rsidR="007323FD" w:rsidRDefault="007323FD" w:rsidP="007323FD">
      <w:pPr>
        <w:pStyle w:val="bpuSponsor"/>
      </w:pPr>
      <w:r>
        <w:t>District 22 (Middlesex, Somerset and Union)</w:t>
      </w:r>
    </w:p>
    <w:p w14:paraId="632EC847" w14:textId="77777777" w:rsidR="007323FD" w:rsidRPr="007323FD" w:rsidRDefault="007323FD" w:rsidP="007323FD">
      <w:pPr>
        <w:pStyle w:val="bpuSponsor"/>
      </w:pPr>
    </w:p>
    <w:p w14:paraId="05EB3353" w14:textId="58A7AFDB" w:rsidR="00486A24" w:rsidRDefault="00662151" w:rsidP="00662151">
      <w:pPr>
        <w:pStyle w:val="bpuSponsor"/>
      </w:pPr>
      <w:r>
        <w:t>Co-Sponsored by:</w:t>
      </w:r>
    </w:p>
    <w:p w14:paraId="341248E3" w14:textId="3C830E9F" w:rsidR="00662151" w:rsidRPr="00662151" w:rsidRDefault="00662151" w:rsidP="00662151">
      <w:pPr>
        <w:pStyle w:val="bpuSponsor"/>
      </w:pPr>
      <w:r w:rsidRPr="00662151">
        <w:t xml:space="preserve">Senators </w:t>
      </w:r>
      <w:proofErr w:type="spellStart"/>
      <w:r w:rsidRPr="00662151">
        <w:t>A.M.Bucco</w:t>
      </w:r>
      <w:proofErr w:type="spellEnd"/>
      <w:r w:rsidRPr="00662151">
        <w:t xml:space="preserve">, </w:t>
      </w:r>
      <w:proofErr w:type="spellStart"/>
      <w:r w:rsidRPr="00662151">
        <w:t>Corrado</w:t>
      </w:r>
      <w:proofErr w:type="spellEnd"/>
      <w:r w:rsidRPr="00662151">
        <w:t xml:space="preserve">, </w:t>
      </w:r>
      <w:proofErr w:type="spellStart"/>
      <w:r w:rsidRPr="00662151">
        <w:t>T.Kean</w:t>
      </w:r>
      <w:proofErr w:type="spellEnd"/>
      <w:r w:rsidRPr="00662151">
        <w:t xml:space="preserve"> and </w:t>
      </w:r>
      <w:proofErr w:type="spellStart"/>
      <w:r w:rsidRPr="00662151">
        <w:t>Holzapfel</w:t>
      </w:r>
      <w:proofErr w:type="spellEnd"/>
    </w:p>
    <w:p w14:paraId="679B335F" w14:textId="0AD4C1A8" w:rsidR="00272186" w:rsidRDefault="00272186" w:rsidP="00272186"/>
    <w:p w14:paraId="1F15FFFB" w14:textId="77777777" w:rsidR="00662151" w:rsidRDefault="00662151" w:rsidP="00272186"/>
    <w:p w14:paraId="780725B4" w14:textId="77777777" w:rsidR="00272186" w:rsidRPr="00272186" w:rsidRDefault="00272186" w:rsidP="00272186"/>
    <w:p w14:paraId="07A4FED3" w14:textId="77777777" w:rsidR="00486A24" w:rsidRDefault="00486A24" w:rsidP="00486A24">
      <w:pPr>
        <w:pStyle w:val="bpuSponsor"/>
      </w:pPr>
    </w:p>
    <w:p w14:paraId="5DAD3306" w14:textId="77777777" w:rsidR="00486A24" w:rsidRDefault="00486A24" w:rsidP="00486A24">
      <w:pPr>
        <w:pStyle w:val="bpuSponsor"/>
      </w:pPr>
      <w:r>
        <w:t>SYNOPSIS</w:t>
      </w:r>
    </w:p>
    <w:p w14:paraId="72475B73" w14:textId="77777777" w:rsidR="00486A24" w:rsidRDefault="00486A24" w:rsidP="00486A24">
      <w:pPr>
        <w:pStyle w:val="bpuNormText"/>
      </w:pPr>
      <w:r>
        <w:tab/>
        <w:t>Extends expiring drivers’ licenses and identification cards for senior citizens; limits certain appointment times at MVC locations to persons with certain medical conditions.</w:t>
      </w:r>
    </w:p>
    <w:p w14:paraId="38AC592C" w14:textId="77777777" w:rsidR="00486A24" w:rsidRDefault="00486A24" w:rsidP="00486A24">
      <w:pPr>
        <w:pStyle w:val="bpuNormText"/>
      </w:pPr>
    </w:p>
    <w:p w14:paraId="24351E14" w14:textId="77777777" w:rsidR="00486A24" w:rsidRDefault="00486A24" w:rsidP="00486A24">
      <w:pPr>
        <w:pStyle w:val="bpuSponsor"/>
      </w:pPr>
      <w:r>
        <w:t xml:space="preserve">CURRENT VERSION OF TEXT </w:t>
      </w:r>
    </w:p>
    <w:p w14:paraId="06C17590" w14:textId="77777777" w:rsidR="00486A24" w:rsidRDefault="00486A24" w:rsidP="00486A24">
      <w:pPr>
        <w:pStyle w:val="bpuNormText"/>
      </w:pPr>
      <w:r>
        <w:tab/>
        <w:t>As introduced.</w:t>
      </w:r>
    </w:p>
    <w:p w14:paraId="6BF9FA0A" w14:textId="656C31E6" w:rsidR="00486A24" w:rsidRDefault="00486A24" w:rsidP="00486A2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755373C" wp14:editId="5AB161C7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E72792" w14:textId="77777777" w:rsidR="00486A24" w:rsidRDefault="00486A2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86A24" w:rsidSect="00486A2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5840A91A" w14:textId="77777777" w:rsidR="00686AEB" w:rsidRPr="00677316" w:rsidRDefault="00985239" w:rsidP="008017E2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8017E2" w:rsidRPr="008017E2">
        <w:t>concerning temporary service measures for certain New Jersey Motor Vehicle Commission customers in response to the COVID-19 public health emergency and state of emergency.</w:t>
      </w:r>
    </w:p>
    <w:p w14:paraId="43A42E1A" w14:textId="77777777" w:rsidR="000B1054" w:rsidRPr="00D71D68" w:rsidRDefault="000B1054" w:rsidP="000B1054"/>
    <w:p w14:paraId="0C896541" w14:textId="77777777" w:rsidR="00686AEB" w:rsidRPr="00AA7880" w:rsidRDefault="00686AEB" w:rsidP="00686AEB">
      <w:r>
        <w:tab/>
      </w:r>
      <w:r w:rsidR="00985239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85239">
        <w:rPr>
          <w:rStyle w:val="BillLanguage"/>
        </w:rPr>
        <w:t>by the Senate and General Assembly of the State of New Jersey:</w:t>
      </w:r>
    </w:p>
    <w:p w14:paraId="0DFE1EDF" w14:textId="77777777" w:rsidR="00686AEB" w:rsidRPr="00D71D68" w:rsidRDefault="00686AEB" w:rsidP="00686AEB"/>
    <w:p w14:paraId="68F30396" w14:textId="4BB028D9" w:rsidR="009466D8" w:rsidRPr="009466D8" w:rsidRDefault="00EE6A95" w:rsidP="0089197D">
      <w:pPr>
        <w:tabs>
          <w:tab w:val="clear" w:pos="1440"/>
          <w:tab w:val="left" w:pos="1080"/>
        </w:tabs>
      </w:pPr>
      <w:r>
        <w:tab/>
        <w:t>1.</w:t>
      </w:r>
      <w:r>
        <w:tab/>
      </w:r>
      <w:r w:rsidR="00373315">
        <w:t xml:space="preserve">Notwithstanding the provisions of R.S.39:3-10 </w:t>
      </w:r>
      <w:r w:rsidR="000E35BF">
        <w:t xml:space="preserve">and </w:t>
      </w:r>
      <w:r w:rsidR="001E3606">
        <w:t>section 4 of</w:t>
      </w:r>
      <w:r w:rsidR="00373315">
        <w:t xml:space="preserve"> P.L.1980, c.47 (C.39:3-29.5) to the contrary, any holder of a driver’s license or non-driver identification card, which shall</w:t>
      </w:r>
      <w:r w:rsidR="00F30D8E">
        <w:t xml:space="preserve"> expire</w:t>
      </w:r>
      <w:r w:rsidR="00373315">
        <w:t xml:space="preserve"> on or before January 1, 2022, and who is 65 years of age or older </w:t>
      </w:r>
      <w:r w:rsidR="001E3606">
        <w:t xml:space="preserve">on the effective date of this act </w:t>
      </w:r>
      <w:r w:rsidR="00373315">
        <w:t>sha</w:t>
      </w:r>
      <w:r w:rsidR="00227F1B">
        <w:t>ll not be required to renew the</w:t>
      </w:r>
      <w:r w:rsidR="00373315">
        <w:t xml:space="preserve"> driver’s license or identification card until January 2, 2022. </w:t>
      </w:r>
      <w:r w:rsidR="009466D8" w:rsidRPr="009466D8">
        <w:t xml:space="preserve"> </w:t>
      </w:r>
    </w:p>
    <w:p w14:paraId="4DDD82A2" w14:textId="77777777" w:rsidR="009466D8" w:rsidRPr="009466D8" w:rsidRDefault="009466D8" w:rsidP="009466D8"/>
    <w:p w14:paraId="45E96555" w14:textId="4FC82BE5" w:rsidR="009466D8" w:rsidRPr="009466D8" w:rsidRDefault="009466D8" w:rsidP="009466D8">
      <w:r w:rsidRPr="009466D8">
        <w:tab/>
        <w:t>2.</w:t>
      </w:r>
      <w:r w:rsidRPr="009466D8">
        <w:tab/>
      </w:r>
      <w:r w:rsidR="00F628AF">
        <w:t>The Chief Administrator of the New Jersey Motor V</w:t>
      </w:r>
      <w:r w:rsidR="004F2613">
        <w:t>ehicle Commission shall reserve one day per week, to be determined by the chief administrator,</w:t>
      </w:r>
      <w:r w:rsidR="00080B59">
        <w:t xml:space="preserve"> </w:t>
      </w:r>
      <w:r w:rsidR="00F628AF">
        <w:t xml:space="preserve">at all commission agency locations </w:t>
      </w:r>
      <w:r w:rsidR="005D4DD0">
        <w:t>to offer appointment</w:t>
      </w:r>
      <w:r w:rsidR="001D1759">
        <w:t>s</w:t>
      </w:r>
      <w:r w:rsidR="005D4DD0">
        <w:t xml:space="preserve"> for service </w:t>
      </w:r>
      <w:r w:rsidR="000E35BF">
        <w:t xml:space="preserve">exclusively </w:t>
      </w:r>
      <w:r w:rsidR="001D1759">
        <w:t>to</w:t>
      </w:r>
      <w:r w:rsidR="00080B59">
        <w:t xml:space="preserve"> </w:t>
      </w:r>
      <w:r w:rsidR="00966E95">
        <w:t xml:space="preserve">any </w:t>
      </w:r>
      <w:r w:rsidR="00080B59">
        <w:t>customers</w:t>
      </w:r>
      <w:r w:rsidR="00F628AF">
        <w:t xml:space="preserve"> who</w:t>
      </w:r>
      <w:r w:rsidR="00080B59">
        <w:t>,</w:t>
      </w:r>
      <w:r w:rsidR="00F628AF">
        <w:t xml:space="preserve"> due to a medical condition </w:t>
      </w:r>
      <w:r w:rsidR="00080B59">
        <w:t xml:space="preserve">diagnosed by a </w:t>
      </w:r>
      <w:r w:rsidR="00080B59" w:rsidRPr="00F628AF">
        <w:t>licensed medical doctor or licensed osteopathic physician</w:t>
      </w:r>
      <w:r w:rsidR="00080B59">
        <w:t xml:space="preserve"> and </w:t>
      </w:r>
      <w:r w:rsidR="00F628AF">
        <w:t xml:space="preserve">evidenced by proof, in a form </w:t>
      </w:r>
      <w:r w:rsidR="00080B59">
        <w:t>prescribed by the chief administrator,</w:t>
      </w:r>
      <w:r w:rsidR="00F30D8E">
        <w:t xml:space="preserve"> cannot, as a result of the medical condition,</w:t>
      </w:r>
      <w:r w:rsidR="00080B59">
        <w:t xml:space="preserve"> wear</w:t>
      </w:r>
      <w:r w:rsidR="00966E95">
        <w:t xml:space="preserve"> a</w:t>
      </w:r>
      <w:r w:rsidR="00080B59">
        <w:t xml:space="preserve"> </w:t>
      </w:r>
      <w:r w:rsidR="00966E95">
        <w:t>mask or face covering</w:t>
      </w:r>
      <w:r w:rsidR="007B2EBD">
        <w:t xml:space="preserve">, </w:t>
      </w:r>
      <w:r w:rsidR="001E3606">
        <w:t>during</w:t>
      </w:r>
      <w:r w:rsidR="007B2EBD">
        <w:t xml:space="preserve"> the</w:t>
      </w:r>
      <w:r w:rsidR="007B2EBD" w:rsidRPr="007B2EBD">
        <w:t xml:space="preserve"> public health emergency and state of emergency declared on March 9, 2020 by the Governor, pursuant to Executive Order No. 103 and extended, where applicable, by subsequent executive orders</w:t>
      </w:r>
      <w:r w:rsidRPr="009466D8">
        <w:t>.</w:t>
      </w:r>
    </w:p>
    <w:p w14:paraId="25E1379C" w14:textId="77777777" w:rsidR="009466D8" w:rsidRPr="009466D8" w:rsidRDefault="009466D8" w:rsidP="009466D8"/>
    <w:p w14:paraId="4C1F2B52" w14:textId="7E5E50D9" w:rsidR="009466D8" w:rsidRDefault="00080B59" w:rsidP="009466D8">
      <w:r>
        <w:tab/>
        <w:t>3.</w:t>
      </w:r>
      <w:r>
        <w:tab/>
        <w:t xml:space="preserve">This act shall take effect immediately and shall </w:t>
      </w:r>
      <w:r w:rsidR="000E35BF">
        <w:t>expire on</w:t>
      </w:r>
      <w:r>
        <w:t xml:space="preserve"> January 2, 2022. </w:t>
      </w:r>
    </w:p>
    <w:p w14:paraId="62CDC5D9" w14:textId="77777777" w:rsidR="00080B59" w:rsidRDefault="00080B59" w:rsidP="009466D8"/>
    <w:p w14:paraId="0B2C069A" w14:textId="77777777" w:rsidR="00080B59" w:rsidRPr="009466D8" w:rsidRDefault="00080B59" w:rsidP="009466D8"/>
    <w:p w14:paraId="33060395" w14:textId="77777777" w:rsidR="009466D8" w:rsidRPr="009466D8" w:rsidRDefault="009466D8" w:rsidP="009466D8">
      <w:pPr>
        <w:jc w:val="center"/>
      </w:pPr>
      <w:r w:rsidRPr="009466D8">
        <w:t>STATEMENT</w:t>
      </w:r>
    </w:p>
    <w:p w14:paraId="08C44978" w14:textId="77777777" w:rsidR="009466D8" w:rsidRPr="009466D8" w:rsidRDefault="009466D8" w:rsidP="009466D8"/>
    <w:p w14:paraId="6D432801" w14:textId="77777777" w:rsidR="00966E95" w:rsidRDefault="009466D8" w:rsidP="00830C69">
      <w:r w:rsidRPr="009466D8">
        <w:tab/>
        <w:t xml:space="preserve">This bill </w:t>
      </w:r>
      <w:r w:rsidR="00966E95">
        <w:t xml:space="preserve">provides temporary service measures, </w:t>
      </w:r>
      <w:r w:rsidR="00966E95" w:rsidRPr="00966E95">
        <w:t>in response to the COVID-19 public health emergency and state of emergency</w:t>
      </w:r>
      <w:r w:rsidR="00966E95">
        <w:t>,</w:t>
      </w:r>
      <w:r w:rsidR="00966E95" w:rsidRPr="00966E95">
        <w:t xml:space="preserve"> </w:t>
      </w:r>
      <w:r w:rsidR="00966E95">
        <w:t>for certain</w:t>
      </w:r>
      <w:r w:rsidR="00966E95" w:rsidRPr="00966E95">
        <w:t xml:space="preserve"> New Jersey Motor Vehicle Commission</w:t>
      </w:r>
      <w:r w:rsidR="004F2613">
        <w:t xml:space="preserve"> (commission)</w:t>
      </w:r>
      <w:r w:rsidR="00966E95" w:rsidRPr="00966E95">
        <w:t xml:space="preserve"> customers</w:t>
      </w:r>
      <w:r w:rsidR="00966E95">
        <w:t xml:space="preserve"> until January 2, 2022. </w:t>
      </w:r>
    </w:p>
    <w:p w14:paraId="44629D08" w14:textId="77777777" w:rsidR="00F30D8E" w:rsidRDefault="00966E95" w:rsidP="00830C69">
      <w:r>
        <w:tab/>
        <w:t>The bill extends t</w:t>
      </w:r>
      <w:r w:rsidR="00080B59">
        <w:t xml:space="preserve">he expiration date on all driver’s licenses and non-driver </w:t>
      </w:r>
      <w:r w:rsidR="00F30D8E">
        <w:t>identification</w:t>
      </w:r>
      <w:r w:rsidR="008344E9">
        <w:t xml:space="preserve"> cards</w:t>
      </w:r>
      <w:r w:rsidR="00F30D8E">
        <w:t xml:space="preserve"> expiring on or before January 1, 2022 to January 2, 2022 for persons who are 65 years of age or older</w:t>
      </w:r>
      <w:r w:rsidR="001E3606">
        <w:t xml:space="preserve"> when the provisions of the bill take effect</w:t>
      </w:r>
      <w:r w:rsidR="00F30D8E">
        <w:t>.</w:t>
      </w:r>
    </w:p>
    <w:p w14:paraId="0C0F832C" w14:textId="3BB67B63" w:rsidR="00F00D08" w:rsidRDefault="00F30D8E" w:rsidP="009466D8">
      <w:r>
        <w:tab/>
        <w:t xml:space="preserve">The bill also requires the </w:t>
      </w:r>
      <w:r w:rsidR="00966E95">
        <w:t>commission</w:t>
      </w:r>
      <w:r>
        <w:t xml:space="preserve"> to reserve</w:t>
      </w:r>
      <w:r w:rsidR="007B2EBD">
        <w:t xml:space="preserve"> </w:t>
      </w:r>
      <w:r w:rsidR="004F2613">
        <w:t xml:space="preserve">one day per week, to be determined by the chief administrator, </w:t>
      </w:r>
      <w:r>
        <w:t xml:space="preserve">at all commission agency locations </w:t>
      </w:r>
      <w:r w:rsidR="005D4DD0">
        <w:t>to offer appointments for service</w:t>
      </w:r>
      <w:r w:rsidR="000E35BF">
        <w:t xml:space="preserve"> exclusively</w:t>
      </w:r>
      <w:r w:rsidR="005D4DD0">
        <w:t xml:space="preserve"> </w:t>
      </w:r>
      <w:r w:rsidR="00F16D68">
        <w:t>to</w:t>
      </w:r>
      <w:r>
        <w:t xml:space="preserve"> customers who, due to a medical condition diagnosed by a licensed medical doctor or osteopathic physician and evidenced by proof, in form prescribed by the Chief Administrator of the commission, cannot wear masks or face coverings</w:t>
      </w:r>
      <w:r w:rsidR="007B2EBD">
        <w:t xml:space="preserve">. </w:t>
      </w:r>
      <w:r>
        <w:t xml:space="preserve"> </w:t>
      </w:r>
    </w:p>
    <w:sectPr w:rsidR="00F00D08" w:rsidSect="00486A24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5A284B" w14:textId="77777777" w:rsidR="00104B96" w:rsidRDefault="00104B96">
      <w:r>
        <w:separator/>
      </w:r>
    </w:p>
  </w:endnote>
  <w:endnote w:type="continuationSeparator" w:id="0">
    <w:p w14:paraId="1ABA6121" w14:textId="77777777" w:rsidR="00104B96" w:rsidRDefault="00104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29C3E2" w14:textId="343148F6" w:rsidR="007323FD" w:rsidRDefault="00662151" w:rsidP="00662151">
    <w:pPr>
      <w:pStyle w:val="sponUdate"/>
    </w:pPr>
    <w:r>
      <w:t>(Sponsorship Updated As Of: 8/10/2020)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BBAFB6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542FCC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4A6EC2" w14:textId="77777777" w:rsidR="00104B96" w:rsidRDefault="00104B96">
      <w:r>
        <w:separator/>
      </w:r>
    </w:p>
  </w:footnote>
  <w:footnote w:type="continuationSeparator" w:id="0">
    <w:p w14:paraId="2DF60D3C" w14:textId="77777777" w:rsidR="00104B96" w:rsidRDefault="00104B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B0E424" w14:textId="77777777" w:rsidR="00665CBC" w:rsidRDefault="0076423D">
    <w:pPr>
      <w:pStyle w:val="Header"/>
    </w:pPr>
    <w:r>
      <w:rPr>
        <w:noProof/>
      </w:rPr>
      <w:pict w14:anchorId="299FF6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9EAABA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DFDA13" w14:textId="7631AF3F" w:rsidR="00665CBC" w:rsidRDefault="00665CBC" w:rsidP="00686AEB">
    <w:pPr>
      <w:pStyle w:val="Header"/>
      <w:jc w:val="center"/>
      <w:rPr>
        <w:rStyle w:val="PageNumber"/>
      </w:rPr>
    </w:pPr>
  </w:p>
  <w:p w14:paraId="6B1CFDDE" w14:textId="71E63FAC" w:rsidR="00486A24" w:rsidRDefault="00486A24" w:rsidP="00486A24">
    <w:pPr>
      <w:pStyle w:val="bpuHeadSpon"/>
    </w:pPr>
    <w:r w:rsidRPr="00486A24">
      <w:rPr>
        <w:rStyle w:val="bpuHeadSponChar"/>
      </w:rPr>
      <w:t>S2747</w:t>
    </w:r>
    <w:r>
      <w:t xml:space="preserve"> DIEGNAN</w:t>
    </w:r>
  </w:p>
  <w:p w14:paraId="29259C5A" w14:textId="346D1C5A" w:rsidR="00486A24" w:rsidRDefault="00486A24" w:rsidP="00486A2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9197D">
      <w:rPr>
        <w:noProof/>
      </w:rPr>
      <w:t>3</w:t>
    </w:r>
    <w:r>
      <w:fldChar w:fldCharType="end"/>
    </w:r>
  </w:p>
  <w:p w14:paraId="13FC5B27" w14:textId="77777777" w:rsidR="00486A24" w:rsidRDefault="00486A24" w:rsidP="00486A2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367D77" w14:textId="6FEA6269" w:rsidR="00665CBC" w:rsidRDefault="00665CBC">
    <w:pPr>
      <w:pStyle w:val="Header"/>
    </w:pPr>
  </w:p>
  <w:p w14:paraId="0DCE3741" w14:textId="378F347C" w:rsidR="00486A24" w:rsidRDefault="00486A24" w:rsidP="00486A24">
    <w:pPr>
      <w:pStyle w:val="bpuHeadSpon"/>
    </w:pPr>
    <w:r w:rsidRPr="00486A24">
      <w:rPr>
        <w:rStyle w:val="bpuHeadSponChar"/>
      </w:rPr>
      <w:t>S2747</w:t>
    </w:r>
    <w:r>
      <w:t xml:space="preserve"> DIEGNAN</w:t>
    </w:r>
    <w:r w:rsidR="007323FD">
      <w:t>, SCUTARI</w:t>
    </w:r>
  </w:p>
  <w:p w14:paraId="2D16A565" w14:textId="02E364DA" w:rsidR="00486A24" w:rsidRDefault="00486A24" w:rsidP="00486A2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6423D">
      <w:rPr>
        <w:noProof/>
      </w:rPr>
      <w:t>2</w:t>
    </w:r>
    <w:r>
      <w:fldChar w:fldCharType="end"/>
    </w:r>
  </w:p>
  <w:p w14:paraId="3CCD670E" w14:textId="77777777" w:rsidR="00486A24" w:rsidRDefault="00486A24" w:rsidP="00486A2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B96"/>
    <w:rsid w:val="000051BD"/>
    <w:rsid w:val="000160A5"/>
    <w:rsid w:val="0002335B"/>
    <w:rsid w:val="0003549A"/>
    <w:rsid w:val="000367AE"/>
    <w:rsid w:val="00043B22"/>
    <w:rsid w:val="000459FB"/>
    <w:rsid w:val="00054975"/>
    <w:rsid w:val="00057D20"/>
    <w:rsid w:val="0006197C"/>
    <w:rsid w:val="0006281F"/>
    <w:rsid w:val="00080B59"/>
    <w:rsid w:val="0008141C"/>
    <w:rsid w:val="00094A55"/>
    <w:rsid w:val="000A44A7"/>
    <w:rsid w:val="000A6B8D"/>
    <w:rsid w:val="000B1054"/>
    <w:rsid w:val="000B3411"/>
    <w:rsid w:val="000C054C"/>
    <w:rsid w:val="000C12C2"/>
    <w:rsid w:val="000D11AF"/>
    <w:rsid w:val="000D6255"/>
    <w:rsid w:val="000D6262"/>
    <w:rsid w:val="000D7B4A"/>
    <w:rsid w:val="000E35BF"/>
    <w:rsid w:val="000E4006"/>
    <w:rsid w:val="000F3DA2"/>
    <w:rsid w:val="000F5FDE"/>
    <w:rsid w:val="000F7466"/>
    <w:rsid w:val="00104B96"/>
    <w:rsid w:val="0013000E"/>
    <w:rsid w:val="00133F81"/>
    <w:rsid w:val="00135943"/>
    <w:rsid w:val="00152560"/>
    <w:rsid w:val="001645FB"/>
    <w:rsid w:val="00172348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164D"/>
    <w:rsid w:val="001D1753"/>
    <w:rsid w:val="001D1759"/>
    <w:rsid w:val="001D25F3"/>
    <w:rsid w:val="001E15F1"/>
    <w:rsid w:val="001E16FA"/>
    <w:rsid w:val="001E3606"/>
    <w:rsid w:val="001E6213"/>
    <w:rsid w:val="001F14C7"/>
    <w:rsid w:val="001F7405"/>
    <w:rsid w:val="00205533"/>
    <w:rsid w:val="00212B8D"/>
    <w:rsid w:val="00222983"/>
    <w:rsid w:val="00227F1B"/>
    <w:rsid w:val="002370D0"/>
    <w:rsid w:val="00255958"/>
    <w:rsid w:val="00257FA2"/>
    <w:rsid w:val="0026574A"/>
    <w:rsid w:val="002660BB"/>
    <w:rsid w:val="002720E8"/>
    <w:rsid w:val="00272186"/>
    <w:rsid w:val="00275293"/>
    <w:rsid w:val="002776B0"/>
    <w:rsid w:val="00285A28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368C8"/>
    <w:rsid w:val="0034025F"/>
    <w:rsid w:val="00340458"/>
    <w:rsid w:val="0034200F"/>
    <w:rsid w:val="003446A0"/>
    <w:rsid w:val="0034481B"/>
    <w:rsid w:val="00350130"/>
    <w:rsid w:val="00354334"/>
    <w:rsid w:val="0035795B"/>
    <w:rsid w:val="0036180C"/>
    <w:rsid w:val="00363CF5"/>
    <w:rsid w:val="00364344"/>
    <w:rsid w:val="003702CA"/>
    <w:rsid w:val="00370617"/>
    <w:rsid w:val="00373315"/>
    <w:rsid w:val="00382F1F"/>
    <w:rsid w:val="00391DA4"/>
    <w:rsid w:val="003A3C64"/>
    <w:rsid w:val="003A3F83"/>
    <w:rsid w:val="003C43EF"/>
    <w:rsid w:val="003C5A6B"/>
    <w:rsid w:val="003C7FB2"/>
    <w:rsid w:val="003D24DE"/>
    <w:rsid w:val="003D6BCC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221F"/>
    <w:rsid w:val="0045118A"/>
    <w:rsid w:val="00455D51"/>
    <w:rsid w:val="00456BF9"/>
    <w:rsid w:val="00461057"/>
    <w:rsid w:val="004704A8"/>
    <w:rsid w:val="00471102"/>
    <w:rsid w:val="00471F18"/>
    <w:rsid w:val="00477AD5"/>
    <w:rsid w:val="00484144"/>
    <w:rsid w:val="00484C19"/>
    <w:rsid w:val="00485866"/>
    <w:rsid w:val="00486A24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2613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33B2"/>
    <w:rsid w:val="0059131D"/>
    <w:rsid w:val="005B3F92"/>
    <w:rsid w:val="005B479C"/>
    <w:rsid w:val="005B561E"/>
    <w:rsid w:val="005C07E4"/>
    <w:rsid w:val="005C2124"/>
    <w:rsid w:val="005C336F"/>
    <w:rsid w:val="005C7F3C"/>
    <w:rsid w:val="005D4DD0"/>
    <w:rsid w:val="005D5C8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2151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23FD"/>
    <w:rsid w:val="00742B30"/>
    <w:rsid w:val="007502CB"/>
    <w:rsid w:val="00752D79"/>
    <w:rsid w:val="00752E20"/>
    <w:rsid w:val="00756EDE"/>
    <w:rsid w:val="00760B08"/>
    <w:rsid w:val="0076423D"/>
    <w:rsid w:val="00781B4D"/>
    <w:rsid w:val="007824BF"/>
    <w:rsid w:val="00783B8D"/>
    <w:rsid w:val="00794B94"/>
    <w:rsid w:val="00794BD4"/>
    <w:rsid w:val="007A2F73"/>
    <w:rsid w:val="007A3061"/>
    <w:rsid w:val="007A5A0B"/>
    <w:rsid w:val="007B2EBD"/>
    <w:rsid w:val="007C0E14"/>
    <w:rsid w:val="007C7DE4"/>
    <w:rsid w:val="007D40CB"/>
    <w:rsid w:val="007D5796"/>
    <w:rsid w:val="007D59C0"/>
    <w:rsid w:val="007D7D9C"/>
    <w:rsid w:val="007F485D"/>
    <w:rsid w:val="007F6050"/>
    <w:rsid w:val="008017E2"/>
    <w:rsid w:val="00813627"/>
    <w:rsid w:val="00830C69"/>
    <w:rsid w:val="00832816"/>
    <w:rsid w:val="008344E9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97D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466D8"/>
    <w:rsid w:val="009523A3"/>
    <w:rsid w:val="00960958"/>
    <w:rsid w:val="00963A46"/>
    <w:rsid w:val="00966A3E"/>
    <w:rsid w:val="00966E95"/>
    <w:rsid w:val="00971493"/>
    <w:rsid w:val="00971AD9"/>
    <w:rsid w:val="00973069"/>
    <w:rsid w:val="00973523"/>
    <w:rsid w:val="00980766"/>
    <w:rsid w:val="009835D4"/>
    <w:rsid w:val="00985239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E05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97B99"/>
    <w:rsid w:val="00AA3AB0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2B7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41E3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27BF"/>
    <w:rsid w:val="00DE10D1"/>
    <w:rsid w:val="00DE2514"/>
    <w:rsid w:val="00DE6851"/>
    <w:rsid w:val="00DF03EE"/>
    <w:rsid w:val="00DF7B44"/>
    <w:rsid w:val="00E01B71"/>
    <w:rsid w:val="00E05CC9"/>
    <w:rsid w:val="00E15573"/>
    <w:rsid w:val="00E23D70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0812"/>
    <w:rsid w:val="00E7144F"/>
    <w:rsid w:val="00E72BC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042B"/>
    <w:rsid w:val="00EE6A95"/>
    <w:rsid w:val="00F00D08"/>
    <w:rsid w:val="00F15583"/>
    <w:rsid w:val="00F16D68"/>
    <w:rsid w:val="00F200EE"/>
    <w:rsid w:val="00F22481"/>
    <w:rsid w:val="00F2542E"/>
    <w:rsid w:val="00F27278"/>
    <w:rsid w:val="00F30D8E"/>
    <w:rsid w:val="00F344E3"/>
    <w:rsid w:val="00F34D58"/>
    <w:rsid w:val="00F41A9D"/>
    <w:rsid w:val="00F44314"/>
    <w:rsid w:val="00F47130"/>
    <w:rsid w:val="00F54B9C"/>
    <w:rsid w:val="00F56E96"/>
    <w:rsid w:val="00F573DD"/>
    <w:rsid w:val="00F61E59"/>
    <w:rsid w:val="00F628AF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A3E10D4"/>
  <w15:docId w15:val="{7BA5B0C6-B5F1-430A-9EF0-82A9A6CA3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CommentReference">
    <w:name w:val="annotation reference"/>
    <w:basedOn w:val="DefaultParagraphFont"/>
    <w:semiHidden/>
    <w:unhideWhenUsed/>
    <w:rsid w:val="00E7081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708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70812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708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70812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E7081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70812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86A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446</Words>
  <Characters>2398</Characters>
  <Application>Microsoft Office Word</Application>
  <DocSecurity>0</DocSecurity>
  <Lines>77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S2747</vt:lpstr>
    </vt:vector>
  </TitlesOfParts>
  <Manager>R230</Manager>
  <Company>NJ Office of Legislative Services</Company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S2747</dc:title>
  <dc:subject/>
  <dc:creator>Senator  DIEGNAN</dc:creator>
  <cp:keywords>S2747|2|AU |273|220|278|F|0|</cp:keywords>
  <dc:description>INTRODUCED JULY 28, 2020</dc:description>
  <cp:lastModifiedBy>Todaro, Vivian</cp:lastModifiedBy>
  <cp:revision>2</cp:revision>
  <cp:lastPrinted>2020-08-11T12:53:00Z</cp:lastPrinted>
  <dcterms:created xsi:type="dcterms:W3CDTF">2020-08-11T12:53:00Z</dcterms:created>
  <dcterms:modified xsi:type="dcterms:W3CDTF">2020-08-11T12:53:00Z</dcterms:modified>
  <cp:category>s.1: T&amp;E; s.2: Eff. date to 2020/57_x000d_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