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81F" w:rsidRDefault="0072781F" w:rsidP="0072781F">
      <w:pPr>
        <w:pStyle w:val="bpuBill"/>
      </w:pPr>
      <w:bookmarkStart w:id="0" w:name="bpuFrontPg"/>
      <w:bookmarkEnd w:id="0"/>
      <w:r>
        <w:t xml:space="preserve">SENATE, No. 2765 </w:t>
      </w:r>
    </w:p>
    <w:p w:rsidR="0072781F" w:rsidRPr="009D38FF" w:rsidRDefault="0072781F" w:rsidP="0072781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130857" r:id="rId8"/>
        </w:object>
      </w:r>
    </w:p>
    <w:p w:rsidR="0072781F" w:rsidRDefault="0072781F" w:rsidP="0072781F">
      <w:pPr>
        <w:pStyle w:val="bpuState"/>
      </w:pPr>
      <w:r>
        <w:t>STATE OF NEW JERSEY</w:t>
      </w:r>
    </w:p>
    <w:p w:rsidR="0072781F" w:rsidRDefault="0072781F" w:rsidP="0072781F">
      <w:pPr>
        <w:pStyle w:val="bpuLegislature"/>
      </w:pPr>
      <w:r>
        <w:t>219th LEGISLATURE</w:t>
      </w:r>
    </w:p>
    <w:p w:rsidR="0072781F" w:rsidRDefault="0072781F" w:rsidP="0072781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130858" r:id="rId9"/>
        </w:object>
      </w:r>
      <w:r>
        <w:t xml:space="preserve">  </w:t>
      </w:r>
    </w:p>
    <w:p w:rsidR="0072781F" w:rsidRDefault="0072781F" w:rsidP="0072781F">
      <w:pPr>
        <w:pStyle w:val="bpuIntro"/>
      </w:pPr>
      <w:r>
        <w:t xml:space="preserve">INTRODUCED </w:t>
      </w:r>
      <w:r w:rsidR="00BE23E6">
        <w:t>AUGUST 3</w:t>
      </w:r>
      <w:r>
        <w:t>, 2020</w:t>
      </w:r>
    </w:p>
    <w:p w:rsidR="0072781F" w:rsidRDefault="0072781F" w:rsidP="0072781F">
      <w:pPr>
        <w:pStyle w:val="bpuIntro"/>
      </w:pPr>
    </w:p>
    <w:p w:rsidR="0072781F" w:rsidRDefault="0072781F" w:rsidP="0072781F">
      <w:pPr>
        <w:pStyle w:val="bpuIntro"/>
        <w:sectPr w:rsidR="0072781F" w:rsidSect="001F0221">
          <w:footerReference w:type="default" r:id="rId10"/>
          <w:pgSz w:w="12240" w:h="20160"/>
          <w:pgMar w:top="2160" w:right="1440" w:bottom="1440" w:left="1440" w:header="72" w:footer="2160" w:gutter="0"/>
          <w:pgNumType w:start="1"/>
          <w:cols w:space="720"/>
          <w:docGrid w:linePitch="326"/>
        </w:sectPr>
      </w:pPr>
    </w:p>
    <w:p w:rsidR="0072781F" w:rsidRDefault="0072781F" w:rsidP="0072781F">
      <w:pPr>
        <w:pStyle w:val="bpuIntro"/>
      </w:pPr>
    </w:p>
    <w:p w:rsidR="0072781F" w:rsidRDefault="0072781F" w:rsidP="0072781F">
      <w:pPr>
        <w:pStyle w:val="bpuSponsor"/>
      </w:pPr>
      <w:r>
        <w:t>Sponsored by:</w:t>
      </w:r>
    </w:p>
    <w:p w:rsidR="0072781F" w:rsidRDefault="0072781F" w:rsidP="0072781F">
      <w:pPr>
        <w:pStyle w:val="bpuSponsor"/>
      </w:pPr>
      <w:r>
        <w:t>Senator  STEPHEN M. SWEENEY</w:t>
      </w:r>
    </w:p>
    <w:p w:rsidR="0072781F" w:rsidRDefault="0072781F" w:rsidP="0072781F">
      <w:pPr>
        <w:pStyle w:val="bpuSponsor"/>
      </w:pPr>
      <w:r>
        <w:t>District 3 (Cumberland, Gloucester and Salem)</w:t>
      </w:r>
    </w:p>
    <w:p w:rsidR="0072781F" w:rsidRDefault="0072781F" w:rsidP="0072781F">
      <w:pPr>
        <w:pStyle w:val="bpuSponsor"/>
      </w:pPr>
      <w:r>
        <w:t>Senator  RONALD L. RICE</w:t>
      </w:r>
    </w:p>
    <w:p w:rsidR="0072781F" w:rsidRDefault="0072781F" w:rsidP="0072781F">
      <w:pPr>
        <w:pStyle w:val="bpuSponsor"/>
      </w:pPr>
      <w:r>
        <w:t>District 28 (Essex)</w:t>
      </w:r>
    </w:p>
    <w:p w:rsidR="0072781F" w:rsidRDefault="001F0221" w:rsidP="001F0221">
      <w:pPr>
        <w:pStyle w:val="bpuSponsor"/>
      </w:pPr>
      <w:r>
        <w:t>Senator  M. TERESA RUIZ</w:t>
      </w:r>
    </w:p>
    <w:p w:rsidR="001F0221" w:rsidRDefault="001F0221" w:rsidP="001F0221">
      <w:pPr>
        <w:pStyle w:val="bpuSponsor"/>
      </w:pPr>
      <w:r>
        <w:t>District 29 (Essex)</w:t>
      </w:r>
    </w:p>
    <w:p w:rsidR="001F0221" w:rsidRPr="001F0221" w:rsidRDefault="001F0221" w:rsidP="001F0221">
      <w:pPr>
        <w:pStyle w:val="bpuSponsor"/>
      </w:pPr>
    </w:p>
    <w:p w:rsidR="004E61FD" w:rsidRDefault="009D74C7" w:rsidP="009D74C7">
      <w:pPr>
        <w:pStyle w:val="bpuSponsor"/>
      </w:pPr>
      <w:r>
        <w:t>Co-Sponsored by:</w:t>
      </w:r>
    </w:p>
    <w:p w:rsidR="009D74C7" w:rsidRPr="009D74C7" w:rsidRDefault="009D74C7" w:rsidP="009D74C7">
      <w:pPr>
        <w:pStyle w:val="bpuSponsor"/>
      </w:pPr>
      <w:r w:rsidRPr="009D74C7">
        <w:t xml:space="preserve">Senators </w:t>
      </w:r>
      <w:proofErr w:type="spellStart"/>
      <w:r w:rsidRPr="009D74C7">
        <w:t>Pou</w:t>
      </w:r>
      <w:proofErr w:type="spellEnd"/>
      <w:r w:rsidRPr="009D74C7">
        <w:t>, Turner, Greenstein and Singleton</w:t>
      </w:r>
    </w:p>
    <w:p w:rsidR="00C20502" w:rsidRDefault="00C20502" w:rsidP="004E61FD"/>
    <w:p w:rsidR="009D74C7" w:rsidRPr="004E61FD" w:rsidRDefault="009D74C7" w:rsidP="004E61FD">
      <w:bookmarkStart w:id="1" w:name="_GoBack"/>
      <w:bookmarkEnd w:id="1"/>
    </w:p>
    <w:p w:rsidR="0072781F" w:rsidRDefault="0072781F" w:rsidP="0072781F">
      <w:pPr>
        <w:pStyle w:val="bpuSponsor"/>
      </w:pPr>
    </w:p>
    <w:p w:rsidR="0072781F" w:rsidRDefault="0072781F" w:rsidP="0072781F">
      <w:pPr>
        <w:pStyle w:val="bpuSponsor"/>
      </w:pPr>
    </w:p>
    <w:p w:rsidR="0072781F" w:rsidRDefault="0072781F" w:rsidP="0072781F">
      <w:pPr>
        <w:pStyle w:val="bpuSponsor"/>
      </w:pPr>
      <w:r>
        <w:t>SYNOPSIS</w:t>
      </w:r>
    </w:p>
    <w:p w:rsidR="0072781F" w:rsidRDefault="0072781F" w:rsidP="0072781F">
      <w:pPr>
        <w:pStyle w:val="bpuNormText"/>
      </w:pPr>
      <w:r>
        <w:tab/>
        <w:t xml:space="preserve">Requires Civil Services Commission to undertake various initiatives to increase diversity and inclusivity within law enforcement agencies. </w:t>
      </w:r>
    </w:p>
    <w:p w:rsidR="0072781F" w:rsidRDefault="0072781F" w:rsidP="0072781F">
      <w:pPr>
        <w:pStyle w:val="bpuNormText"/>
      </w:pPr>
    </w:p>
    <w:p w:rsidR="0072781F" w:rsidRDefault="0072781F" w:rsidP="0072781F">
      <w:pPr>
        <w:pStyle w:val="bpuSponsor"/>
      </w:pPr>
      <w:r>
        <w:t xml:space="preserve">CURRENT VERSION OF TEXT </w:t>
      </w:r>
    </w:p>
    <w:p w:rsidR="0072781F" w:rsidRDefault="0072781F" w:rsidP="0072781F">
      <w:pPr>
        <w:pStyle w:val="bpuNormText"/>
      </w:pPr>
      <w:r>
        <w:tab/>
        <w:t>As introduced.</w:t>
      </w:r>
    </w:p>
    <w:p w:rsidR="0072781F" w:rsidRDefault="0072781F" w:rsidP="0072781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2781F" w:rsidRDefault="0072781F" w:rsidP="001C77FA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2781F" w:rsidSect="0072781F">
          <w:type w:val="continuous"/>
          <w:pgSz w:w="12240" w:h="20160"/>
          <w:pgMar w:top="1440" w:right="2275" w:bottom="1440" w:left="2275" w:header="72" w:footer="720" w:gutter="0"/>
          <w:pgNumType w:start="1"/>
          <w:cols w:space="720"/>
          <w:docGrid w:linePitch="326"/>
        </w:sectPr>
      </w:pPr>
    </w:p>
    <w:p w:rsidR="001C77FA" w:rsidRDefault="001C77FA" w:rsidP="001C77F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 w:rsidR="00EA722B" w:rsidRPr="00EA722B">
        <w:rPr>
          <w:rStyle w:val="HangingAnActChar"/>
        </w:rPr>
        <w:t>concerning diversity</w:t>
      </w:r>
      <w:r w:rsidR="00EA722B">
        <w:rPr>
          <w:rStyle w:val="HangingAnActChar"/>
        </w:rPr>
        <w:t xml:space="preserve"> and inclusivity</w:t>
      </w:r>
      <w:r w:rsidR="00670B42">
        <w:rPr>
          <w:rStyle w:val="HangingAnActChar"/>
        </w:rPr>
        <w:t xml:space="preserve"> within</w:t>
      </w:r>
      <w:r w:rsidR="00EA722B" w:rsidRPr="00EA722B">
        <w:rPr>
          <w:rStyle w:val="HangingAnActChar"/>
        </w:rPr>
        <w:t xml:space="preserve"> law enforcement agencies in this State</w:t>
      </w:r>
      <w:r w:rsidR="003817E9">
        <w:rPr>
          <w:rStyle w:val="HangingAnActChar"/>
        </w:rPr>
        <w:t xml:space="preserve"> and supplementing P.L.1948, c.439 (C.</w:t>
      </w:r>
      <w:r w:rsidR="003817E9" w:rsidRPr="003817E9">
        <w:rPr>
          <w:rStyle w:val="HangingAnActChar"/>
        </w:rPr>
        <w:t xml:space="preserve">52:17B-1 </w:t>
      </w:r>
      <w:r w:rsidR="003817E9">
        <w:rPr>
          <w:rStyle w:val="HangingAnActChar"/>
        </w:rPr>
        <w:t>et seq.)</w:t>
      </w:r>
      <w:r w:rsidR="00EA722B">
        <w:rPr>
          <w:rStyle w:val="HangingAnActChar"/>
        </w:rPr>
        <w:t>.</w:t>
      </w:r>
      <w:r>
        <w:rPr>
          <w:rStyle w:val="HangingAnActChar"/>
        </w:rPr>
        <w:t xml:space="preserve"> </w:t>
      </w:r>
    </w:p>
    <w:p w:rsidR="001C77FA" w:rsidRDefault="001C77FA" w:rsidP="001C77FA"/>
    <w:p w:rsidR="001C77FA" w:rsidRDefault="001C77FA" w:rsidP="001C77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C77FA" w:rsidRDefault="001C77FA" w:rsidP="001C77FA"/>
    <w:p w:rsidR="009A4F28" w:rsidRDefault="009A4F28" w:rsidP="00EA722B">
      <w:r>
        <w:tab/>
        <w:t xml:space="preserve">1. </w:t>
      </w:r>
      <w:r w:rsidR="009C292F">
        <w:t xml:space="preserve"> </w:t>
      </w:r>
      <w:r>
        <w:t>a.</w:t>
      </w:r>
      <w:r w:rsidR="009C292F">
        <w:t xml:space="preserve"> </w:t>
      </w:r>
      <w:r>
        <w:t xml:space="preserve"> </w:t>
      </w:r>
      <w:r w:rsidR="00EA722B">
        <w:t xml:space="preserve">The Civil Service Commission shall conduct, or </w:t>
      </w:r>
      <w:r w:rsidR="003618DB">
        <w:t>select</w:t>
      </w:r>
      <w:r w:rsidR="00EA722B">
        <w:t xml:space="preserve"> a qualified vendor to conduct, </w:t>
      </w:r>
      <w:r w:rsidR="00ED4B49">
        <w:t xml:space="preserve">within one year following enactment of this act, P.L.    , c.    (pending before the Legislature as this bill), </w:t>
      </w:r>
      <w:r w:rsidR="00EA722B">
        <w:t>a</w:t>
      </w:r>
      <w:r>
        <w:t>n analysis</w:t>
      </w:r>
      <w:r w:rsidR="00EA722B">
        <w:t xml:space="preserve"> of the racial composition of law enforcement agencies in this State</w:t>
      </w:r>
      <w:r>
        <w:t xml:space="preserve">, with the goal of identifying those agencies that might benefit most from </w:t>
      </w:r>
      <w:r w:rsidR="004A2383">
        <w:t>eliminating any</w:t>
      </w:r>
      <w:r>
        <w:t xml:space="preserve"> preference in hiring based upon residency. </w:t>
      </w:r>
    </w:p>
    <w:p w:rsidR="009A4F28" w:rsidRDefault="009A4F28" w:rsidP="00EA722B">
      <w:r>
        <w:tab/>
        <w:t>b. In conducting the analysis, the commission or vendor shall, to the greatest extent possible:</w:t>
      </w:r>
    </w:p>
    <w:p w:rsidR="009A4F28" w:rsidRDefault="009A4F28" w:rsidP="00EA722B">
      <w:r>
        <w:tab/>
        <w:t xml:space="preserve">(1) </w:t>
      </w:r>
      <w:r w:rsidR="009C292F">
        <w:t xml:space="preserve"> </w:t>
      </w:r>
      <w:r>
        <w:t>examine the racial composition</w:t>
      </w:r>
      <w:r w:rsidR="003618DB">
        <w:t xml:space="preserve"> of</w:t>
      </w:r>
      <w:r>
        <w:t xml:space="preserve"> law enforcement agencies; </w:t>
      </w:r>
    </w:p>
    <w:p w:rsidR="009A4F28" w:rsidRDefault="009A4F28" w:rsidP="009A4F28">
      <w:r>
        <w:tab/>
        <w:t>(2)</w:t>
      </w:r>
      <w:r w:rsidR="009C292F">
        <w:t xml:space="preserve"> </w:t>
      </w:r>
      <w:r>
        <w:t xml:space="preserve"> examine the salaries of law enforcement officers;</w:t>
      </w:r>
    </w:p>
    <w:p w:rsidR="009A4F28" w:rsidRDefault="009A4F28" w:rsidP="009A4F28">
      <w:r>
        <w:tab/>
        <w:t>(3)</w:t>
      </w:r>
      <w:r w:rsidR="009C292F">
        <w:t xml:space="preserve"> </w:t>
      </w:r>
      <w:r>
        <w:t xml:space="preserve"> analyze and compare the data obtained </w:t>
      </w:r>
      <w:r w:rsidR="005245D4">
        <w:t xml:space="preserve">pursuant to paragraphs (1) and (2) of this subsection; </w:t>
      </w:r>
    </w:p>
    <w:p w:rsidR="005245D4" w:rsidRDefault="005245D4" w:rsidP="009A4F28">
      <w:r>
        <w:tab/>
        <w:t>(4)</w:t>
      </w:r>
      <w:r w:rsidR="009C292F">
        <w:t xml:space="preserve"> </w:t>
      </w:r>
      <w:r>
        <w:t xml:space="preserve"> e</w:t>
      </w:r>
      <w:r w:rsidR="009A4F28">
        <w:t xml:space="preserve">xamine the variances in salaries </w:t>
      </w:r>
      <w:r>
        <w:t xml:space="preserve">based upon geography and socioeconomic factors; and </w:t>
      </w:r>
    </w:p>
    <w:p w:rsidR="009A4F28" w:rsidRDefault="005245D4" w:rsidP="009A4F28">
      <w:r>
        <w:tab/>
        <w:t>(5)</w:t>
      </w:r>
      <w:r w:rsidR="009C292F">
        <w:t xml:space="preserve"> </w:t>
      </w:r>
      <w:r>
        <w:t xml:space="preserve"> e</w:t>
      </w:r>
      <w:r w:rsidR="009A4F28">
        <w:t>xamine how re</w:t>
      </w:r>
      <w:r>
        <w:t>sidency hiring preferences</w:t>
      </w:r>
      <w:r w:rsidR="0006280B">
        <w:t xml:space="preserve"> affect the</w:t>
      </w:r>
      <w:r>
        <w:t xml:space="preserve"> </w:t>
      </w:r>
      <w:r w:rsidR="0006280B">
        <w:t>incidence of</w:t>
      </w:r>
      <w:r>
        <w:t xml:space="preserve"> diversity </w:t>
      </w:r>
      <w:r w:rsidR="0006280B">
        <w:t>in law enforcement agencies.</w:t>
      </w:r>
    </w:p>
    <w:p w:rsidR="00953EB3" w:rsidRDefault="00A64DDC" w:rsidP="009A4F28">
      <w:r>
        <w:tab/>
        <w:t>c.</w:t>
      </w:r>
      <w:r w:rsidR="009C292F">
        <w:t xml:space="preserve"> </w:t>
      </w:r>
      <w:r>
        <w:t xml:space="preserve"> Based upon the</w:t>
      </w:r>
      <w:r w:rsidR="00953EB3">
        <w:t xml:space="preserve"> analysis</w:t>
      </w:r>
      <w:r w:rsidR="004A2383">
        <w:t>, the commission</w:t>
      </w:r>
      <w:r w:rsidR="00953EB3">
        <w:t xml:space="preserve"> shall </w:t>
      </w:r>
      <w:r w:rsidR="00C97815">
        <w:t xml:space="preserve">consider </w:t>
      </w:r>
      <w:r w:rsidR="00953EB3">
        <w:t>whether</w:t>
      </w:r>
      <w:r>
        <w:t xml:space="preserve"> </w:t>
      </w:r>
      <w:r w:rsidR="00953EB3">
        <w:t xml:space="preserve">the </w:t>
      </w:r>
      <w:r>
        <w:t xml:space="preserve">practice of removing </w:t>
      </w:r>
      <w:proofErr w:type="spellStart"/>
      <w:r>
        <w:t>eligibles</w:t>
      </w:r>
      <w:proofErr w:type="spellEnd"/>
      <w:r w:rsidR="00953EB3">
        <w:t xml:space="preserve"> from </w:t>
      </w:r>
      <w:r>
        <w:t xml:space="preserve">certain lists based upon residency should be discontinued. </w:t>
      </w:r>
    </w:p>
    <w:p w:rsidR="00F947B4" w:rsidRDefault="00953EB3" w:rsidP="00F947B4">
      <w:r>
        <w:tab/>
        <w:t xml:space="preserve">d. The commission shall present the analysis </w:t>
      </w:r>
      <w:r w:rsidRPr="00953EB3">
        <w:t xml:space="preserve">to the Governor and </w:t>
      </w:r>
      <w:r>
        <w:t xml:space="preserve">to </w:t>
      </w:r>
      <w:r w:rsidRPr="00953EB3">
        <w:t>the Legislature, pursuant to section 2 of P.L.1991, c.164 (C.52:14-19.1)</w:t>
      </w:r>
      <w:r>
        <w:t>.</w:t>
      </w:r>
      <w:r w:rsidR="00F947B4">
        <w:t xml:space="preserve"> </w:t>
      </w:r>
    </w:p>
    <w:p w:rsidR="00F947B4" w:rsidRDefault="00F947B4" w:rsidP="00F947B4"/>
    <w:p w:rsidR="00BA014B" w:rsidRDefault="00BA014B" w:rsidP="00BA014B">
      <w:r>
        <w:tab/>
        <w:t>2</w:t>
      </w:r>
      <w:r w:rsidR="00F947B4">
        <w:t>.</w:t>
      </w:r>
      <w:r w:rsidR="009C292F">
        <w:t xml:space="preserve"> </w:t>
      </w:r>
      <w:r w:rsidR="00F947B4">
        <w:t xml:space="preserve"> </w:t>
      </w:r>
      <w:r w:rsidR="00330CCA">
        <w:t xml:space="preserve">a. </w:t>
      </w:r>
      <w:r w:rsidR="009C292F">
        <w:t xml:space="preserve"> </w:t>
      </w:r>
      <w:r>
        <w:t>For the purposes of this section, “low-income community” means any population census tract in which:</w:t>
      </w:r>
    </w:p>
    <w:p w:rsidR="00BA014B" w:rsidRDefault="00BA014B" w:rsidP="00BA014B">
      <w:r>
        <w:tab/>
        <w:t>(1)</w:t>
      </w:r>
      <w:r w:rsidR="009C292F">
        <w:t xml:space="preserve"> </w:t>
      </w:r>
      <w:r>
        <w:t xml:space="preserve"> the poverty rate for such tract is at least 20 percent, or</w:t>
      </w:r>
    </w:p>
    <w:p w:rsidR="00BA014B" w:rsidRDefault="00BA014B" w:rsidP="00BA014B">
      <w:r>
        <w:tab/>
        <w:t>(2)</w:t>
      </w:r>
      <w:r w:rsidR="009C292F">
        <w:t xml:space="preserve"> </w:t>
      </w:r>
      <w:r>
        <w:t xml:space="preserve"> (a) in the case of a tract not located within a metropolitan area, the median family income for such tract does not exceed 80 percent of statewide median family income, or</w:t>
      </w:r>
    </w:p>
    <w:p w:rsidR="00BA014B" w:rsidRDefault="00BA014B" w:rsidP="00BA014B">
      <w:r>
        <w:tab/>
        <w:t>(b)</w:t>
      </w:r>
      <w:r w:rsidR="009C292F">
        <w:t xml:space="preserve"> </w:t>
      </w:r>
      <w:r>
        <w:t xml:space="preserve">  in the case of a tract located within a metropolitan area, the median family income for such tract does not exceed 80 percent of the greater of statewide median family income or the metropolitan area median family income.</w:t>
      </w:r>
    </w:p>
    <w:p w:rsidR="00F947B4" w:rsidRDefault="00BA014B" w:rsidP="00F947B4">
      <w:r>
        <w:tab/>
        <w:t xml:space="preserve">b. </w:t>
      </w:r>
      <w:r w:rsidR="009C292F">
        <w:t xml:space="preserve"> </w:t>
      </w:r>
      <w:r w:rsidR="00F947B4">
        <w:t xml:space="preserve">The Civil Service Commission shall </w:t>
      </w:r>
      <w:r w:rsidR="00861FF5">
        <w:t xml:space="preserve">create a program </w:t>
      </w:r>
      <w:r w:rsidR="002411F8">
        <w:t>with a</w:t>
      </w:r>
      <w:r w:rsidR="00330CCA">
        <w:t xml:space="preserve"> goal of achieving at least one of the following two objectives:</w:t>
      </w:r>
    </w:p>
    <w:p w:rsidR="00330CCA" w:rsidRDefault="00330CCA" w:rsidP="00330CCA">
      <w:r>
        <w:tab/>
        <w:t>(1)</w:t>
      </w:r>
      <w:r w:rsidR="009C292F">
        <w:t xml:space="preserve"> </w:t>
      </w:r>
      <w:r>
        <w:t xml:space="preserve"> </w:t>
      </w:r>
      <w:r w:rsidR="00861FF5">
        <w:t>sponsor</w:t>
      </w:r>
      <w:r>
        <w:t>ing</w:t>
      </w:r>
      <w:r w:rsidR="00861FF5">
        <w:t xml:space="preserve"> free or low-cost </w:t>
      </w:r>
      <w:r>
        <w:t>preparatory</w:t>
      </w:r>
      <w:r w:rsidR="00861FF5">
        <w:t xml:space="preserve"> courses for</w:t>
      </w:r>
      <w:r>
        <w:t xml:space="preserve"> the entry level law enforcement examination for residents of any low-income community or </w:t>
      </w:r>
      <w:r w:rsidR="00BA014B">
        <w:t xml:space="preserve">of </w:t>
      </w:r>
      <w:r>
        <w:t xml:space="preserve">any </w:t>
      </w:r>
      <w:r w:rsidR="00BA014B">
        <w:t xml:space="preserve">municipality </w:t>
      </w:r>
      <w:r>
        <w:t xml:space="preserve">in this State </w:t>
      </w:r>
      <w:r w:rsidR="00B94D54">
        <w:t xml:space="preserve">with at least one </w:t>
      </w:r>
      <w:r>
        <w:t xml:space="preserve">“qualified opportunity zone” </w:t>
      </w:r>
      <w:r w:rsidR="00B94D54">
        <w:t xml:space="preserve">as determined </w:t>
      </w:r>
      <w:r>
        <w:t xml:space="preserve">under 26 U.S.C. 1400Z-1; or </w:t>
      </w:r>
    </w:p>
    <w:p w:rsidR="00330CCA" w:rsidRDefault="00330CCA" w:rsidP="00330CCA">
      <w:r>
        <w:lastRenderedPageBreak/>
        <w:tab/>
        <w:t>(2)</w:t>
      </w:r>
      <w:r w:rsidR="009C292F">
        <w:t xml:space="preserve"> </w:t>
      </w:r>
      <w:r>
        <w:t xml:space="preserve"> providing, securing, or identifying</w:t>
      </w:r>
      <w:r w:rsidR="00861FF5">
        <w:t xml:space="preserve"> scholarships for alternate route programs </w:t>
      </w:r>
      <w:r>
        <w:t xml:space="preserve">or </w:t>
      </w:r>
      <w:r w:rsidRPr="00330CCA">
        <w:t>preparatory courses for the entry level law enforcement examination for residents of any low-inco</w:t>
      </w:r>
      <w:r w:rsidR="00BA014B">
        <w:t xml:space="preserve">me community or </w:t>
      </w:r>
      <w:r w:rsidR="00B94D54">
        <w:t>of any municipality in this State with at least one “qualified opportunity zone” as determined under 26 U.S.C. 1400Z-1</w:t>
      </w:r>
      <w:r>
        <w:t>.</w:t>
      </w:r>
    </w:p>
    <w:p w:rsidR="00EF161F" w:rsidRDefault="00330CCA" w:rsidP="00BA014B">
      <w:r>
        <w:tab/>
        <w:t xml:space="preserve">The commission, or a designee thereof, is authorized to receive gifts, grants, or other financial assistance from private sources for the purpose of </w:t>
      </w:r>
      <w:r w:rsidR="00BA014B">
        <w:t xml:space="preserve">sponsoring the courses or </w:t>
      </w:r>
      <w:r>
        <w:t>funding the scholarships offered pursuant to this section</w:t>
      </w:r>
      <w:r w:rsidR="00BA014B">
        <w:t>,</w:t>
      </w:r>
      <w:r>
        <w:t xml:space="preserve"> and entering </w:t>
      </w:r>
      <w:r w:rsidR="00BA014B">
        <w:t>into agreements related thereto with private sources,</w:t>
      </w:r>
      <w:r>
        <w:t xml:space="preserve"> including but not limited to non-governmental, non-profit, educational, or charitable entities or institutions.  </w:t>
      </w:r>
    </w:p>
    <w:p w:rsidR="00F564DF" w:rsidRDefault="00EF161F" w:rsidP="00861FF5">
      <w:r>
        <w:tab/>
        <w:t xml:space="preserve">c. </w:t>
      </w:r>
      <w:r w:rsidR="009C292F">
        <w:t xml:space="preserve"> </w:t>
      </w:r>
      <w:r>
        <w:t xml:space="preserve">The commission may promulgate regulations to effectuate the provisions of this section which </w:t>
      </w:r>
      <w:r w:rsidRPr="00EF161F">
        <w:t>shall be effective immediately upon filing with the Office of Administrative Law for a period not to exceed 18 months, and may, thereafter, be amended, adopte</w:t>
      </w:r>
      <w:r>
        <w:t>d or readopted</w:t>
      </w:r>
      <w:r w:rsidRPr="00EF161F">
        <w:t xml:space="preserve"> in accorda</w:t>
      </w:r>
      <w:r>
        <w:t>nce with the provisions of the “Administrative Procedure Act,” P.L.</w:t>
      </w:r>
      <w:r w:rsidRPr="00EF161F">
        <w:t>1968, c.410 (C.52:14B-1 et seq.).</w:t>
      </w:r>
    </w:p>
    <w:p w:rsidR="00BA014B" w:rsidRDefault="00BA014B" w:rsidP="00861FF5"/>
    <w:p w:rsidR="001C77FA" w:rsidRDefault="00694995" w:rsidP="001C77FA">
      <w:r>
        <w:tab/>
        <w:t>3</w:t>
      </w:r>
      <w:r w:rsidR="001C77FA">
        <w:t xml:space="preserve">. </w:t>
      </w:r>
      <w:r w:rsidR="009C292F">
        <w:t xml:space="preserve"> </w:t>
      </w:r>
      <w:r w:rsidR="001C77FA">
        <w:t>This act shall take effect immediately.</w:t>
      </w:r>
    </w:p>
    <w:p w:rsidR="00597089" w:rsidRDefault="00597089" w:rsidP="001C77FA"/>
    <w:p w:rsidR="00F308DF" w:rsidRDefault="00F308DF" w:rsidP="001C77FA"/>
    <w:p w:rsidR="001C77FA" w:rsidRDefault="001C77FA" w:rsidP="001C77FA">
      <w:pPr>
        <w:jc w:val="center"/>
      </w:pPr>
      <w:r>
        <w:t>STATEMENT</w:t>
      </w:r>
    </w:p>
    <w:p w:rsidR="00BA014B" w:rsidRDefault="00BA014B" w:rsidP="001C77FA">
      <w:r>
        <w:tab/>
      </w:r>
    </w:p>
    <w:p w:rsidR="003851E0" w:rsidRDefault="00BA014B" w:rsidP="001C77FA">
      <w:r>
        <w:tab/>
        <w:t>This bill r</w:t>
      </w:r>
      <w:r w:rsidRPr="00BA014B">
        <w:t xml:space="preserve">equires </w:t>
      </w:r>
      <w:r>
        <w:t xml:space="preserve">the </w:t>
      </w:r>
      <w:r w:rsidRPr="00BA014B">
        <w:t>Civil Services Commission to undertake various initiatives to increase d</w:t>
      </w:r>
      <w:r w:rsidR="00670B42">
        <w:t>iversity and inclusivity within</w:t>
      </w:r>
      <w:r w:rsidRPr="00BA014B">
        <w:t xml:space="preserve"> law enforcement agencies</w:t>
      </w:r>
      <w:r>
        <w:t>.</w:t>
      </w:r>
    </w:p>
    <w:p w:rsidR="00BA014B" w:rsidRDefault="00BA014B" w:rsidP="00BA014B">
      <w:r>
        <w:tab/>
        <w:t xml:space="preserve">The bill directs the Civil Service Commission to conduct, or hire a </w:t>
      </w:r>
      <w:r w:rsidR="003618DB">
        <w:t xml:space="preserve">qualified </w:t>
      </w:r>
      <w:r>
        <w:t>vendor</w:t>
      </w:r>
      <w:r w:rsidR="003618DB">
        <w:t xml:space="preserve"> to conduct</w:t>
      </w:r>
      <w:r>
        <w:t>, an analysis of the racial composition of law enfo</w:t>
      </w:r>
      <w:r w:rsidR="003618DB">
        <w:t>rcement agencies in this State. The goal of the analysis would be to identify the</w:t>
      </w:r>
      <w:r>
        <w:t xml:space="preserve"> agencies that might benefit most from eliminating the preference in hiring based upon residency. </w:t>
      </w:r>
    </w:p>
    <w:p w:rsidR="003618DB" w:rsidRDefault="003618DB" w:rsidP="00BA014B">
      <w:r>
        <w:tab/>
      </w:r>
      <w:r w:rsidR="00BA014B">
        <w:t>In conducting the analysis</w:t>
      </w:r>
      <w:r>
        <w:t>, the commission or vendor is to:</w:t>
      </w:r>
    </w:p>
    <w:p w:rsidR="00BA014B" w:rsidRDefault="003618DB" w:rsidP="00BA014B">
      <w:r>
        <w:tab/>
      </w:r>
      <w:r w:rsidR="00BA014B">
        <w:t>(1)</w:t>
      </w:r>
      <w:r w:rsidR="009C292F">
        <w:t xml:space="preserve"> </w:t>
      </w:r>
      <w:r w:rsidR="00BA014B">
        <w:t xml:space="preserve"> examine the racial composition</w:t>
      </w:r>
      <w:r>
        <w:t xml:space="preserve"> of</w:t>
      </w:r>
      <w:r w:rsidR="00BA014B">
        <w:t xml:space="preserve"> law enforcement agencies; </w:t>
      </w:r>
    </w:p>
    <w:p w:rsidR="00BA014B" w:rsidRDefault="00BA014B" w:rsidP="00BA014B">
      <w:r>
        <w:tab/>
        <w:t xml:space="preserve">(2) </w:t>
      </w:r>
      <w:r w:rsidR="009C292F">
        <w:t xml:space="preserve"> </w:t>
      </w:r>
      <w:r>
        <w:t>examine the salaries of law enforcement officers;</w:t>
      </w:r>
    </w:p>
    <w:p w:rsidR="00BA014B" w:rsidRDefault="00BA014B" w:rsidP="00BA014B">
      <w:r>
        <w:tab/>
        <w:t>(3)</w:t>
      </w:r>
      <w:r w:rsidR="009C292F">
        <w:t xml:space="preserve"> </w:t>
      </w:r>
      <w:r>
        <w:t xml:space="preserve"> analyze and compare the data </w:t>
      </w:r>
      <w:r w:rsidR="003618DB">
        <w:t>from (1) and (2)</w:t>
      </w:r>
      <w:r>
        <w:t xml:space="preserve">; </w:t>
      </w:r>
    </w:p>
    <w:p w:rsidR="00BA014B" w:rsidRDefault="00BA014B" w:rsidP="00BA014B">
      <w:r>
        <w:tab/>
        <w:t>(4)</w:t>
      </w:r>
      <w:r w:rsidR="009C292F">
        <w:t xml:space="preserve"> </w:t>
      </w:r>
      <w:r>
        <w:t xml:space="preserve"> examine the variances in salaries based upon geography and socioeconomic factors; and </w:t>
      </w:r>
    </w:p>
    <w:p w:rsidR="00BA014B" w:rsidRDefault="00BA014B" w:rsidP="00BA014B">
      <w:r>
        <w:tab/>
        <w:t>(5)</w:t>
      </w:r>
      <w:r w:rsidR="009C292F">
        <w:t xml:space="preserve"> </w:t>
      </w:r>
      <w:r>
        <w:t xml:space="preserve"> examine how residency hiring preferences affect the incidence of diversity in law enforcement agencies.</w:t>
      </w:r>
    </w:p>
    <w:p w:rsidR="00BA014B" w:rsidRDefault="00BA014B" w:rsidP="00BA014B">
      <w:r>
        <w:tab/>
      </w:r>
      <w:r w:rsidR="003618DB">
        <w:t xml:space="preserve"> The bill also directs the commission to create a program with the</w:t>
      </w:r>
      <w:r>
        <w:t xml:space="preserve"> goal of achieving at least one of the following two objectives:</w:t>
      </w:r>
    </w:p>
    <w:p w:rsidR="00BA014B" w:rsidRDefault="00BA014B" w:rsidP="00BA014B">
      <w:r>
        <w:tab/>
        <w:t>(1)</w:t>
      </w:r>
      <w:r w:rsidR="009C292F">
        <w:t xml:space="preserve"> </w:t>
      </w:r>
      <w:r>
        <w:t xml:space="preserve"> sponsoring free or low-cost preparatory courses for the entry level law enforcement examination for residents of any low-income community</w:t>
      </w:r>
      <w:r w:rsidR="00B94D54">
        <w:t>, as defined in the bill,</w:t>
      </w:r>
      <w:r>
        <w:t xml:space="preserve"> or</w:t>
      </w:r>
      <w:r w:rsidR="00B94D54">
        <w:t xml:space="preserve"> of any municipality with at least one</w:t>
      </w:r>
      <w:r>
        <w:t xml:space="preserve"> “qualified opportunity zone</w:t>
      </w:r>
      <w:r w:rsidR="002411F8">
        <w:t>,</w:t>
      </w:r>
      <w:r>
        <w:t>”</w:t>
      </w:r>
      <w:r w:rsidR="002411F8">
        <w:t xml:space="preserve"> as identified under federal regulations</w:t>
      </w:r>
      <w:r w:rsidR="003618DB">
        <w:t>; o</w:t>
      </w:r>
      <w:r>
        <w:t xml:space="preserve">r </w:t>
      </w:r>
    </w:p>
    <w:p w:rsidR="003618DB" w:rsidRDefault="00BA014B" w:rsidP="00BA014B">
      <w:r>
        <w:lastRenderedPageBreak/>
        <w:tab/>
        <w:t>(2)</w:t>
      </w:r>
      <w:r w:rsidR="009C292F">
        <w:t xml:space="preserve"> </w:t>
      </w:r>
      <w:r>
        <w:t xml:space="preserve"> providing, securing, or identifying scholarships for alternate route programs or preparatory courses for the entry level law enforcement examination for residents of any low-income community or </w:t>
      </w:r>
      <w:r w:rsidR="003618DB">
        <w:t>“qualified opportunity zone.”</w:t>
      </w:r>
    </w:p>
    <w:p w:rsidR="00BA014B" w:rsidRDefault="00BA014B" w:rsidP="00BA014B">
      <w:r>
        <w:tab/>
        <w:t xml:space="preserve">The </w:t>
      </w:r>
      <w:r w:rsidR="003618DB">
        <w:t xml:space="preserve">bill authorizes the commission </w:t>
      </w:r>
      <w:r>
        <w:t xml:space="preserve">to receive gifts, grants, or other financial assistance from private sources </w:t>
      </w:r>
      <w:r w:rsidR="003618DB">
        <w:t>to fund</w:t>
      </w:r>
      <w:r w:rsidR="00694995">
        <w:t xml:space="preserve"> these courses or scholarships</w:t>
      </w:r>
      <w:r>
        <w:t xml:space="preserve">. </w:t>
      </w:r>
    </w:p>
    <w:sectPr w:rsidR="00BA014B" w:rsidSect="0072781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B5E" w:rsidRDefault="00586B5E">
      <w:r>
        <w:separator/>
      </w:r>
    </w:p>
  </w:endnote>
  <w:endnote w:type="continuationSeparator" w:id="0">
    <w:p w:rsidR="00586B5E" w:rsidRDefault="00586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9D3" w:rsidRDefault="001F0221" w:rsidP="001F0221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8DF" w:rsidRDefault="00F308DF" w:rsidP="00F308DF">
    <w:pPr>
      <w:pStyle w:val="Footer"/>
    </w:pPr>
  </w:p>
  <w:p w:rsidR="00F308DF" w:rsidRPr="009B59F4" w:rsidRDefault="00F308DF" w:rsidP="00F308D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B5E" w:rsidRDefault="00586B5E">
      <w:r>
        <w:separator/>
      </w:r>
    </w:p>
  </w:footnote>
  <w:footnote w:type="continuationSeparator" w:id="0">
    <w:p w:rsidR="00586B5E" w:rsidRDefault="00586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2781F" w:rsidRDefault="0072781F" w:rsidP="0072781F">
    <w:pPr>
      <w:pStyle w:val="bpuHeadSpon"/>
    </w:pPr>
    <w:r w:rsidRPr="0072781F">
      <w:rPr>
        <w:rStyle w:val="bpuHeadSponChar"/>
      </w:rPr>
      <w:t>S2765</w:t>
    </w:r>
    <w:r>
      <w:t xml:space="preserve"> SWEENEY, RICE</w:t>
    </w:r>
  </w:p>
  <w:p w:rsidR="0072781F" w:rsidRDefault="0072781F" w:rsidP="00727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5189">
      <w:rPr>
        <w:noProof/>
      </w:rPr>
      <w:t>4</w:t>
    </w:r>
    <w:r>
      <w:fldChar w:fldCharType="end"/>
    </w:r>
  </w:p>
  <w:p w:rsidR="0072781F" w:rsidRDefault="0072781F" w:rsidP="0072781F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2781F" w:rsidRDefault="0072781F" w:rsidP="0072781F">
    <w:pPr>
      <w:pStyle w:val="bpuHeadSpon"/>
    </w:pPr>
    <w:r w:rsidRPr="0072781F">
      <w:rPr>
        <w:rStyle w:val="bpuHeadSponChar"/>
      </w:rPr>
      <w:t>S2765</w:t>
    </w:r>
    <w:r>
      <w:t xml:space="preserve"> SWEENEY, RICE</w:t>
    </w:r>
  </w:p>
  <w:p w:rsidR="0072781F" w:rsidRDefault="0072781F" w:rsidP="00727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5189">
      <w:rPr>
        <w:noProof/>
      </w:rPr>
      <w:t>2</w:t>
    </w:r>
    <w:r>
      <w:fldChar w:fldCharType="end"/>
    </w:r>
  </w:p>
  <w:p w:rsidR="0072781F" w:rsidRDefault="0072781F" w:rsidP="0072781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F3F"/>
    <w:rsid w:val="000051BD"/>
    <w:rsid w:val="00014496"/>
    <w:rsid w:val="000160A5"/>
    <w:rsid w:val="0002091A"/>
    <w:rsid w:val="0002335B"/>
    <w:rsid w:val="000241DA"/>
    <w:rsid w:val="0003549A"/>
    <w:rsid w:val="000367AE"/>
    <w:rsid w:val="00043B22"/>
    <w:rsid w:val="00045189"/>
    <w:rsid w:val="000519BB"/>
    <w:rsid w:val="00054975"/>
    <w:rsid w:val="00057D20"/>
    <w:rsid w:val="0006197C"/>
    <w:rsid w:val="0006280B"/>
    <w:rsid w:val="0006281F"/>
    <w:rsid w:val="0008141C"/>
    <w:rsid w:val="0009255C"/>
    <w:rsid w:val="00094A55"/>
    <w:rsid w:val="000A44A7"/>
    <w:rsid w:val="000B01A9"/>
    <w:rsid w:val="000B1054"/>
    <w:rsid w:val="000B3411"/>
    <w:rsid w:val="000C0291"/>
    <w:rsid w:val="000C054C"/>
    <w:rsid w:val="000C12C2"/>
    <w:rsid w:val="000C4AE2"/>
    <w:rsid w:val="000D11AF"/>
    <w:rsid w:val="000D35B0"/>
    <w:rsid w:val="000D6255"/>
    <w:rsid w:val="000D6262"/>
    <w:rsid w:val="000D7B4A"/>
    <w:rsid w:val="000E4006"/>
    <w:rsid w:val="000F1EE5"/>
    <w:rsid w:val="000F3DA2"/>
    <w:rsid w:val="000F51A4"/>
    <w:rsid w:val="000F5FDE"/>
    <w:rsid w:val="000F7466"/>
    <w:rsid w:val="00106EE5"/>
    <w:rsid w:val="0012061A"/>
    <w:rsid w:val="0013000E"/>
    <w:rsid w:val="00133F81"/>
    <w:rsid w:val="00135943"/>
    <w:rsid w:val="001645FB"/>
    <w:rsid w:val="00173D2B"/>
    <w:rsid w:val="0017767A"/>
    <w:rsid w:val="00181676"/>
    <w:rsid w:val="00183603"/>
    <w:rsid w:val="00194E78"/>
    <w:rsid w:val="00195BA7"/>
    <w:rsid w:val="0019707B"/>
    <w:rsid w:val="00197E8B"/>
    <w:rsid w:val="00197FA4"/>
    <w:rsid w:val="001A161A"/>
    <w:rsid w:val="001A3B79"/>
    <w:rsid w:val="001A66B6"/>
    <w:rsid w:val="001B0980"/>
    <w:rsid w:val="001B4716"/>
    <w:rsid w:val="001B4EA4"/>
    <w:rsid w:val="001B765B"/>
    <w:rsid w:val="001C0A18"/>
    <w:rsid w:val="001C77FA"/>
    <w:rsid w:val="001C7C52"/>
    <w:rsid w:val="001D25F3"/>
    <w:rsid w:val="001E15F1"/>
    <w:rsid w:val="001E16FA"/>
    <w:rsid w:val="001E6213"/>
    <w:rsid w:val="001F0221"/>
    <w:rsid w:val="001F14C7"/>
    <w:rsid w:val="001F1764"/>
    <w:rsid w:val="001F7405"/>
    <w:rsid w:val="001F7927"/>
    <w:rsid w:val="00201BD7"/>
    <w:rsid w:val="00205533"/>
    <w:rsid w:val="00212B8D"/>
    <w:rsid w:val="002151B3"/>
    <w:rsid w:val="00222983"/>
    <w:rsid w:val="0022791F"/>
    <w:rsid w:val="002370D0"/>
    <w:rsid w:val="002411F8"/>
    <w:rsid w:val="00255958"/>
    <w:rsid w:val="00257FA2"/>
    <w:rsid w:val="00262722"/>
    <w:rsid w:val="0026574A"/>
    <w:rsid w:val="002660BB"/>
    <w:rsid w:val="002720E8"/>
    <w:rsid w:val="00275293"/>
    <w:rsid w:val="002776B0"/>
    <w:rsid w:val="00286C7E"/>
    <w:rsid w:val="00295A0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0F5"/>
    <w:rsid w:val="00315320"/>
    <w:rsid w:val="00325776"/>
    <w:rsid w:val="00325E27"/>
    <w:rsid w:val="00330395"/>
    <w:rsid w:val="00330CCA"/>
    <w:rsid w:val="00333704"/>
    <w:rsid w:val="00336624"/>
    <w:rsid w:val="0034025F"/>
    <w:rsid w:val="00340458"/>
    <w:rsid w:val="0034200F"/>
    <w:rsid w:val="00343ED8"/>
    <w:rsid w:val="003446A0"/>
    <w:rsid w:val="0034481B"/>
    <w:rsid w:val="00344A48"/>
    <w:rsid w:val="00350130"/>
    <w:rsid w:val="00354334"/>
    <w:rsid w:val="0036180C"/>
    <w:rsid w:val="003618DB"/>
    <w:rsid w:val="00363CF5"/>
    <w:rsid w:val="00364344"/>
    <w:rsid w:val="003702CA"/>
    <w:rsid w:val="00370617"/>
    <w:rsid w:val="003817E9"/>
    <w:rsid w:val="00382F1F"/>
    <w:rsid w:val="003851E0"/>
    <w:rsid w:val="00391DA4"/>
    <w:rsid w:val="003A2ED3"/>
    <w:rsid w:val="003A3C64"/>
    <w:rsid w:val="003A3F83"/>
    <w:rsid w:val="003B1B5B"/>
    <w:rsid w:val="003C43EF"/>
    <w:rsid w:val="003C5A6B"/>
    <w:rsid w:val="003C7FB2"/>
    <w:rsid w:val="003D24DE"/>
    <w:rsid w:val="003E26D4"/>
    <w:rsid w:val="003E47BA"/>
    <w:rsid w:val="003E67DE"/>
    <w:rsid w:val="003F1C7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7FE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383"/>
    <w:rsid w:val="004A3009"/>
    <w:rsid w:val="004A4BB8"/>
    <w:rsid w:val="004A6940"/>
    <w:rsid w:val="004A77A4"/>
    <w:rsid w:val="004C742C"/>
    <w:rsid w:val="004E0434"/>
    <w:rsid w:val="004E13BC"/>
    <w:rsid w:val="004E1F3E"/>
    <w:rsid w:val="004E61FD"/>
    <w:rsid w:val="004F21BD"/>
    <w:rsid w:val="004F4F1D"/>
    <w:rsid w:val="004F68CB"/>
    <w:rsid w:val="004F74DD"/>
    <w:rsid w:val="00501317"/>
    <w:rsid w:val="0050495C"/>
    <w:rsid w:val="00505DC9"/>
    <w:rsid w:val="00506E1E"/>
    <w:rsid w:val="00513C81"/>
    <w:rsid w:val="00516443"/>
    <w:rsid w:val="005245D4"/>
    <w:rsid w:val="00527BFB"/>
    <w:rsid w:val="00532A32"/>
    <w:rsid w:val="00540B0B"/>
    <w:rsid w:val="00540FAE"/>
    <w:rsid w:val="0054460F"/>
    <w:rsid w:val="005536CD"/>
    <w:rsid w:val="00554051"/>
    <w:rsid w:val="00557240"/>
    <w:rsid w:val="005651F3"/>
    <w:rsid w:val="00572184"/>
    <w:rsid w:val="00577A15"/>
    <w:rsid w:val="00580533"/>
    <w:rsid w:val="00580A7B"/>
    <w:rsid w:val="00586B5E"/>
    <w:rsid w:val="0059131D"/>
    <w:rsid w:val="00597089"/>
    <w:rsid w:val="005B3F92"/>
    <w:rsid w:val="005B479C"/>
    <w:rsid w:val="005B561E"/>
    <w:rsid w:val="005C07E4"/>
    <w:rsid w:val="005C2124"/>
    <w:rsid w:val="005C336F"/>
    <w:rsid w:val="005C7F3C"/>
    <w:rsid w:val="005E017C"/>
    <w:rsid w:val="005E4B8A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4A3"/>
    <w:rsid w:val="00635316"/>
    <w:rsid w:val="00635449"/>
    <w:rsid w:val="006378C5"/>
    <w:rsid w:val="00645E6A"/>
    <w:rsid w:val="00665CBC"/>
    <w:rsid w:val="00667A5C"/>
    <w:rsid w:val="00670B42"/>
    <w:rsid w:val="00677316"/>
    <w:rsid w:val="00686AEB"/>
    <w:rsid w:val="00691A72"/>
    <w:rsid w:val="00694995"/>
    <w:rsid w:val="00695CFB"/>
    <w:rsid w:val="006A6FE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A16"/>
    <w:rsid w:val="006F4334"/>
    <w:rsid w:val="006F47AF"/>
    <w:rsid w:val="006F6B8A"/>
    <w:rsid w:val="006F79DD"/>
    <w:rsid w:val="00707CD3"/>
    <w:rsid w:val="00716BB9"/>
    <w:rsid w:val="007256D1"/>
    <w:rsid w:val="0072781F"/>
    <w:rsid w:val="007279FD"/>
    <w:rsid w:val="00730CD5"/>
    <w:rsid w:val="007502CB"/>
    <w:rsid w:val="00752D79"/>
    <w:rsid w:val="00752E20"/>
    <w:rsid w:val="00756EDE"/>
    <w:rsid w:val="007579D3"/>
    <w:rsid w:val="00781B4D"/>
    <w:rsid w:val="007824BF"/>
    <w:rsid w:val="00783B8D"/>
    <w:rsid w:val="00785DBB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14A"/>
    <w:rsid w:val="007D7D9C"/>
    <w:rsid w:val="007F18D2"/>
    <w:rsid w:val="007F485D"/>
    <w:rsid w:val="007F6050"/>
    <w:rsid w:val="00813627"/>
    <w:rsid w:val="00820DB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5A2"/>
    <w:rsid w:val="008538FA"/>
    <w:rsid w:val="008573B0"/>
    <w:rsid w:val="00861FF5"/>
    <w:rsid w:val="00866563"/>
    <w:rsid w:val="00866E24"/>
    <w:rsid w:val="00867AC2"/>
    <w:rsid w:val="0087056E"/>
    <w:rsid w:val="00875402"/>
    <w:rsid w:val="00884D51"/>
    <w:rsid w:val="008916EC"/>
    <w:rsid w:val="00891E4F"/>
    <w:rsid w:val="008A1761"/>
    <w:rsid w:val="008A31C5"/>
    <w:rsid w:val="008A4F9A"/>
    <w:rsid w:val="008B0CCB"/>
    <w:rsid w:val="008B2850"/>
    <w:rsid w:val="008C79B3"/>
    <w:rsid w:val="008D222D"/>
    <w:rsid w:val="008D40C1"/>
    <w:rsid w:val="008D77BD"/>
    <w:rsid w:val="008E118F"/>
    <w:rsid w:val="008E454C"/>
    <w:rsid w:val="008F1E5A"/>
    <w:rsid w:val="00901BDA"/>
    <w:rsid w:val="009121D8"/>
    <w:rsid w:val="00914B4C"/>
    <w:rsid w:val="00916F7A"/>
    <w:rsid w:val="00917C5E"/>
    <w:rsid w:val="00917FE3"/>
    <w:rsid w:val="009318C7"/>
    <w:rsid w:val="00931C09"/>
    <w:rsid w:val="009348C2"/>
    <w:rsid w:val="009440D0"/>
    <w:rsid w:val="009523A3"/>
    <w:rsid w:val="009534D8"/>
    <w:rsid w:val="00953EB3"/>
    <w:rsid w:val="00960958"/>
    <w:rsid w:val="00963A46"/>
    <w:rsid w:val="00966A3E"/>
    <w:rsid w:val="00971493"/>
    <w:rsid w:val="009719C9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F28"/>
    <w:rsid w:val="009A5722"/>
    <w:rsid w:val="009B06D2"/>
    <w:rsid w:val="009B34EC"/>
    <w:rsid w:val="009B3B9A"/>
    <w:rsid w:val="009B5D67"/>
    <w:rsid w:val="009B6176"/>
    <w:rsid w:val="009C0D22"/>
    <w:rsid w:val="009C292F"/>
    <w:rsid w:val="009C2DD9"/>
    <w:rsid w:val="009C3E09"/>
    <w:rsid w:val="009C5630"/>
    <w:rsid w:val="009D0E5D"/>
    <w:rsid w:val="009D0F63"/>
    <w:rsid w:val="009D74C7"/>
    <w:rsid w:val="009D7934"/>
    <w:rsid w:val="009D7CCF"/>
    <w:rsid w:val="009E5961"/>
    <w:rsid w:val="009F4FAC"/>
    <w:rsid w:val="00A017C0"/>
    <w:rsid w:val="00A11228"/>
    <w:rsid w:val="00A170A7"/>
    <w:rsid w:val="00A222C2"/>
    <w:rsid w:val="00A24162"/>
    <w:rsid w:val="00A305D6"/>
    <w:rsid w:val="00A342C4"/>
    <w:rsid w:val="00A50EDD"/>
    <w:rsid w:val="00A50F6B"/>
    <w:rsid w:val="00A52237"/>
    <w:rsid w:val="00A551D6"/>
    <w:rsid w:val="00A6251B"/>
    <w:rsid w:val="00A64DDC"/>
    <w:rsid w:val="00A6754E"/>
    <w:rsid w:val="00A70C90"/>
    <w:rsid w:val="00A70F58"/>
    <w:rsid w:val="00A72987"/>
    <w:rsid w:val="00A7346B"/>
    <w:rsid w:val="00A83420"/>
    <w:rsid w:val="00A84C4F"/>
    <w:rsid w:val="00A932A1"/>
    <w:rsid w:val="00A96E06"/>
    <w:rsid w:val="00AA6197"/>
    <w:rsid w:val="00AA6C70"/>
    <w:rsid w:val="00AB16FD"/>
    <w:rsid w:val="00AB4813"/>
    <w:rsid w:val="00AC248F"/>
    <w:rsid w:val="00AC6466"/>
    <w:rsid w:val="00AC71FF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5DA"/>
    <w:rsid w:val="00B700EE"/>
    <w:rsid w:val="00B726BD"/>
    <w:rsid w:val="00B732BC"/>
    <w:rsid w:val="00B813CF"/>
    <w:rsid w:val="00B90E33"/>
    <w:rsid w:val="00B94D54"/>
    <w:rsid w:val="00B9676B"/>
    <w:rsid w:val="00BA014B"/>
    <w:rsid w:val="00BA2EA5"/>
    <w:rsid w:val="00BA364B"/>
    <w:rsid w:val="00BA62FB"/>
    <w:rsid w:val="00BB1190"/>
    <w:rsid w:val="00BB31D0"/>
    <w:rsid w:val="00BB3A11"/>
    <w:rsid w:val="00BB4DDB"/>
    <w:rsid w:val="00BB5D79"/>
    <w:rsid w:val="00BB5F02"/>
    <w:rsid w:val="00BC6FED"/>
    <w:rsid w:val="00BC7892"/>
    <w:rsid w:val="00BE23E6"/>
    <w:rsid w:val="00BE24D6"/>
    <w:rsid w:val="00BE63EE"/>
    <w:rsid w:val="00BE7EFA"/>
    <w:rsid w:val="00BF06AD"/>
    <w:rsid w:val="00BF2C67"/>
    <w:rsid w:val="00BF4ED9"/>
    <w:rsid w:val="00C04F4D"/>
    <w:rsid w:val="00C12E48"/>
    <w:rsid w:val="00C13D14"/>
    <w:rsid w:val="00C15F53"/>
    <w:rsid w:val="00C20502"/>
    <w:rsid w:val="00C23F09"/>
    <w:rsid w:val="00C25356"/>
    <w:rsid w:val="00C328D0"/>
    <w:rsid w:val="00C46BC1"/>
    <w:rsid w:val="00C5235F"/>
    <w:rsid w:val="00C54CE2"/>
    <w:rsid w:val="00C6104A"/>
    <w:rsid w:val="00C66BF3"/>
    <w:rsid w:val="00C70140"/>
    <w:rsid w:val="00C73CA7"/>
    <w:rsid w:val="00C76200"/>
    <w:rsid w:val="00C76B99"/>
    <w:rsid w:val="00C77509"/>
    <w:rsid w:val="00C822F6"/>
    <w:rsid w:val="00C82AC2"/>
    <w:rsid w:val="00C8456C"/>
    <w:rsid w:val="00C91E19"/>
    <w:rsid w:val="00C92402"/>
    <w:rsid w:val="00C92867"/>
    <w:rsid w:val="00C93B93"/>
    <w:rsid w:val="00C97815"/>
    <w:rsid w:val="00CA037D"/>
    <w:rsid w:val="00CA0837"/>
    <w:rsid w:val="00CA1C3C"/>
    <w:rsid w:val="00CA2442"/>
    <w:rsid w:val="00CA4725"/>
    <w:rsid w:val="00CA5E07"/>
    <w:rsid w:val="00CB6246"/>
    <w:rsid w:val="00CC0A17"/>
    <w:rsid w:val="00CC0B81"/>
    <w:rsid w:val="00CC51F8"/>
    <w:rsid w:val="00CD0F93"/>
    <w:rsid w:val="00CD1B96"/>
    <w:rsid w:val="00CD1BD1"/>
    <w:rsid w:val="00CD528D"/>
    <w:rsid w:val="00CD586E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A4C"/>
    <w:rsid w:val="00D268AC"/>
    <w:rsid w:val="00D27FF3"/>
    <w:rsid w:val="00D30532"/>
    <w:rsid w:val="00D314B0"/>
    <w:rsid w:val="00D343D0"/>
    <w:rsid w:val="00D3664D"/>
    <w:rsid w:val="00D500E9"/>
    <w:rsid w:val="00D507BC"/>
    <w:rsid w:val="00D6090A"/>
    <w:rsid w:val="00D62FA3"/>
    <w:rsid w:val="00D63B6F"/>
    <w:rsid w:val="00D64A90"/>
    <w:rsid w:val="00D931B2"/>
    <w:rsid w:val="00D9410B"/>
    <w:rsid w:val="00D9695B"/>
    <w:rsid w:val="00DA142A"/>
    <w:rsid w:val="00DA2417"/>
    <w:rsid w:val="00DA5585"/>
    <w:rsid w:val="00DB02AC"/>
    <w:rsid w:val="00DB6AA2"/>
    <w:rsid w:val="00DD51D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D9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B11"/>
    <w:rsid w:val="00E93836"/>
    <w:rsid w:val="00EA2F3F"/>
    <w:rsid w:val="00EA7148"/>
    <w:rsid w:val="00EA722B"/>
    <w:rsid w:val="00EA7C16"/>
    <w:rsid w:val="00EB0874"/>
    <w:rsid w:val="00EC0865"/>
    <w:rsid w:val="00EC5281"/>
    <w:rsid w:val="00EC791D"/>
    <w:rsid w:val="00EC7CA6"/>
    <w:rsid w:val="00ED3C5D"/>
    <w:rsid w:val="00ED4553"/>
    <w:rsid w:val="00ED4B49"/>
    <w:rsid w:val="00EF161F"/>
    <w:rsid w:val="00F00D08"/>
    <w:rsid w:val="00F13172"/>
    <w:rsid w:val="00F15583"/>
    <w:rsid w:val="00F200EE"/>
    <w:rsid w:val="00F22481"/>
    <w:rsid w:val="00F2542E"/>
    <w:rsid w:val="00F27278"/>
    <w:rsid w:val="00F308DF"/>
    <w:rsid w:val="00F344E3"/>
    <w:rsid w:val="00F34D58"/>
    <w:rsid w:val="00F41A9D"/>
    <w:rsid w:val="00F44314"/>
    <w:rsid w:val="00F54264"/>
    <w:rsid w:val="00F54B9C"/>
    <w:rsid w:val="00F564DF"/>
    <w:rsid w:val="00F56E96"/>
    <w:rsid w:val="00F573DD"/>
    <w:rsid w:val="00F61E59"/>
    <w:rsid w:val="00F63328"/>
    <w:rsid w:val="00F63D99"/>
    <w:rsid w:val="00F6426B"/>
    <w:rsid w:val="00F709B3"/>
    <w:rsid w:val="00F71A5E"/>
    <w:rsid w:val="00F71E0A"/>
    <w:rsid w:val="00F91C53"/>
    <w:rsid w:val="00F947B4"/>
    <w:rsid w:val="00FA0AFC"/>
    <w:rsid w:val="00FA1C82"/>
    <w:rsid w:val="00FA2ED1"/>
    <w:rsid w:val="00FA30E7"/>
    <w:rsid w:val="00FA4A52"/>
    <w:rsid w:val="00FA4DC9"/>
    <w:rsid w:val="00FB4045"/>
    <w:rsid w:val="00FB4D8E"/>
    <w:rsid w:val="00FC0D0A"/>
    <w:rsid w:val="00FC1B0B"/>
    <w:rsid w:val="00FD2F97"/>
    <w:rsid w:val="00FF2E0F"/>
    <w:rsid w:val="00FF50C0"/>
    <w:rsid w:val="00FF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073643B"/>
  <w15:docId w15:val="{15635426-2650-469C-8A9F-59DC5952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7FA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uiPriority w:val="99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C0B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0B81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308DF"/>
    <w:rPr>
      <w:b/>
      <w:sz w:val="18"/>
      <w:szCs w:val="24"/>
    </w:rPr>
  </w:style>
  <w:style w:type="paragraph" w:styleId="ListParagraph">
    <w:name w:val="List Paragraph"/>
    <w:basedOn w:val="Normal"/>
    <w:uiPriority w:val="34"/>
    <w:qFormat/>
    <w:rsid w:val="006304A3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727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87C0-B719-4DF1-9A26-DBAD7E51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880</Words>
  <Characters>4901</Characters>
  <Application>Microsoft Office Word</Application>
  <DocSecurity>0</DocSecurity>
  <Lines>134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S2765</vt:lpstr>
    </vt:vector>
  </TitlesOfParts>
  <Manager>R229</Manager>
  <Company>NJ Office of Legislative Services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S2765</dc:title>
  <dc:subject>Vainieri Huttle</dc:subject>
  <dc:creator>Senator  SWEENEY, Senator  RICE</dc:creator>
  <cp:keywords>S2765|4|SG |281|76|76|N|0|</cp:keywords>
  <dc:description>INTRODUCED AUGUST 3, 2020</dc:description>
  <cp:lastModifiedBy>Todaro, Vivian</cp:lastModifiedBy>
  <cp:revision>2</cp:revision>
  <cp:lastPrinted>2020-08-28T18:41:00Z</cp:lastPrinted>
  <dcterms:created xsi:type="dcterms:W3CDTF">2020-08-28T18:41:00Z</dcterms:created>
  <dcterms:modified xsi:type="dcterms:W3CDTF">2020-08-28T18:41:00Z</dcterms:modified>
  <cp:category>s.1: T&amp;E; s.2: C.52:17B-77.17_x000d_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