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75EE"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75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25425" w:rsidRDefault="00D33775" w:rsidP="00A2542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75EE">
        <w:rPr>
          <w:caps/>
          <w:szCs w:val="24"/>
        </w:rPr>
        <w:t>FEBRUARY 24, 2021</w:t>
      </w:r>
    </w:p>
    <w:p w:rsidR="00655CA3" w:rsidRDefault="00655CA3" w:rsidP="0083060A"/>
    <w:p w:rsidR="00644A6A" w:rsidRDefault="0012504D" w:rsidP="00644A6A">
      <w:r>
        <w:tab/>
      </w:r>
      <w:r w:rsidR="00644A6A">
        <w:t>The Assembly Community Development and Affairs Committee reports favorably Senate Bill No. 2765.</w:t>
      </w:r>
    </w:p>
    <w:p w:rsidR="00A9229B" w:rsidRDefault="00644A6A" w:rsidP="00A9229B">
      <w:r>
        <w:tab/>
      </w:r>
      <w:r w:rsidR="00A9229B">
        <w:t>This bill requires the Civil Services Commission to undertake various initiatives to increase diversity and inclusivity within law enforcement agencies.</w:t>
      </w:r>
    </w:p>
    <w:p w:rsidR="00A9229B" w:rsidRDefault="00A9229B" w:rsidP="00A9229B">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A9229B" w:rsidRDefault="00A9229B" w:rsidP="00A9229B">
      <w:r>
        <w:tab/>
        <w:t>In conducting the analysis, the commission or vendor is to:</w:t>
      </w:r>
    </w:p>
    <w:p w:rsidR="00A9229B" w:rsidRDefault="00A9229B" w:rsidP="00A9229B">
      <w:r>
        <w:tab/>
        <w:t xml:space="preserve">(1)  examine the racial composition of law enforcement agencies; </w:t>
      </w:r>
    </w:p>
    <w:p w:rsidR="00A9229B" w:rsidRDefault="00A9229B" w:rsidP="00A9229B">
      <w:r>
        <w:tab/>
        <w:t>(2)  examine the salaries of law enforcement officers;</w:t>
      </w:r>
    </w:p>
    <w:p w:rsidR="00A9229B" w:rsidRDefault="00A9229B" w:rsidP="00A9229B">
      <w:r>
        <w:tab/>
        <w:t xml:space="preserve">(3)  analyze and compare the data from (1) and (2); </w:t>
      </w:r>
    </w:p>
    <w:p w:rsidR="00A9229B" w:rsidRDefault="00A9229B" w:rsidP="00A9229B">
      <w:r>
        <w:tab/>
        <w:t xml:space="preserve">(4)  examine the variances in salaries based upon geography and socioeconomic factors; and </w:t>
      </w:r>
    </w:p>
    <w:p w:rsidR="00A9229B" w:rsidRDefault="00A9229B" w:rsidP="00A9229B">
      <w:r>
        <w:tab/>
        <w:t>(5)  examine how residency hiring preferences affect the incidence of diversity in law enforcement agencies.</w:t>
      </w:r>
    </w:p>
    <w:p w:rsidR="00A9229B" w:rsidRDefault="00A9229B" w:rsidP="00A9229B">
      <w:r>
        <w:tab/>
        <w:t xml:space="preserve"> The bill also directs the commission to create a program with the goal of achieving at least one of the following two objectives:</w:t>
      </w:r>
    </w:p>
    <w:p w:rsidR="00A9229B" w:rsidRDefault="00A9229B" w:rsidP="00A9229B">
      <w: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A9229B" w:rsidRDefault="00A9229B" w:rsidP="00A9229B">
      <w:r>
        <w:tab/>
        <w:t>(2)  providing, securing, or identifying scholarships for alternate route programs or preparatory courses for the entry level law enforcement examination for residents of any low-income community or “qualified opportunity zone.”</w:t>
      </w:r>
    </w:p>
    <w:p w:rsidR="00A9229B" w:rsidRDefault="00A9229B" w:rsidP="00A9229B">
      <w:r>
        <w:tab/>
        <w:t xml:space="preserve">The bill authorizes the commission to receive gifts, grants, or other financial assistance from private sources to fund these courses or scholarships. </w:t>
      </w:r>
    </w:p>
    <w:p w:rsidR="004B2ABF" w:rsidRDefault="00A9229B" w:rsidP="00A25425">
      <w:r>
        <w:tab/>
        <w:t>As reported by the committee, this bill is identical to Assembly Bill No. 4542 which the committee also reported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5EE" w:rsidRDefault="000875EE">
      <w:r>
        <w:separator/>
      </w:r>
    </w:p>
  </w:endnote>
  <w:endnote w:type="continuationSeparator" w:id="0">
    <w:p w:rsidR="000875EE" w:rsidRDefault="00087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5EE" w:rsidRDefault="000875EE">
      <w:r>
        <w:separator/>
      </w:r>
    </w:p>
  </w:footnote>
  <w:footnote w:type="continuationSeparator" w:id="0">
    <w:p w:rsidR="000875EE" w:rsidRDefault="00087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5425" w:rsidP="00A25425">
    <w:pPr>
      <w:pStyle w:val="HeaderPage2"/>
      <w:jc w:val="center"/>
    </w:pPr>
    <w:r>
      <w:fldChar w:fldCharType="begin"/>
    </w:r>
    <w:r>
      <w:instrText xml:space="preserve"> PAGE  \* MERGEFORMAT </w:instrText>
    </w:r>
    <w:r>
      <w:fldChar w:fldCharType="separate"/>
    </w:r>
    <w:r>
      <w:rPr>
        <w:noProof/>
      </w:rPr>
      <w:t>2</w:t>
    </w:r>
    <w:r>
      <w:fldChar w:fldCharType="end"/>
    </w:r>
  </w:p>
  <w:p w:rsidR="00A25425" w:rsidRDefault="00A25425" w:rsidP="00A254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5EE"/>
    <w:rsid w:val="000927EF"/>
    <w:rsid w:val="000928AB"/>
    <w:rsid w:val="000979D2"/>
    <w:rsid w:val="00097A1F"/>
    <w:rsid w:val="000B3E82"/>
    <w:rsid w:val="000B5230"/>
    <w:rsid w:val="000B7E9C"/>
    <w:rsid w:val="000C45B4"/>
    <w:rsid w:val="000C6786"/>
    <w:rsid w:val="000D1F50"/>
    <w:rsid w:val="000E4B4F"/>
    <w:rsid w:val="000E670C"/>
    <w:rsid w:val="000F404B"/>
    <w:rsid w:val="000F4668"/>
    <w:rsid w:val="001020AD"/>
    <w:rsid w:val="00104F41"/>
    <w:rsid w:val="00105C93"/>
    <w:rsid w:val="0010728F"/>
    <w:rsid w:val="0011534D"/>
    <w:rsid w:val="00115C99"/>
    <w:rsid w:val="00121487"/>
    <w:rsid w:val="001231F1"/>
    <w:rsid w:val="0012504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AB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74F"/>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87BBC"/>
    <w:rsid w:val="005A10AB"/>
    <w:rsid w:val="005A5CB6"/>
    <w:rsid w:val="005A71C7"/>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A6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4E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425"/>
    <w:rsid w:val="00A27C93"/>
    <w:rsid w:val="00A301C9"/>
    <w:rsid w:val="00A34C4F"/>
    <w:rsid w:val="00A42C97"/>
    <w:rsid w:val="00A43655"/>
    <w:rsid w:val="00A51994"/>
    <w:rsid w:val="00A53B47"/>
    <w:rsid w:val="00A577F9"/>
    <w:rsid w:val="00A654F0"/>
    <w:rsid w:val="00A65CE7"/>
    <w:rsid w:val="00A76504"/>
    <w:rsid w:val="00A86210"/>
    <w:rsid w:val="00A863ED"/>
    <w:rsid w:val="00A92210"/>
    <w:rsid w:val="00A9229B"/>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60E2ACE-BC7F-4028-902B-633238E9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8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1739</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S2765 ACD Statement 2/24/21</vt:lpstr>
    </vt:vector>
  </TitlesOfParts>
  <Manager>R229</Manager>
  <Company>NJ OLS DMU</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ACD Statement 2/24/21</dc:title>
  <dc:subject/>
  <dc:creator>Assembly ACD </dc:creator>
  <cp:keywords>S2765|1|LG |320|0|0|!||</cp:keywords>
  <dc:description/>
  <cp:lastModifiedBy>Bell, Careema</cp:lastModifiedBy>
  <cp:revision>2</cp:revision>
  <cp:lastPrinted>1999-09-30T17:29:00Z</cp:lastPrinted>
  <dcterms:created xsi:type="dcterms:W3CDTF">2021-02-25T18:04:00Z</dcterms:created>
  <dcterms:modified xsi:type="dcterms:W3CDTF">2021-02-25T18:04:00Z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