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0D5" w:rsidRDefault="00A240D5" w:rsidP="00A240D5">
      <w:pPr>
        <w:pStyle w:val="bpuBill"/>
      </w:pPr>
      <w:bookmarkStart w:id="0" w:name="bpuFrontPg"/>
      <w:bookmarkStart w:id="1" w:name="_GoBack"/>
      <w:bookmarkEnd w:id="0"/>
      <w:bookmarkEnd w:id="1"/>
      <w:r>
        <w:t xml:space="preserve">SENATE, No. 2766 </w:t>
      </w:r>
    </w:p>
    <w:p w:rsidR="00A240D5" w:rsidRPr="009D38FF" w:rsidRDefault="00A240D5" w:rsidP="00A240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941867" r:id="rId8"/>
        </w:object>
      </w:r>
    </w:p>
    <w:p w:rsidR="00A240D5" w:rsidRDefault="00A240D5" w:rsidP="00A240D5">
      <w:pPr>
        <w:pStyle w:val="bpuState"/>
      </w:pPr>
      <w:r>
        <w:t>STATE OF NEW JERSEY</w:t>
      </w:r>
    </w:p>
    <w:p w:rsidR="00A240D5" w:rsidRDefault="00A240D5" w:rsidP="00A240D5">
      <w:pPr>
        <w:pStyle w:val="bpuLegislature"/>
      </w:pPr>
      <w:r>
        <w:t>219th LEGISLATURE</w:t>
      </w:r>
    </w:p>
    <w:p w:rsidR="00A240D5" w:rsidRDefault="00A240D5" w:rsidP="00A240D5">
      <w:pPr>
        <w:pStyle w:val="bpuWpGraphic"/>
      </w:pPr>
      <w:r>
        <w:object w:dxaOrig="8985" w:dyaOrig="255">
          <v:shape id="_x0000_i1026" type="#_x0000_t75" style="width:6in;height:12pt" o:ole="">
            <v:imagedata r:id="rId7" o:title=""/>
          </v:shape>
          <o:OLEObject Type="Embed" ProgID="WPWin6.1" ShapeID="_x0000_i1026" DrawAspect="Content" ObjectID="_1659941868" r:id="rId9"/>
        </w:object>
      </w:r>
      <w:r>
        <w:t xml:space="preserve">  </w:t>
      </w:r>
    </w:p>
    <w:p w:rsidR="00A240D5" w:rsidRDefault="00A240D5" w:rsidP="00A240D5">
      <w:pPr>
        <w:pStyle w:val="bpuIntro"/>
      </w:pPr>
      <w:r>
        <w:t>INTRODUCED AUGUST 3, 2020</w:t>
      </w:r>
    </w:p>
    <w:p w:rsidR="00A240D5" w:rsidRDefault="00A240D5" w:rsidP="00A240D5">
      <w:pPr>
        <w:pStyle w:val="bpuIntro"/>
      </w:pPr>
    </w:p>
    <w:p w:rsidR="00A240D5" w:rsidRDefault="00A240D5" w:rsidP="00A240D5">
      <w:pPr>
        <w:pStyle w:val="bpuIntro"/>
        <w:sectPr w:rsidR="00A240D5" w:rsidSect="00786D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40D5" w:rsidRDefault="00A240D5" w:rsidP="00A240D5">
      <w:pPr>
        <w:pStyle w:val="bpuIntro"/>
      </w:pPr>
    </w:p>
    <w:p w:rsidR="00A240D5" w:rsidRDefault="00A240D5" w:rsidP="00A240D5">
      <w:pPr>
        <w:pStyle w:val="bpuSponsor"/>
      </w:pPr>
      <w:r>
        <w:t>Sponsored by:</w:t>
      </w:r>
    </w:p>
    <w:p w:rsidR="00A240D5" w:rsidRDefault="00A240D5" w:rsidP="00A240D5">
      <w:pPr>
        <w:pStyle w:val="bpuSponsor"/>
      </w:pPr>
      <w:r>
        <w:t>Senator  STEPHEN M. SWEENEY</w:t>
      </w:r>
    </w:p>
    <w:p w:rsidR="00A240D5" w:rsidRDefault="00A240D5" w:rsidP="00A240D5">
      <w:pPr>
        <w:pStyle w:val="bpuSponsor"/>
      </w:pPr>
      <w:r>
        <w:t>District 3 (Cumberland, Gloucester and Salem)</w:t>
      </w:r>
    </w:p>
    <w:p w:rsidR="00A240D5" w:rsidRDefault="00A240D5" w:rsidP="00A240D5">
      <w:pPr>
        <w:pStyle w:val="bpuSponsor"/>
      </w:pPr>
      <w:r>
        <w:t>Senator  RONALD L. RICE</w:t>
      </w:r>
    </w:p>
    <w:p w:rsidR="00A240D5" w:rsidRDefault="00A240D5" w:rsidP="00A240D5">
      <w:pPr>
        <w:pStyle w:val="bpuSponsor"/>
      </w:pPr>
      <w:r>
        <w:t>District 28 (Essex)</w:t>
      </w:r>
    </w:p>
    <w:p w:rsidR="00A240D5" w:rsidRDefault="00A240D5" w:rsidP="00A240D5">
      <w:pPr>
        <w:pStyle w:val="bpuSponsor"/>
      </w:pPr>
    </w:p>
    <w:p w:rsidR="00A240D5" w:rsidRDefault="00786DEE" w:rsidP="00786DEE">
      <w:pPr>
        <w:pStyle w:val="bpuSponsor"/>
      </w:pPr>
      <w:r>
        <w:t>Co-Sponsored by:</w:t>
      </w:r>
    </w:p>
    <w:p w:rsidR="00786DEE" w:rsidRDefault="00786DEE" w:rsidP="00786DEE">
      <w:pPr>
        <w:pStyle w:val="bpuSponsor"/>
      </w:pPr>
      <w:r w:rsidRPr="00786DEE">
        <w:t>Senator Turner</w:t>
      </w:r>
    </w:p>
    <w:p w:rsidR="00786DEE" w:rsidRDefault="00786DEE" w:rsidP="00786DEE"/>
    <w:p w:rsidR="00786DEE" w:rsidRPr="00786DEE" w:rsidRDefault="00786DEE" w:rsidP="00786DEE"/>
    <w:p w:rsidR="00A240D5" w:rsidRDefault="00A240D5" w:rsidP="00A240D5">
      <w:pPr>
        <w:pStyle w:val="bpuSponsor"/>
      </w:pPr>
    </w:p>
    <w:p w:rsidR="00A240D5" w:rsidRDefault="00A240D5" w:rsidP="00A240D5">
      <w:pPr>
        <w:pStyle w:val="bpuSponsor"/>
      </w:pPr>
    </w:p>
    <w:p w:rsidR="00A240D5" w:rsidRDefault="00A240D5" w:rsidP="00A240D5">
      <w:pPr>
        <w:pStyle w:val="bpuSponsor"/>
      </w:pPr>
      <w:r>
        <w:t>SYNOPSIS</w:t>
      </w:r>
    </w:p>
    <w:p w:rsidR="00A240D5" w:rsidRDefault="00A240D5" w:rsidP="00A240D5">
      <w:pPr>
        <w:pStyle w:val="bpuNormText"/>
      </w:pPr>
      <w:r>
        <w:tab/>
        <w:t xml:space="preserve">Requires Civil Service Commission establish mentoring program for minority civil service law enforcement applicants. </w:t>
      </w:r>
    </w:p>
    <w:p w:rsidR="00A240D5" w:rsidRDefault="00A240D5" w:rsidP="00A240D5">
      <w:pPr>
        <w:pStyle w:val="bpuNormText"/>
      </w:pPr>
    </w:p>
    <w:p w:rsidR="00A240D5" w:rsidRDefault="00A240D5" w:rsidP="00A240D5">
      <w:pPr>
        <w:pStyle w:val="bpuSponsor"/>
      </w:pPr>
      <w:r>
        <w:t xml:space="preserve">CURRENT VERSION OF TEXT </w:t>
      </w:r>
    </w:p>
    <w:p w:rsidR="00A240D5" w:rsidRDefault="00A240D5" w:rsidP="00A240D5">
      <w:pPr>
        <w:pStyle w:val="bpuNormText"/>
      </w:pPr>
      <w:r>
        <w:tab/>
        <w:t>As introduced.</w:t>
      </w:r>
    </w:p>
    <w:p w:rsidR="00A240D5" w:rsidRDefault="00A240D5" w:rsidP="00A240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40D5" w:rsidRDefault="00A240D5" w:rsidP="008916EC">
      <w:pPr>
        <w:pStyle w:val="FronterPage"/>
        <w:tabs>
          <w:tab w:val="clear" w:pos="720"/>
          <w:tab w:val="clear" w:pos="1440"/>
          <w:tab w:val="clear" w:pos="2160"/>
          <w:tab w:val="clear" w:pos="2880"/>
          <w:tab w:val="clear" w:pos="3600"/>
          <w:tab w:val="clear" w:pos="4320"/>
          <w:tab w:val="clear" w:pos="5040"/>
        </w:tabs>
        <w:sectPr w:rsidR="00A240D5" w:rsidSect="00A240D5">
          <w:type w:val="continuous"/>
          <w:pgSz w:w="12240" w:h="20160" w:code="5"/>
          <w:pgMar w:top="1440" w:right="2275" w:bottom="1440" w:left="2275" w:header="72" w:footer="720" w:gutter="0"/>
          <w:pgNumType w:start="1"/>
          <w:cols w:space="720"/>
          <w:docGrid w:linePitch="360"/>
        </w:sectPr>
      </w:pPr>
    </w:p>
    <w:p w:rsidR="00686AEB" w:rsidRPr="00677316" w:rsidRDefault="00B65A60" w:rsidP="003E47BA">
      <w:pPr>
        <w:pStyle w:val="HangingAnAct"/>
        <w:rPr>
          <w:rStyle w:val="HangingAnActChar"/>
        </w:rPr>
      </w:pPr>
      <w:r>
        <w:rPr>
          <w:rStyle w:val="BillHead"/>
        </w:rPr>
        <w:lastRenderedPageBreak/>
        <w:t>An Act</w:t>
      </w:r>
      <w:r w:rsidR="00686AEB" w:rsidRPr="006B7FA7">
        <w:rPr>
          <w:rStyle w:val="HangingAnActChar"/>
        </w:rPr>
        <w:t xml:space="preserve"> </w:t>
      </w:r>
      <w:r w:rsidR="00C840C6" w:rsidRPr="00C840C6">
        <w:t xml:space="preserve">requiring the Civil Service Commission to establish a mentoring program to assist certain applicants for civil service employment, and supplementing chapter 7 of Title 11A of the New Jersey Statutes.  </w:t>
      </w:r>
    </w:p>
    <w:p w:rsidR="000B1054" w:rsidRPr="00D71D68" w:rsidRDefault="000B1054" w:rsidP="000B1054"/>
    <w:p w:rsidR="00686AEB" w:rsidRPr="00AA7880" w:rsidRDefault="00686AEB" w:rsidP="00686AEB">
      <w:r>
        <w:tab/>
      </w:r>
      <w:r w:rsidR="00B65A60">
        <w:rPr>
          <w:rStyle w:val="BillHeading2"/>
        </w:rPr>
        <w:t>Be It Enacted</w:t>
      </w:r>
      <w:r>
        <w:rPr>
          <w:rStyle w:val="BillHeading2"/>
        </w:rPr>
        <w:t xml:space="preserve"> </w:t>
      </w:r>
      <w:r w:rsidR="00B65A60">
        <w:rPr>
          <w:rStyle w:val="BillLanguage"/>
        </w:rPr>
        <w:t>by the Senate and General Assembly of the State of New Jersey:</w:t>
      </w:r>
    </w:p>
    <w:p w:rsidR="00686AEB" w:rsidRDefault="00686AEB" w:rsidP="00686AEB"/>
    <w:p w:rsidR="00AB2A0C" w:rsidRDefault="00AB2A0C" w:rsidP="00686AEB">
      <w:r>
        <w:tab/>
        <w:t xml:space="preserve">1.  </w:t>
      </w:r>
      <w:r w:rsidR="006B0773">
        <w:t xml:space="preserve">a.  </w:t>
      </w:r>
      <w:r w:rsidR="00AA27A9" w:rsidRPr="00AA27A9">
        <w:t>Notwithstanding any law, rule or regulation to the contrary</w:t>
      </w:r>
      <w:r>
        <w:t xml:space="preserve">, the Civil Service Commission shall establish and maintain a </w:t>
      </w:r>
      <w:r w:rsidR="00C840C6" w:rsidRPr="00C840C6">
        <w:t>mentoring program for minority civil service law enforcement applicants</w:t>
      </w:r>
      <w:r>
        <w:t xml:space="preserve">.  </w:t>
      </w:r>
    </w:p>
    <w:p w:rsidR="00AB2A0C" w:rsidRDefault="00AB2A0C" w:rsidP="00686AEB">
      <w:r>
        <w:tab/>
        <w:t xml:space="preserve">The purpose of the mentoring program shall be to assist minority </w:t>
      </w:r>
      <w:r w:rsidR="00166CEE">
        <w:t xml:space="preserve">law enforcement </w:t>
      </w:r>
      <w:r>
        <w:t xml:space="preserve">applicants through the civil service application </w:t>
      </w:r>
      <w:r w:rsidR="001F1A4A">
        <w:t xml:space="preserve">and selection </w:t>
      </w:r>
      <w:r>
        <w:t>process</w:t>
      </w:r>
      <w:r w:rsidR="001F1A4A">
        <w:t xml:space="preserve">, and </w:t>
      </w:r>
      <w:r w:rsidR="008940E6">
        <w:t xml:space="preserve">to help </w:t>
      </w:r>
      <w:r w:rsidR="001F1A4A">
        <w:t>address obstacles unique to their circumstances</w:t>
      </w:r>
      <w:r>
        <w:t xml:space="preserve">.  </w:t>
      </w:r>
      <w:r w:rsidR="00FB0B65">
        <w:t xml:space="preserve">The program may be conducted through </w:t>
      </w:r>
      <w:r w:rsidR="00FB0B65" w:rsidRPr="00FB0B65">
        <w:t>mentoring projects, including workshops, group discussions, and dissemination of information about</w:t>
      </w:r>
      <w:r w:rsidR="00FB0B65">
        <w:t xml:space="preserve"> civil service practices </w:t>
      </w:r>
      <w:r w:rsidR="00FB0B65" w:rsidRPr="00FB0B65">
        <w:t>which provide assistance in overcoming barriers to employment.</w:t>
      </w:r>
    </w:p>
    <w:p w:rsidR="00EA090A" w:rsidRDefault="00EA090A" w:rsidP="00686AEB">
      <w:r>
        <w:tab/>
        <w:t xml:space="preserve">b.  As used in this act: </w:t>
      </w:r>
    </w:p>
    <w:p w:rsidR="00B56A9E" w:rsidRDefault="00EB4773" w:rsidP="00686AEB">
      <w:r>
        <w:tab/>
      </w:r>
      <w:r w:rsidR="00B56A9E">
        <w:t xml:space="preserve">“Mentee” means a civil service law enforcement applicant participating in the </w:t>
      </w:r>
      <w:r w:rsidR="00C840C6" w:rsidRPr="00C840C6">
        <w:t xml:space="preserve">mentoring program </w:t>
      </w:r>
      <w:r w:rsidR="00B56A9E">
        <w:t xml:space="preserve">established </w:t>
      </w:r>
      <w:r w:rsidR="00C840C6">
        <w:t xml:space="preserve">pursuant to </w:t>
      </w:r>
      <w:r w:rsidR="00B56A9E">
        <w:t>section a</w:t>
      </w:r>
      <w:r w:rsidR="00407019">
        <w:t>.</w:t>
      </w:r>
      <w:r w:rsidR="00735A4B">
        <w:t xml:space="preserve"> of this act</w:t>
      </w:r>
      <w:r w:rsidR="00B56A9E">
        <w:t xml:space="preserve">.  </w:t>
      </w:r>
    </w:p>
    <w:p w:rsidR="00EA090A" w:rsidRDefault="00B56A9E" w:rsidP="00686AEB">
      <w:r>
        <w:tab/>
      </w:r>
      <w:r w:rsidR="00EA090A" w:rsidRPr="00EA090A">
        <w:t>"Mentor" means a volunteer who agrees to par</w:t>
      </w:r>
      <w:r w:rsidR="00EA090A">
        <w:t xml:space="preserve">ticipate in </w:t>
      </w:r>
      <w:r w:rsidR="0007750F">
        <w:t>the</w:t>
      </w:r>
      <w:r w:rsidR="00EA090A">
        <w:t xml:space="preserve"> mentoring program</w:t>
      </w:r>
      <w:r w:rsidR="00C840C6" w:rsidRPr="00C840C6">
        <w:t xml:space="preserve"> established pursuant to section a</w:t>
      </w:r>
      <w:r w:rsidR="00407019">
        <w:t>.</w:t>
      </w:r>
      <w:r w:rsidR="00C840C6" w:rsidRPr="00C840C6">
        <w:t xml:space="preserve"> of this act</w:t>
      </w:r>
      <w:r w:rsidR="00EA090A">
        <w:t xml:space="preserve">.  </w:t>
      </w:r>
      <w:r w:rsidR="00EA090A" w:rsidRPr="00EA090A">
        <w:t>A mentor may be a current law enforcement officer in good standing who obtained his or her current law enforcement position through the civil service process, a former law enforcement officer who retired or resigned in good standing who obtained his or her law enforcement position through the civil service process</w:t>
      </w:r>
      <w:r w:rsidR="00EA090A">
        <w:t>, or any other person deemed appropriate by the Civil Service Commission</w:t>
      </w:r>
      <w:r w:rsidR="00EA090A" w:rsidRPr="00EA090A">
        <w:t xml:space="preserve">.  </w:t>
      </w:r>
    </w:p>
    <w:p w:rsidR="00AB2A0C" w:rsidRDefault="006B0773" w:rsidP="00686AEB">
      <w:r w:rsidRPr="006B0773">
        <w:tab/>
      </w:r>
      <w:r w:rsidR="00EA090A">
        <w:t>c</w:t>
      </w:r>
      <w:r>
        <w:t xml:space="preserve">.  </w:t>
      </w:r>
      <w:r w:rsidRPr="006B0773">
        <w:t xml:space="preserve">The Civil </w:t>
      </w:r>
      <w:r w:rsidR="001F1A4A">
        <w:t>S</w:t>
      </w:r>
      <w:r w:rsidRPr="006B0773">
        <w:t xml:space="preserve">ervice Commission shall develop criteria to determine eligibility in the </w:t>
      </w:r>
      <w:r w:rsidR="008940E6">
        <w:t xml:space="preserve">mentoring </w:t>
      </w:r>
      <w:r w:rsidRPr="006B0773">
        <w:t>program</w:t>
      </w:r>
      <w:r w:rsidR="001F1A4A">
        <w:t xml:space="preserve"> as a mentor and as a mentee</w:t>
      </w:r>
      <w:r w:rsidRPr="006B0773">
        <w:t xml:space="preserve">.  </w:t>
      </w:r>
      <w:r w:rsidR="00623FE6" w:rsidRPr="00623FE6">
        <w:t xml:space="preserve">No monies </w:t>
      </w:r>
      <w:r w:rsidR="00623FE6">
        <w:t>shall</w:t>
      </w:r>
      <w:r w:rsidR="00623FE6" w:rsidRPr="00623FE6">
        <w:t xml:space="preserve"> be provided to a mentor to participate in the program, and no fee</w:t>
      </w:r>
      <w:r w:rsidR="00623FE6">
        <w:t>s</w:t>
      </w:r>
      <w:r w:rsidR="00623FE6" w:rsidRPr="00623FE6">
        <w:t xml:space="preserve"> </w:t>
      </w:r>
      <w:r w:rsidR="00623FE6">
        <w:t>shall</w:t>
      </w:r>
      <w:r w:rsidR="00623FE6" w:rsidRPr="00623FE6">
        <w:t xml:space="preserve"> be charged to a mentee to participate in the program.  </w:t>
      </w:r>
      <w:r w:rsidR="00AB2A0C">
        <w:t>When possible, the mentor shall be of the same racial or ethnic background as the mentee.</w:t>
      </w:r>
    </w:p>
    <w:p w:rsidR="00AB2A0C" w:rsidRDefault="00AB2A0C" w:rsidP="00686AEB">
      <w:r>
        <w:tab/>
      </w:r>
      <w:r w:rsidR="00EA090A">
        <w:t>d</w:t>
      </w:r>
      <w:r w:rsidR="008940E6">
        <w:t xml:space="preserve">.  </w:t>
      </w:r>
      <w:r w:rsidR="002E7F62">
        <w:t>A</w:t>
      </w:r>
      <w:r>
        <w:t xml:space="preserve"> </w:t>
      </w:r>
      <w:r w:rsidR="0069267C">
        <w:t xml:space="preserve">mentor or </w:t>
      </w:r>
      <w:r>
        <w:t xml:space="preserve">mentee </w:t>
      </w:r>
      <w:r w:rsidR="00A12D60">
        <w:t xml:space="preserve">may be </w:t>
      </w:r>
      <w:r w:rsidR="002E7F62">
        <w:t xml:space="preserve">removed from the program </w:t>
      </w:r>
      <w:r w:rsidR="00A12D60">
        <w:t xml:space="preserve">for good cause as determined by the Civil Service Commission.  </w:t>
      </w:r>
      <w:r w:rsidR="002E7F62">
        <w:t xml:space="preserve">A mentee </w:t>
      </w:r>
      <w:r>
        <w:t xml:space="preserve">shall </w:t>
      </w:r>
      <w:r w:rsidR="002E7F62">
        <w:t xml:space="preserve">be removed from the program </w:t>
      </w:r>
      <w:r>
        <w:t>upon the mentee’s acceptance of an offer of employment.  A</w:t>
      </w:r>
      <w:r w:rsidR="00DF3069">
        <w:t>n</w:t>
      </w:r>
      <w:r w:rsidR="008940E6">
        <w:t xml:space="preserve"> </w:t>
      </w:r>
      <w:r>
        <w:t xml:space="preserve">applicant may participate in the program </w:t>
      </w:r>
      <w:r w:rsidR="00E03339">
        <w:t xml:space="preserve">as a mentee </w:t>
      </w:r>
      <w:r>
        <w:t xml:space="preserve">a maximum of three times within a ten year period.  </w:t>
      </w:r>
      <w:r w:rsidR="00E03339">
        <w:t>A</w:t>
      </w:r>
      <w:r w:rsidR="008940E6">
        <w:t>fter successfully completing the program, a</w:t>
      </w:r>
      <w:r w:rsidR="00E03339">
        <w:t xml:space="preserve"> former mentee </w:t>
      </w:r>
      <w:r w:rsidR="00DF3069">
        <w:t>may</w:t>
      </w:r>
      <w:r w:rsidR="00E03339">
        <w:t xml:space="preserve"> be eligible to participate in the program as a mentor.  </w:t>
      </w:r>
    </w:p>
    <w:p w:rsidR="00772F48" w:rsidRDefault="00772F48" w:rsidP="00686AEB">
      <w:r>
        <w:tab/>
      </w:r>
      <w:r w:rsidR="00EA090A">
        <w:t>e</w:t>
      </w:r>
      <w:r>
        <w:t xml:space="preserve">.  At least once a year, the </w:t>
      </w:r>
      <w:r w:rsidR="00D77F74">
        <w:t>Civil</w:t>
      </w:r>
      <w:r>
        <w:t xml:space="preserve"> Service Commission shall review the mentoring program for its efficacy, and make any necessary adjustments </w:t>
      </w:r>
      <w:r w:rsidR="00E03339">
        <w:t>to continue to meet the needs and purpose of the program</w:t>
      </w:r>
      <w:r>
        <w:t>.</w:t>
      </w:r>
    </w:p>
    <w:p w:rsidR="00AB2A0C" w:rsidRDefault="00AB2A0C" w:rsidP="00686AEB">
      <w:r>
        <w:lastRenderedPageBreak/>
        <w:tab/>
      </w:r>
      <w:r w:rsidR="00EA090A">
        <w:t>f</w:t>
      </w:r>
      <w:r w:rsidR="006B0773">
        <w:t xml:space="preserve">.  </w:t>
      </w:r>
      <w:r>
        <w:t>The Civil Service Commission shall develop rules and regulations to effectuate the purposes of this act, P.L.   , c.   (pending before the Legislature as this bill).</w:t>
      </w:r>
    </w:p>
    <w:p w:rsidR="00AB2A0C" w:rsidRDefault="00AB2A0C" w:rsidP="00686AEB"/>
    <w:p w:rsidR="00686AEB" w:rsidRDefault="00AB2A0C" w:rsidP="00686AEB">
      <w:r>
        <w:tab/>
        <w:t xml:space="preserve">2.  </w:t>
      </w:r>
      <w:r w:rsidR="00B65A60">
        <w:t>This act shall take effect</w:t>
      </w:r>
      <w:r>
        <w:t xml:space="preserve"> </w:t>
      </w:r>
      <w:r w:rsidR="00A9730D">
        <w:t>on the first day of the sixth month ne</w:t>
      </w:r>
      <w:r w:rsidR="00E03339">
        <w:t>x</w:t>
      </w:r>
      <w:r w:rsidR="00A9730D">
        <w:t>t following enactment, except the Civil Service Commission may take any anticipatory administrative action in advance as shall be necessary for the implementation of this act.</w:t>
      </w:r>
    </w:p>
    <w:p w:rsidR="00686AEB" w:rsidRDefault="00686AEB" w:rsidP="00686AEB"/>
    <w:p w:rsidR="00EA090A" w:rsidRPr="00CE7BD8" w:rsidRDefault="00EA090A" w:rsidP="00686AEB"/>
    <w:p w:rsidR="00686AEB" w:rsidRPr="00AA7880" w:rsidRDefault="00686AEB" w:rsidP="00686AEB">
      <w:pPr>
        <w:jc w:val="center"/>
      </w:pPr>
      <w:r w:rsidRPr="00D71D68">
        <w:t>STATEMENT</w:t>
      </w:r>
    </w:p>
    <w:p w:rsidR="00686AEB" w:rsidRDefault="00686AEB" w:rsidP="00686AEB"/>
    <w:p w:rsidR="00952F72" w:rsidRDefault="00952F72" w:rsidP="00686AEB">
      <w:r>
        <w:tab/>
        <w:t xml:space="preserve">This bill requires the Civil Service Commission to establish </w:t>
      </w:r>
      <w:r w:rsidR="00366AE7" w:rsidRPr="00366AE7">
        <w:t xml:space="preserve">and maintain </w:t>
      </w:r>
      <w:r w:rsidR="00407019">
        <w:t xml:space="preserve">a </w:t>
      </w:r>
      <w:r w:rsidR="00C840C6" w:rsidRPr="00C840C6">
        <w:t>mentoring program for minority civil service law enforcement applicants</w:t>
      </w:r>
      <w:r w:rsidR="00735A4B" w:rsidRPr="00735A4B">
        <w:t xml:space="preserve">.  </w:t>
      </w:r>
    </w:p>
    <w:p w:rsidR="00A12D60" w:rsidRPr="00A12D60" w:rsidRDefault="00A12D60" w:rsidP="00A12D60">
      <w:r w:rsidRPr="00A12D60">
        <w:tab/>
        <w:t xml:space="preserve">The purpose of the mentoring program </w:t>
      </w:r>
      <w:r>
        <w:t>will</w:t>
      </w:r>
      <w:r w:rsidRPr="00A12D60">
        <w:t xml:space="preserve"> be to assist minority law enforcement applicants through the civil service application and selection process, and </w:t>
      </w:r>
      <w:r w:rsidR="008940E6">
        <w:t xml:space="preserve">to help </w:t>
      </w:r>
      <w:r w:rsidRPr="00A12D60">
        <w:t>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A12D60" w:rsidRPr="00A12D60" w:rsidRDefault="00A12D60" w:rsidP="00A12D60">
      <w:r>
        <w:tab/>
      </w:r>
      <w:r w:rsidRPr="00A12D60">
        <w:t xml:space="preserve">The </w:t>
      </w:r>
      <w:r>
        <w:t>c</w:t>
      </w:r>
      <w:r w:rsidRPr="00A12D60">
        <w:t xml:space="preserve">ommission </w:t>
      </w:r>
      <w:r>
        <w:t>wi</w:t>
      </w:r>
      <w:r w:rsidRPr="00A12D60">
        <w:t xml:space="preserve">ll develop criteria to determine eligibility in the program as a mentor and as a mentee.  </w:t>
      </w:r>
      <w:r>
        <w:t>A</w:t>
      </w:r>
      <w:r w:rsidRPr="00A12D60">
        <w:t xml:space="preserve"> mentor may be a current </w:t>
      </w:r>
      <w:r>
        <w:t xml:space="preserve">or former </w:t>
      </w:r>
      <w:r w:rsidRPr="00A12D60">
        <w:t>law enforcement officer in good standing who obtained his or her law enforcement posit</w:t>
      </w:r>
      <w:r w:rsidR="00DF3069">
        <w:t>i</w:t>
      </w:r>
      <w:r w:rsidRPr="00A12D60">
        <w:t>on through the civil service process</w:t>
      </w:r>
      <w:r w:rsidR="00EA090A">
        <w:t>, or any other person deemed appropriate by the Civil Service Commission</w:t>
      </w:r>
      <w:r w:rsidRPr="00A12D60">
        <w:t>.</w:t>
      </w:r>
      <w:r>
        <w:t xml:space="preserve">  </w:t>
      </w:r>
    </w:p>
    <w:p w:rsidR="002E7F62" w:rsidRPr="002E7F62" w:rsidRDefault="002E7F62" w:rsidP="002E7F62">
      <w:r w:rsidRPr="002E7F62">
        <w:tab/>
        <w:t xml:space="preserve">A </w:t>
      </w:r>
      <w:r w:rsidR="0069267C">
        <w:t xml:space="preserve">mentor or </w:t>
      </w:r>
      <w:r w:rsidRPr="002E7F62">
        <w:t xml:space="preserve">mentee may be removed from the </w:t>
      </w:r>
      <w:r w:rsidR="008940E6">
        <w:t xml:space="preserve">mentoring </w:t>
      </w:r>
      <w:r w:rsidRPr="002E7F62">
        <w:t xml:space="preserve">program for good cause as determined by the </w:t>
      </w:r>
      <w:r>
        <w:t>c</w:t>
      </w:r>
      <w:r w:rsidRPr="002E7F62">
        <w:t xml:space="preserve">ommission.  A mentee </w:t>
      </w:r>
      <w:r>
        <w:t>wi</w:t>
      </w:r>
      <w:r w:rsidRPr="002E7F62">
        <w:t>ll be removed from the program upon the mentee’s acceptance</w:t>
      </w:r>
      <w:r>
        <w:t xml:space="preserve"> of an offer of employment.  A</w:t>
      </w:r>
      <w:r w:rsidR="00DF3069">
        <w:t xml:space="preserve">n </w:t>
      </w:r>
      <w:r w:rsidRPr="002E7F62">
        <w:t xml:space="preserve">applicant may participate in the program as a mentee a maximum of three times within a ten year period.  A former mentee </w:t>
      </w:r>
      <w:r>
        <w:t>may</w:t>
      </w:r>
      <w:r w:rsidRPr="002E7F62">
        <w:t xml:space="preserve"> be eligible to participate in the program as a mentor.  </w:t>
      </w:r>
    </w:p>
    <w:p w:rsidR="00A12D60" w:rsidRPr="00A12D60" w:rsidRDefault="00A12D60" w:rsidP="00A12D60">
      <w:r w:rsidRPr="00A12D60">
        <w:tab/>
        <w:t>No</w:t>
      </w:r>
      <w:r w:rsidR="00623FE6" w:rsidRPr="00623FE6">
        <w:t xml:space="preserve"> </w:t>
      </w:r>
      <w:r w:rsidR="00623FE6">
        <w:t xml:space="preserve">monies will </w:t>
      </w:r>
      <w:r w:rsidR="00623FE6" w:rsidRPr="00A12D60">
        <w:t xml:space="preserve">be provided to a mentor </w:t>
      </w:r>
      <w:r w:rsidR="00623FE6">
        <w:t xml:space="preserve">to </w:t>
      </w:r>
      <w:r w:rsidR="00623FE6" w:rsidRPr="00A12D60">
        <w:t>participate in the program</w:t>
      </w:r>
      <w:r w:rsidRPr="00A12D60">
        <w:t xml:space="preserve">, and no </w:t>
      </w:r>
      <w:r w:rsidR="00623FE6" w:rsidRPr="00623FE6">
        <w:t>fee</w:t>
      </w:r>
      <w:r w:rsidR="00623FE6">
        <w:t>s</w:t>
      </w:r>
      <w:r w:rsidR="00623FE6" w:rsidRPr="00623FE6">
        <w:t xml:space="preserve"> will be charged to a mentee to participate in the program</w:t>
      </w:r>
      <w:r w:rsidRPr="00A12D60">
        <w:t xml:space="preserve">.  </w:t>
      </w:r>
    </w:p>
    <w:p w:rsidR="00782D5E" w:rsidRDefault="00782D5E" w:rsidP="00686AEB">
      <w:r>
        <w:tab/>
        <w:t xml:space="preserve">At least once a year, the </w:t>
      </w:r>
      <w:r w:rsidR="002E7F62">
        <w:t>c</w:t>
      </w:r>
      <w:r>
        <w:t>ommission will review the program for its efficacy, and make any necessary adjustments to</w:t>
      </w:r>
      <w:r w:rsidR="002E7F62" w:rsidRPr="00A12D60">
        <w:t xml:space="preserve"> continue to meet the needs and purpose of</w:t>
      </w:r>
      <w:r w:rsidR="002E7F62">
        <w:t xml:space="preserve"> </w:t>
      </w:r>
      <w:r>
        <w:t>the program.</w:t>
      </w:r>
    </w:p>
    <w:sectPr w:rsidR="00782D5E" w:rsidSect="00A240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57F" w:rsidRDefault="00CC257F">
      <w:r>
        <w:separator/>
      </w:r>
    </w:p>
  </w:endnote>
  <w:endnote w:type="continuationSeparator" w:id="0">
    <w:p w:rsidR="00CC257F" w:rsidRDefault="00CC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DEE" w:rsidRDefault="00786DEE" w:rsidP="00786DEE">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57F" w:rsidRDefault="00CC257F">
      <w:r>
        <w:separator/>
      </w:r>
    </w:p>
  </w:footnote>
  <w:footnote w:type="continuationSeparator" w:id="0">
    <w:p w:rsidR="00CC257F" w:rsidRDefault="00CC2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29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40D5" w:rsidRDefault="00A240D5" w:rsidP="00A240D5">
    <w:pPr>
      <w:pStyle w:val="bpuHeadSpon"/>
    </w:pPr>
    <w:r w:rsidRPr="00A240D5">
      <w:rPr>
        <w:rStyle w:val="bpuHeadSponChar"/>
      </w:rPr>
      <w:t>S2766</w:t>
    </w:r>
    <w:r>
      <w:t xml:space="preserve"> SWEENEY, RICE</w:t>
    </w:r>
  </w:p>
  <w:p w:rsidR="00A240D5" w:rsidRDefault="00A240D5" w:rsidP="00A240D5">
    <w:pPr>
      <w:pStyle w:val="bpuHeadSpon"/>
    </w:pPr>
    <w:r>
      <w:fldChar w:fldCharType="begin"/>
    </w:r>
    <w:r>
      <w:instrText xml:space="preserve"> PAGE  \* MERGEFORMAT </w:instrText>
    </w:r>
    <w:r>
      <w:fldChar w:fldCharType="separate"/>
    </w:r>
    <w:r w:rsidR="00442993">
      <w:rPr>
        <w:noProof/>
      </w:rPr>
      <w:t>3</w:t>
    </w:r>
    <w:r>
      <w:fldChar w:fldCharType="end"/>
    </w:r>
  </w:p>
  <w:p w:rsidR="00A240D5" w:rsidRDefault="00A240D5" w:rsidP="00A240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40D5" w:rsidRDefault="00A240D5" w:rsidP="00A240D5">
    <w:pPr>
      <w:pStyle w:val="bpuHeadSpon"/>
    </w:pPr>
    <w:r w:rsidRPr="00A240D5">
      <w:rPr>
        <w:rStyle w:val="bpuHeadSponChar"/>
      </w:rPr>
      <w:t>S2766</w:t>
    </w:r>
    <w:r>
      <w:t xml:space="preserve"> SWEENEY, RICE</w:t>
    </w:r>
  </w:p>
  <w:p w:rsidR="00A240D5" w:rsidRDefault="00A240D5" w:rsidP="00A240D5">
    <w:pPr>
      <w:pStyle w:val="bpuHeadSpon"/>
    </w:pPr>
    <w:r>
      <w:fldChar w:fldCharType="begin"/>
    </w:r>
    <w:r>
      <w:instrText xml:space="preserve"> PAGE  \* MERGEFORMAT </w:instrText>
    </w:r>
    <w:r>
      <w:fldChar w:fldCharType="separate"/>
    </w:r>
    <w:r w:rsidR="00442993">
      <w:rPr>
        <w:noProof/>
      </w:rPr>
      <w:t>2</w:t>
    </w:r>
    <w:r>
      <w:fldChar w:fldCharType="end"/>
    </w:r>
  </w:p>
  <w:p w:rsidR="00A240D5" w:rsidRDefault="00A240D5" w:rsidP="00A240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57F"/>
    <w:rsid w:val="000051BD"/>
    <w:rsid w:val="000160A5"/>
    <w:rsid w:val="0002335B"/>
    <w:rsid w:val="0003549A"/>
    <w:rsid w:val="000367AE"/>
    <w:rsid w:val="00043B22"/>
    <w:rsid w:val="00054975"/>
    <w:rsid w:val="00057D20"/>
    <w:rsid w:val="0006197C"/>
    <w:rsid w:val="0006281F"/>
    <w:rsid w:val="0007750F"/>
    <w:rsid w:val="0008141C"/>
    <w:rsid w:val="00094A55"/>
    <w:rsid w:val="000A44A7"/>
    <w:rsid w:val="000B1054"/>
    <w:rsid w:val="000B3411"/>
    <w:rsid w:val="000C054C"/>
    <w:rsid w:val="000C12C2"/>
    <w:rsid w:val="000D11AF"/>
    <w:rsid w:val="000D6255"/>
    <w:rsid w:val="000D6262"/>
    <w:rsid w:val="000D7B4A"/>
    <w:rsid w:val="000E1CDC"/>
    <w:rsid w:val="000E1E70"/>
    <w:rsid w:val="000E4006"/>
    <w:rsid w:val="000F3DA2"/>
    <w:rsid w:val="000F5FDE"/>
    <w:rsid w:val="000F7466"/>
    <w:rsid w:val="0013000E"/>
    <w:rsid w:val="00133F81"/>
    <w:rsid w:val="00135943"/>
    <w:rsid w:val="001645FB"/>
    <w:rsid w:val="00166CEE"/>
    <w:rsid w:val="00173D2B"/>
    <w:rsid w:val="00181676"/>
    <w:rsid w:val="00183603"/>
    <w:rsid w:val="0019313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A4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F6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AE7"/>
    <w:rsid w:val="003702CA"/>
    <w:rsid w:val="00370617"/>
    <w:rsid w:val="00382F1F"/>
    <w:rsid w:val="00391DA4"/>
    <w:rsid w:val="003A3C64"/>
    <w:rsid w:val="003A3F83"/>
    <w:rsid w:val="003B0BB0"/>
    <w:rsid w:val="003C43EF"/>
    <w:rsid w:val="003C5A6B"/>
    <w:rsid w:val="003C7FB2"/>
    <w:rsid w:val="003D24DE"/>
    <w:rsid w:val="003E26D4"/>
    <w:rsid w:val="003E47BA"/>
    <w:rsid w:val="003F3B37"/>
    <w:rsid w:val="0040195A"/>
    <w:rsid w:val="00402DC0"/>
    <w:rsid w:val="00407019"/>
    <w:rsid w:val="00416C4B"/>
    <w:rsid w:val="0041751E"/>
    <w:rsid w:val="004211E5"/>
    <w:rsid w:val="00422091"/>
    <w:rsid w:val="004311C8"/>
    <w:rsid w:val="0043386C"/>
    <w:rsid w:val="00436F2D"/>
    <w:rsid w:val="00436F5D"/>
    <w:rsid w:val="00441B42"/>
    <w:rsid w:val="0044299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B81"/>
    <w:rsid w:val="00513C81"/>
    <w:rsid w:val="005233F3"/>
    <w:rsid w:val="00527BFB"/>
    <w:rsid w:val="00532A32"/>
    <w:rsid w:val="00540B0B"/>
    <w:rsid w:val="0054460F"/>
    <w:rsid w:val="005536CD"/>
    <w:rsid w:val="00554051"/>
    <w:rsid w:val="00557240"/>
    <w:rsid w:val="005651F3"/>
    <w:rsid w:val="00572184"/>
    <w:rsid w:val="00577A15"/>
    <w:rsid w:val="00580533"/>
    <w:rsid w:val="0059131D"/>
    <w:rsid w:val="005B2E1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FE6"/>
    <w:rsid w:val="00626239"/>
    <w:rsid w:val="00635316"/>
    <w:rsid w:val="00635449"/>
    <w:rsid w:val="006378C5"/>
    <w:rsid w:val="00645E6A"/>
    <w:rsid w:val="00665CBC"/>
    <w:rsid w:val="00667A5C"/>
    <w:rsid w:val="00677316"/>
    <w:rsid w:val="00682CBD"/>
    <w:rsid w:val="00686AEB"/>
    <w:rsid w:val="0069267C"/>
    <w:rsid w:val="006B0773"/>
    <w:rsid w:val="006B28F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A4B"/>
    <w:rsid w:val="007502CB"/>
    <w:rsid w:val="0075147F"/>
    <w:rsid w:val="00752D79"/>
    <w:rsid w:val="00752E20"/>
    <w:rsid w:val="00756EDE"/>
    <w:rsid w:val="00772F48"/>
    <w:rsid w:val="00781B4D"/>
    <w:rsid w:val="007824BF"/>
    <w:rsid w:val="00782D5E"/>
    <w:rsid w:val="00783B8D"/>
    <w:rsid w:val="00786DEE"/>
    <w:rsid w:val="00794B94"/>
    <w:rsid w:val="00794BD4"/>
    <w:rsid w:val="007A2F73"/>
    <w:rsid w:val="007A3061"/>
    <w:rsid w:val="007A5A0B"/>
    <w:rsid w:val="007B257E"/>
    <w:rsid w:val="007C0E14"/>
    <w:rsid w:val="007C6E48"/>
    <w:rsid w:val="007C7DE4"/>
    <w:rsid w:val="007D40CB"/>
    <w:rsid w:val="007D5796"/>
    <w:rsid w:val="007D59C0"/>
    <w:rsid w:val="007D7D9C"/>
    <w:rsid w:val="007E43E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29"/>
    <w:rsid w:val="00866563"/>
    <w:rsid w:val="00867AC2"/>
    <w:rsid w:val="0087056E"/>
    <w:rsid w:val="00875402"/>
    <w:rsid w:val="00884D51"/>
    <w:rsid w:val="008916EC"/>
    <w:rsid w:val="00891E4F"/>
    <w:rsid w:val="008940E6"/>
    <w:rsid w:val="008A31C5"/>
    <w:rsid w:val="008A4F9A"/>
    <w:rsid w:val="008B2850"/>
    <w:rsid w:val="008C79B3"/>
    <w:rsid w:val="008D60B8"/>
    <w:rsid w:val="008D77BD"/>
    <w:rsid w:val="008E454C"/>
    <w:rsid w:val="008F1E5A"/>
    <w:rsid w:val="008F1E87"/>
    <w:rsid w:val="00901BDA"/>
    <w:rsid w:val="009121D8"/>
    <w:rsid w:val="0091299E"/>
    <w:rsid w:val="00916F7A"/>
    <w:rsid w:val="00917FE3"/>
    <w:rsid w:val="009318C7"/>
    <w:rsid w:val="00931C09"/>
    <w:rsid w:val="009348C2"/>
    <w:rsid w:val="009440D0"/>
    <w:rsid w:val="009523A3"/>
    <w:rsid w:val="00952F72"/>
    <w:rsid w:val="00960958"/>
    <w:rsid w:val="00963A46"/>
    <w:rsid w:val="00963B05"/>
    <w:rsid w:val="00966A3E"/>
    <w:rsid w:val="00971493"/>
    <w:rsid w:val="00971AD9"/>
    <w:rsid w:val="00973069"/>
    <w:rsid w:val="00973523"/>
    <w:rsid w:val="00975C4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246"/>
    <w:rsid w:val="00A11228"/>
    <w:rsid w:val="00A12D60"/>
    <w:rsid w:val="00A222C2"/>
    <w:rsid w:val="00A240D5"/>
    <w:rsid w:val="00A305D6"/>
    <w:rsid w:val="00A342C4"/>
    <w:rsid w:val="00A50F6B"/>
    <w:rsid w:val="00A52237"/>
    <w:rsid w:val="00A551D6"/>
    <w:rsid w:val="00A6251B"/>
    <w:rsid w:val="00A6754E"/>
    <w:rsid w:val="00A70F58"/>
    <w:rsid w:val="00A72987"/>
    <w:rsid w:val="00A7346B"/>
    <w:rsid w:val="00A84C4F"/>
    <w:rsid w:val="00A932A1"/>
    <w:rsid w:val="00A95BE7"/>
    <w:rsid w:val="00A96E06"/>
    <w:rsid w:val="00A9730D"/>
    <w:rsid w:val="00AA27A9"/>
    <w:rsid w:val="00AA6197"/>
    <w:rsid w:val="00AA6C70"/>
    <w:rsid w:val="00AB16FD"/>
    <w:rsid w:val="00AB2A0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A9E"/>
    <w:rsid w:val="00B57047"/>
    <w:rsid w:val="00B61D86"/>
    <w:rsid w:val="00B6342D"/>
    <w:rsid w:val="00B65A6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A8"/>
    <w:rsid w:val="00C66BF3"/>
    <w:rsid w:val="00C70140"/>
    <w:rsid w:val="00C73CA7"/>
    <w:rsid w:val="00C822F6"/>
    <w:rsid w:val="00C82AC2"/>
    <w:rsid w:val="00C840C6"/>
    <w:rsid w:val="00C8456C"/>
    <w:rsid w:val="00C91E19"/>
    <w:rsid w:val="00C92402"/>
    <w:rsid w:val="00C92867"/>
    <w:rsid w:val="00C93B93"/>
    <w:rsid w:val="00CA037D"/>
    <w:rsid w:val="00CA0837"/>
    <w:rsid w:val="00CA2442"/>
    <w:rsid w:val="00CA4725"/>
    <w:rsid w:val="00CB6246"/>
    <w:rsid w:val="00CC0A17"/>
    <w:rsid w:val="00CC257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564"/>
    <w:rsid w:val="00D77F74"/>
    <w:rsid w:val="00D9410B"/>
    <w:rsid w:val="00D9695B"/>
    <w:rsid w:val="00DA2417"/>
    <w:rsid w:val="00DA42C9"/>
    <w:rsid w:val="00DA5585"/>
    <w:rsid w:val="00DB02AC"/>
    <w:rsid w:val="00DB6AA2"/>
    <w:rsid w:val="00DE10D1"/>
    <w:rsid w:val="00DE2514"/>
    <w:rsid w:val="00DE6851"/>
    <w:rsid w:val="00DF03EE"/>
    <w:rsid w:val="00DF3069"/>
    <w:rsid w:val="00E01B71"/>
    <w:rsid w:val="00E0333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B46"/>
    <w:rsid w:val="00E93836"/>
    <w:rsid w:val="00EA090A"/>
    <w:rsid w:val="00EA7C16"/>
    <w:rsid w:val="00EB4773"/>
    <w:rsid w:val="00EC5281"/>
    <w:rsid w:val="00EC791D"/>
    <w:rsid w:val="00EC7CA6"/>
    <w:rsid w:val="00ED3C5D"/>
    <w:rsid w:val="00ED4553"/>
    <w:rsid w:val="00F00D08"/>
    <w:rsid w:val="00F05F3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433"/>
    <w:rsid w:val="00F71A5E"/>
    <w:rsid w:val="00FA0AFC"/>
    <w:rsid w:val="00FA1C82"/>
    <w:rsid w:val="00FA2ED1"/>
    <w:rsid w:val="00FA4A52"/>
    <w:rsid w:val="00FB0B65"/>
    <w:rsid w:val="00FB4045"/>
    <w:rsid w:val="00FB4D8E"/>
    <w:rsid w:val="00FC0D0A"/>
    <w:rsid w:val="00FC1B0B"/>
    <w:rsid w:val="00FD2F97"/>
    <w:rsid w:val="00FE4F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A4D5CF"/>
  <w15:docId w15:val="{F369673E-7793-4259-BA3B-0D78F009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0C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2E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E11"/>
    <w:rPr>
      <w:rFonts w:ascii="Segoe UI" w:hAnsi="Segoe UI" w:cs="Segoe UI"/>
      <w:spacing w:val="4"/>
      <w:sz w:val="18"/>
      <w:szCs w:val="18"/>
    </w:rPr>
  </w:style>
  <w:style w:type="character" w:styleId="LineNumber">
    <w:name w:val="line number"/>
    <w:basedOn w:val="DefaultParagraphFont"/>
    <w:semiHidden/>
    <w:unhideWhenUsed/>
    <w:rsid w:val="00A24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CD2D0-CA24-42B1-888D-49B5103D4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808</Words>
  <Characters>4257</Characters>
  <Application>Microsoft Office Word</Application>
  <DocSecurity>0</DocSecurity>
  <Lines>117</Lines>
  <Paragraphs>34</Paragraphs>
  <ScaleCrop>false</ScaleCrop>
  <HeadingPairs>
    <vt:vector size="2" baseType="variant">
      <vt:variant>
        <vt:lpstr>Title</vt:lpstr>
      </vt:variant>
      <vt:variant>
        <vt:i4>1</vt:i4>
      </vt:variant>
    </vt:vector>
  </HeadingPairs>
  <TitlesOfParts>
    <vt:vector size="1" baseType="lpstr">
      <vt:lpstr>S2766</vt:lpstr>
    </vt:vector>
  </TitlesOfParts>
  <Manager>R229</Manager>
  <Company>NJ Office of Legislative Services</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S2766</dc:title>
  <dc:subject/>
  <dc:creator>Senator  SWEENEY, Senator  RICE</dc:creator>
  <cp:keywords>S2766|3|SG |216|76|76|N|0|</cp:keywords>
  <dc:description>INTRODUCED AUGUST 3, 2020</dc:description>
  <cp:lastModifiedBy>Todaro, Vivian</cp:lastModifiedBy>
  <cp:revision>2</cp:revision>
  <cp:lastPrinted>2020-08-26T14:11:00Z</cp:lastPrinted>
  <dcterms:created xsi:type="dcterms:W3CDTF">2020-08-26T14:11:00Z</dcterms:created>
  <dcterms:modified xsi:type="dcterms:W3CDTF">2020-08-26T14:11:00Z</dcterms:modified>
  <cp:category>s.1 – C.11A:7-16_x000d_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