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D11" w:rsidRDefault="00BF0D11" w:rsidP="00BF0D11">
      <w:pPr>
        <w:pStyle w:val="bpuBill"/>
      </w:pPr>
      <w:bookmarkStart w:id="0" w:name="bpuFrontPg"/>
      <w:bookmarkStart w:id="1" w:name="_GoBack"/>
      <w:bookmarkEnd w:id="0"/>
      <w:bookmarkEnd w:id="1"/>
      <w:r>
        <w:t xml:space="preserve">SENATE, No. 2768 </w:t>
      </w:r>
    </w:p>
    <w:p w:rsidR="00BF0D11" w:rsidRPr="009D38FF" w:rsidRDefault="00BF0D11" w:rsidP="00BF0D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32931" r:id="rId7"/>
        </w:object>
      </w:r>
    </w:p>
    <w:p w:rsidR="00BF0D11" w:rsidRDefault="00BF0D11" w:rsidP="00BF0D11">
      <w:pPr>
        <w:pStyle w:val="bpuState"/>
      </w:pPr>
      <w:r>
        <w:t>STATE OF NEW JERSEY</w:t>
      </w:r>
    </w:p>
    <w:p w:rsidR="00BF0D11" w:rsidRDefault="00BF0D11" w:rsidP="00BF0D11">
      <w:pPr>
        <w:pStyle w:val="bpuLegislature"/>
      </w:pPr>
      <w:r>
        <w:t>219th LEGISLATURE</w:t>
      </w:r>
    </w:p>
    <w:p w:rsidR="00BF0D11" w:rsidRDefault="00BF0D11" w:rsidP="00BF0D11">
      <w:pPr>
        <w:pStyle w:val="bpuWpGraphic"/>
      </w:pPr>
      <w:r>
        <w:object w:dxaOrig="8985" w:dyaOrig="255">
          <v:shape id="_x0000_i1026" type="#_x0000_t75" style="width:6in;height:12pt" o:ole="">
            <v:imagedata r:id="rId6" o:title=""/>
          </v:shape>
          <o:OLEObject Type="Embed" ProgID="WPWin6.1" ShapeID="_x0000_i1026" DrawAspect="Content" ObjectID="_1661932932" r:id="rId8"/>
        </w:object>
      </w:r>
      <w:r>
        <w:t xml:space="preserve">  </w:t>
      </w:r>
    </w:p>
    <w:p w:rsidR="00BF0D11" w:rsidRDefault="00BF0D11" w:rsidP="00BF0D11">
      <w:pPr>
        <w:pStyle w:val="bpuIntro"/>
      </w:pPr>
      <w:r>
        <w:t>INTRODUCED AUGUST 3, 2020</w:t>
      </w:r>
    </w:p>
    <w:p w:rsidR="00BF0D11" w:rsidRDefault="00BF0D11" w:rsidP="00BF0D11">
      <w:pPr>
        <w:pStyle w:val="bpuIntro"/>
      </w:pPr>
    </w:p>
    <w:p w:rsidR="00BF0D11" w:rsidRDefault="00BF0D11" w:rsidP="00BF0D11">
      <w:pPr>
        <w:pStyle w:val="bpuIntro"/>
        <w:sectPr w:rsidR="00BF0D11" w:rsidSect="00C27F4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0D11" w:rsidRDefault="00BF0D11" w:rsidP="00BF0D11">
      <w:pPr>
        <w:pStyle w:val="bpuIntro"/>
      </w:pPr>
    </w:p>
    <w:p w:rsidR="00BF0D11" w:rsidRDefault="00BF0D11" w:rsidP="00BF0D11">
      <w:pPr>
        <w:pStyle w:val="bpuSponsor"/>
      </w:pPr>
      <w:r>
        <w:t>Sponsored by:</w:t>
      </w:r>
    </w:p>
    <w:p w:rsidR="00BF0D11" w:rsidRDefault="00BF0D11" w:rsidP="00BF0D11">
      <w:pPr>
        <w:pStyle w:val="bpuSponsor"/>
      </w:pPr>
      <w:r>
        <w:t>Senator  TROY SINGLETON</w:t>
      </w:r>
    </w:p>
    <w:p w:rsidR="00BF0D11" w:rsidRDefault="00BF0D11" w:rsidP="00BF0D11">
      <w:pPr>
        <w:pStyle w:val="bpuSponsor"/>
      </w:pPr>
      <w:r>
        <w:t>District 7 (Burlington)</w:t>
      </w:r>
    </w:p>
    <w:p w:rsidR="00BF0D11" w:rsidRDefault="005C4017" w:rsidP="005C4017">
      <w:pPr>
        <w:pStyle w:val="bpuSponsor"/>
      </w:pPr>
      <w:r>
        <w:t>Senator  M. TERESA RUIZ</w:t>
      </w:r>
    </w:p>
    <w:p w:rsidR="005C4017" w:rsidRDefault="005C4017" w:rsidP="005C4017">
      <w:pPr>
        <w:pStyle w:val="bpuSponsor"/>
      </w:pPr>
      <w:r>
        <w:t>District 29 (Essex)</w:t>
      </w:r>
    </w:p>
    <w:p w:rsidR="005C4017" w:rsidRPr="005C4017" w:rsidRDefault="005C4017" w:rsidP="005C4017">
      <w:pPr>
        <w:pStyle w:val="bpuSponsor"/>
      </w:pPr>
    </w:p>
    <w:p w:rsidR="00D14537" w:rsidRDefault="00C27F48" w:rsidP="00C27F48">
      <w:pPr>
        <w:pStyle w:val="bpuSponsor"/>
      </w:pPr>
      <w:r>
        <w:t>Co-Sponsored by:</w:t>
      </w:r>
    </w:p>
    <w:p w:rsidR="00C27F48" w:rsidRPr="00C27F48" w:rsidRDefault="00C27F48" w:rsidP="00C27F48">
      <w:pPr>
        <w:pStyle w:val="bpuSponsor"/>
      </w:pPr>
      <w:r w:rsidRPr="00C27F48">
        <w:t xml:space="preserve">Senators Scutari, </w:t>
      </w:r>
      <w:proofErr w:type="spellStart"/>
      <w:r w:rsidRPr="00C27F48">
        <w:t>Pou</w:t>
      </w:r>
      <w:proofErr w:type="spellEnd"/>
      <w:r w:rsidRPr="00C27F48">
        <w:t xml:space="preserve"> and Turner</w:t>
      </w:r>
    </w:p>
    <w:p w:rsidR="00C82B15" w:rsidRDefault="00C82B15" w:rsidP="00D14537"/>
    <w:p w:rsidR="00C27F48" w:rsidRPr="00D14537" w:rsidRDefault="00C27F48" w:rsidP="00D14537"/>
    <w:p w:rsidR="00BF0D11" w:rsidRDefault="00BF0D11" w:rsidP="00BF0D11">
      <w:pPr>
        <w:pStyle w:val="bpuSponsor"/>
      </w:pPr>
    </w:p>
    <w:p w:rsidR="00BF0D11" w:rsidRDefault="00BF0D11" w:rsidP="00BF0D11">
      <w:pPr>
        <w:pStyle w:val="bpuSponsor"/>
      </w:pPr>
    </w:p>
    <w:p w:rsidR="00BF0D11" w:rsidRDefault="00BF0D11" w:rsidP="00BF0D11">
      <w:pPr>
        <w:pStyle w:val="bpuSponsor"/>
      </w:pPr>
      <w:r>
        <w:t>SYNOPSIS</w:t>
      </w:r>
    </w:p>
    <w:p w:rsidR="00BF0D11" w:rsidRDefault="00BF0D11" w:rsidP="00BF0D11">
      <w:pPr>
        <w:pStyle w:val="bpuNormText"/>
      </w:pPr>
      <w:r>
        <w:tab/>
        <w:t xml:space="preserve">Authorizes State Chief Diversity Officer to conduct disparity study concerning utilization of minority-owned and women-owned businesses in State procurement process. </w:t>
      </w:r>
    </w:p>
    <w:p w:rsidR="00BF0D11" w:rsidRDefault="00BF0D11" w:rsidP="00BF0D11">
      <w:pPr>
        <w:pStyle w:val="bpuNormText"/>
      </w:pPr>
    </w:p>
    <w:p w:rsidR="00BF0D11" w:rsidRDefault="00BF0D11" w:rsidP="00BF0D11">
      <w:pPr>
        <w:pStyle w:val="bpuSponsor"/>
      </w:pPr>
      <w:r>
        <w:t xml:space="preserve">CURRENT VERSION OF TEXT </w:t>
      </w:r>
    </w:p>
    <w:p w:rsidR="00BF0D11" w:rsidRDefault="00BF0D11" w:rsidP="00BF0D11">
      <w:pPr>
        <w:pStyle w:val="bpuNormText"/>
      </w:pPr>
      <w:r>
        <w:tab/>
        <w:t>As introduced.</w:t>
      </w:r>
    </w:p>
    <w:p w:rsidR="00BF0D11" w:rsidRDefault="00BF0D11" w:rsidP="00BF0D1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D11" w:rsidRDefault="00BF0D11" w:rsidP="008916EC">
      <w:pPr>
        <w:pStyle w:val="FronterPage"/>
        <w:tabs>
          <w:tab w:val="clear" w:pos="720"/>
          <w:tab w:val="clear" w:pos="1440"/>
          <w:tab w:val="clear" w:pos="2160"/>
          <w:tab w:val="clear" w:pos="2880"/>
          <w:tab w:val="clear" w:pos="3600"/>
          <w:tab w:val="clear" w:pos="4320"/>
          <w:tab w:val="clear" w:pos="5040"/>
        </w:tabs>
        <w:sectPr w:rsidR="00BF0D11" w:rsidSect="00BF0D11">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9B3C16" w:rsidRPr="009B3C16">
        <w:rPr>
          <w:rStyle w:val="HangingAnActChar"/>
        </w:rPr>
        <w:t>authorizing the State Chief Diversity Officer to conduct a disparity study concerning the utilization of minority-owned and women-owned businesses in the State procurement process and supplementing Title 52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727A3F" w:rsidRDefault="00D1157E" w:rsidP="00686AEB">
      <w:r>
        <w:tab/>
      </w:r>
      <w:r w:rsidR="000124D7">
        <w:t>1.</w:t>
      </w:r>
      <w:r w:rsidR="000124D7">
        <w:tab/>
        <w:t>a.</w:t>
      </w:r>
      <w:r w:rsidR="001078F6">
        <w:t xml:space="preserve"> </w:t>
      </w:r>
      <w:r w:rsidR="00E61D39">
        <w:t xml:space="preserve"> </w:t>
      </w:r>
      <w:r w:rsidR="00B61B7A">
        <w:t>The Chief D</w:t>
      </w:r>
      <w:r w:rsidR="0092753C">
        <w:t>iversity Officer shall</w:t>
      </w:r>
      <w:r w:rsidR="00152EC9">
        <w:t xml:space="preserve"> conduct a</w:t>
      </w:r>
      <w:r w:rsidR="00BF6430">
        <w:t xml:space="preserve"> </w:t>
      </w:r>
      <w:r w:rsidR="009602C3">
        <w:t>study</w:t>
      </w:r>
      <w:r w:rsidR="00152EC9">
        <w:t xml:space="preserve"> concerning</w:t>
      </w:r>
      <w:r w:rsidR="00B61B7A">
        <w:t xml:space="preserve"> the utilization of minority</w:t>
      </w:r>
      <w:r w:rsidR="00C76BA0">
        <w:t>-owned</w:t>
      </w:r>
      <w:r w:rsidR="00B61B7A">
        <w:t xml:space="preserve"> and women-owned businesses</w:t>
      </w:r>
      <w:r w:rsidR="00804A94">
        <w:t xml:space="preserve"> in the procurement of goods and services </w:t>
      </w:r>
      <w:r w:rsidR="00465A26">
        <w:t>for</w:t>
      </w:r>
      <w:r w:rsidR="006303A6">
        <w:t xml:space="preserve"> State agencies</w:t>
      </w:r>
      <w:r w:rsidR="00B61B7A">
        <w:t xml:space="preserve"> to determine wh</w:t>
      </w:r>
      <w:r w:rsidR="00177E0E">
        <w:t>ether disparities exist in the availability and utilization of mino</w:t>
      </w:r>
      <w:r w:rsidR="00804A94">
        <w:t>rity</w:t>
      </w:r>
      <w:r w:rsidR="00C76BA0">
        <w:t>-owned</w:t>
      </w:r>
      <w:r w:rsidR="00804A94">
        <w:t xml:space="preserve"> and women-owned businesses</w:t>
      </w:r>
      <w:r w:rsidR="004B2478">
        <w:t>.</w:t>
      </w:r>
    </w:p>
    <w:p w:rsidR="0092753C" w:rsidRDefault="00727A3F" w:rsidP="00686AEB">
      <w:r>
        <w:tab/>
        <w:t>b</w:t>
      </w:r>
      <w:r w:rsidR="009602C3">
        <w:t>.</w:t>
      </w:r>
      <w:r w:rsidR="009602C3">
        <w:tab/>
      </w:r>
      <w:r w:rsidR="00F714AE">
        <w:t xml:space="preserve">Within one year after the date of enactment of this act, </w:t>
      </w:r>
      <w:r w:rsidR="00BF6430">
        <w:t>t</w:t>
      </w:r>
      <w:r w:rsidR="00177E0E">
        <w:t>he Chief Diversity Officer shall</w:t>
      </w:r>
      <w:r w:rsidR="00F714AE">
        <w:t xml:space="preserve"> prepare and submit to the Governor and, pursuant to section 2 of P.L.1991, c.164 (C.52:14-19.1), to the Legislature, a report co</w:t>
      </w:r>
      <w:r w:rsidR="00E31400">
        <w:t xml:space="preserve">ntaining </w:t>
      </w:r>
      <w:r w:rsidR="00844334">
        <w:t>the study’s</w:t>
      </w:r>
      <w:r w:rsidR="00E31400">
        <w:t xml:space="preserve"> </w:t>
      </w:r>
      <w:r w:rsidR="00F714AE">
        <w:t xml:space="preserve">findings and recommendations for legislative or other actions that can be taken to </w:t>
      </w:r>
      <w:r w:rsidR="00177E0E">
        <w:t>promote opportunities for minority</w:t>
      </w:r>
      <w:r w:rsidR="00C76BA0">
        <w:t>-owned</w:t>
      </w:r>
      <w:r w:rsidR="00177E0E">
        <w:t xml:space="preserve"> and women-owned business enterprises in the procur</w:t>
      </w:r>
      <w:r w:rsidR="00465A26">
        <w:t>ement of goods and services for</w:t>
      </w:r>
      <w:r w:rsidR="00BF6430">
        <w:t xml:space="preserve"> State</w:t>
      </w:r>
      <w:r w:rsidR="004A2B5F">
        <w:t xml:space="preserve"> agencies</w:t>
      </w:r>
      <w:r w:rsidR="00BF6430">
        <w:t>.</w:t>
      </w:r>
    </w:p>
    <w:p w:rsidR="004D2E3E" w:rsidRDefault="00727A3F" w:rsidP="00686AEB">
      <w:r>
        <w:tab/>
        <w:t>c</w:t>
      </w:r>
      <w:r w:rsidR="000124D7">
        <w:t>.</w:t>
      </w:r>
      <w:r w:rsidR="000124D7">
        <w:tab/>
      </w:r>
      <w:r w:rsidR="00493CFC">
        <w:t>The Chief Diversity Officer may prepare and submit</w:t>
      </w:r>
      <w:r w:rsidR="003610F4">
        <w:t xml:space="preserve"> additional reports as the officer</w:t>
      </w:r>
      <w:r w:rsidR="00493CFC">
        <w:t xml:space="preserve"> deems appropriate, and each report, with the exception of the first report prepared under this section, shall additionally identify the exten</w:t>
      </w:r>
      <w:r w:rsidR="00844334">
        <w:t>t to which the officer’s</w:t>
      </w:r>
      <w:r w:rsidR="00493CFC">
        <w:t xml:space="preserve"> prior recommendations have been successfully implemented and the apparent impact that the implementation of such recom</w:t>
      </w:r>
      <w:r w:rsidR="005D21D9">
        <w:t>mended changes have had on</w:t>
      </w:r>
      <w:r w:rsidR="00B82C14">
        <w:t xml:space="preserve"> the</w:t>
      </w:r>
      <w:r w:rsidR="00493CFC">
        <w:t xml:space="preserve"> procurement</w:t>
      </w:r>
      <w:r w:rsidR="00B82C14">
        <w:t xml:space="preserve"> of goods and services</w:t>
      </w:r>
      <w:r w:rsidR="005D21D9">
        <w:t xml:space="preserve"> for State agencies</w:t>
      </w:r>
      <w:r w:rsidR="00493CFC">
        <w:t xml:space="preserve"> in the preceding years.</w:t>
      </w:r>
    </w:p>
    <w:p w:rsidR="0026480A" w:rsidRDefault="0026480A" w:rsidP="00686AEB">
      <w:r>
        <w:tab/>
        <w:t>d.</w:t>
      </w:r>
      <w:r>
        <w:tab/>
        <w:t xml:space="preserve">For purposes of this </w:t>
      </w:r>
      <w:r w:rsidRPr="001B471D">
        <w:t xml:space="preserve">section, </w:t>
      </w:r>
      <w:r w:rsidR="00576B44" w:rsidRPr="00576B44">
        <w:t>"State agency"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which is authorized by law to award public contracts.</w:t>
      </w:r>
    </w:p>
    <w:p w:rsidR="0092753C" w:rsidRPr="00D71D68" w:rsidRDefault="0092753C" w:rsidP="00686AEB"/>
    <w:p w:rsidR="00686AEB" w:rsidRPr="00AA7880" w:rsidRDefault="00686AEB" w:rsidP="00686AEB">
      <w:r>
        <w:tab/>
      </w:r>
      <w:r w:rsidR="0092753C">
        <w:t>2</w:t>
      </w:r>
      <w:r w:rsidR="009667B1">
        <w:t xml:space="preserve">. </w:t>
      </w:r>
      <w:r w:rsidR="001078F6">
        <w:t xml:space="preserve"> </w:t>
      </w:r>
      <w:r w:rsidR="009667B1">
        <w:t>This act shall take effect</w:t>
      </w:r>
      <w:r w:rsidR="00493CFC">
        <w:t xml:space="preserve"> immediately.</w:t>
      </w:r>
    </w:p>
    <w:p w:rsidR="00686AEB" w:rsidRDefault="00686AEB" w:rsidP="00686AEB"/>
    <w:p w:rsidR="00494A17" w:rsidRPr="00CE7BD8" w:rsidRDefault="00494A17" w:rsidP="00686AEB"/>
    <w:p w:rsidR="00686AEB" w:rsidRPr="00AA7880" w:rsidRDefault="00686AEB" w:rsidP="00686AEB">
      <w:pPr>
        <w:jc w:val="center"/>
      </w:pPr>
      <w:r w:rsidRPr="00D71D68">
        <w:t>STATEMENT</w:t>
      </w:r>
    </w:p>
    <w:p w:rsidR="00686AEB" w:rsidRDefault="00686AEB" w:rsidP="00686AEB"/>
    <w:p w:rsidR="00494A17" w:rsidRDefault="00494A17" w:rsidP="00686AEB">
      <w:r>
        <w:tab/>
        <w:t xml:space="preserve">This bill would require the State Chief Diversity Officer </w:t>
      </w:r>
      <w:r w:rsidR="0044526B" w:rsidRPr="0044526B">
        <w:t xml:space="preserve">to conduct a disparity </w:t>
      </w:r>
      <w:r w:rsidR="00E31400">
        <w:t>study</w:t>
      </w:r>
      <w:r w:rsidR="0044526B">
        <w:t xml:space="preserve"> to determine whether </w:t>
      </w:r>
      <w:r w:rsidR="0044526B" w:rsidRPr="0044526B">
        <w:t>disparities exist in the availability and utilization of minority</w:t>
      </w:r>
      <w:r w:rsidR="00C76BA0">
        <w:t>-owned</w:t>
      </w:r>
      <w:r w:rsidR="0044526B" w:rsidRPr="0044526B">
        <w:t xml:space="preserve"> and women-owned busine</w:t>
      </w:r>
      <w:r w:rsidR="006B0469">
        <w:t>sses in</w:t>
      </w:r>
      <w:r w:rsidR="006C69A9">
        <w:t xml:space="preserve"> the</w:t>
      </w:r>
      <w:r w:rsidR="00E31400">
        <w:t xml:space="preserve"> State procur</w:t>
      </w:r>
      <w:r w:rsidR="00465A26">
        <w:t>ement</w:t>
      </w:r>
      <w:r w:rsidR="006C69A9">
        <w:t xml:space="preserve"> process</w:t>
      </w:r>
      <w:r w:rsidR="00E31400">
        <w:t>.</w:t>
      </w:r>
    </w:p>
    <w:p w:rsidR="0020310F" w:rsidRDefault="0020310F" w:rsidP="00686AEB">
      <w:r>
        <w:lastRenderedPageBreak/>
        <w:tab/>
        <w:t>The Chief Diversity Officer</w:t>
      </w:r>
      <w:r w:rsidR="00A93D5D">
        <w:t xml:space="preserve"> would have one year from the date</w:t>
      </w:r>
      <w:r>
        <w:t xml:space="preserve"> this bill is enacted </w:t>
      </w:r>
      <w:r w:rsidR="00A93D5D">
        <w:t>to submit a report to the Governor a</w:t>
      </w:r>
      <w:r w:rsidR="000E7222">
        <w:t xml:space="preserve">nd the </w:t>
      </w:r>
      <w:r w:rsidR="00E31400">
        <w:t>Legislature detailing the officer’s</w:t>
      </w:r>
      <w:r w:rsidR="000E7222">
        <w:t xml:space="preserve"> findings</w:t>
      </w:r>
      <w:r w:rsidR="00A93D5D">
        <w:t xml:space="preserve"> and</w:t>
      </w:r>
      <w:r w:rsidR="00E31400">
        <w:t xml:space="preserve"> making</w:t>
      </w:r>
      <w:r w:rsidR="00A93D5D">
        <w:t xml:space="preserve"> recommendations for legislative or other actions that can be taken to promote opportunities for minority</w:t>
      </w:r>
      <w:r w:rsidR="00C76BA0">
        <w:t>-owned</w:t>
      </w:r>
      <w:r w:rsidR="00A93D5D">
        <w:t xml:space="preserve"> and women-owned business enterprises in the procur</w:t>
      </w:r>
      <w:r w:rsidR="004A2B5F">
        <w:t>ement of goods and services for</w:t>
      </w:r>
      <w:r w:rsidR="003D1CCF">
        <w:t xml:space="preserve"> State</w:t>
      </w:r>
      <w:r w:rsidR="004A2B5F">
        <w:t xml:space="preserve"> agencies</w:t>
      </w:r>
      <w:r w:rsidR="003D1CCF">
        <w:t>.  After the disparity study</w:t>
      </w:r>
      <w:r w:rsidR="00A93D5D">
        <w:t xml:space="preserve"> is submitted, the Chief Diversity Officer may, in his or her discretion, </w:t>
      </w:r>
      <w:r w:rsidR="003D1CCF">
        <w:t>prepare and submit additional reports identifying the extent to which previous recommendations have been successfully implemented and any apparent impact the implementation of such recommendations have had on State procurement in the preceding years.</w:t>
      </w:r>
      <w:r w:rsidR="002114A4">
        <w:t xml:space="preserve">  </w:t>
      </w:r>
    </w:p>
    <w:p w:rsidR="002114A4" w:rsidRDefault="002114A4" w:rsidP="00686AEB">
      <w:r>
        <w:tab/>
        <w:t>Studies which demonstrate the disparity between the availability and utilization of minority</w:t>
      </w:r>
      <w:r w:rsidR="00C76BA0">
        <w:t>-owned</w:t>
      </w:r>
      <w:r>
        <w:t xml:space="preserve"> and women-owned businesses </w:t>
      </w:r>
      <w:r w:rsidR="005154B0">
        <w:t xml:space="preserve">in </w:t>
      </w:r>
      <w:r w:rsidR="009B3C16">
        <w:t xml:space="preserve">the </w:t>
      </w:r>
      <w:r w:rsidR="005154B0">
        <w:t>State procurement</w:t>
      </w:r>
      <w:r w:rsidR="009B3C16">
        <w:t xml:space="preserve"> process</w:t>
      </w:r>
      <w:r w:rsidR="005154B0">
        <w:t xml:space="preserve"> can help provide the basis for</w:t>
      </w:r>
      <w:r>
        <w:t xml:space="preserve"> goal-based procu</w:t>
      </w:r>
      <w:r w:rsidR="002D4F30">
        <w:t>rement programs to alleviate historic discrimination against minority</w:t>
      </w:r>
      <w:r w:rsidR="00C76BA0">
        <w:t>-owned</w:t>
      </w:r>
      <w:r w:rsidR="002D4F30">
        <w:t xml:space="preserve"> and w</w:t>
      </w:r>
      <w:r w:rsidR="00FD783C">
        <w:t>omen</w:t>
      </w:r>
      <w:r w:rsidR="00C0027E">
        <w:t>-owned business enterprise</w:t>
      </w:r>
      <w:r w:rsidR="004A289D">
        <w:t>s.</w:t>
      </w:r>
    </w:p>
    <w:sectPr w:rsidR="002114A4" w:rsidSect="00BF0D1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4017" w:rsidRDefault="00C27F48" w:rsidP="00C27F48">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41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D11" w:rsidRDefault="00BF0D11" w:rsidP="00BF0D11">
    <w:pPr>
      <w:pStyle w:val="bpuHeadSpon"/>
    </w:pPr>
    <w:r w:rsidRPr="00BF0D11">
      <w:rPr>
        <w:rStyle w:val="bpuHeadSponChar"/>
      </w:rPr>
      <w:t>S2768</w:t>
    </w:r>
    <w:r>
      <w:t xml:space="preserve"> SINGLETON</w:t>
    </w:r>
    <w:r w:rsidR="005C4017">
      <w:t>, RUIZ</w:t>
    </w:r>
  </w:p>
  <w:p w:rsidR="00BF0D11" w:rsidRDefault="00BF0D11" w:rsidP="00BF0D11">
    <w:pPr>
      <w:pStyle w:val="bpuHeadSpon"/>
    </w:pPr>
    <w:r>
      <w:fldChar w:fldCharType="begin"/>
    </w:r>
    <w:r>
      <w:instrText xml:space="preserve"> PAGE  \* MERGEFORMAT </w:instrText>
    </w:r>
    <w:r>
      <w:fldChar w:fldCharType="separate"/>
    </w:r>
    <w:r w:rsidR="009E4121">
      <w:rPr>
        <w:noProof/>
      </w:rPr>
      <w:t>3</w:t>
    </w:r>
    <w:r>
      <w:fldChar w:fldCharType="end"/>
    </w:r>
  </w:p>
  <w:p w:rsidR="00BF0D11" w:rsidRDefault="00BF0D11" w:rsidP="00BF0D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D11" w:rsidRDefault="00BF0D11" w:rsidP="00BF0D11">
    <w:pPr>
      <w:pStyle w:val="bpuHeadSpon"/>
    </w:pPr>
    <w:r w:rsidRPr="00BF0D11">
      <w:rPr>
        <w:rStyle w:val="bpuHeadSponChar"/>
      </w:rPr>
      <w:t>S2768</w:t>
    </w:r>
    <w:r>
      <w:t xml:space="preserve"> SINGLETON</w:t>
    </w:r>
    <w:r w:rsidR="005C4017">
      <w:t>, RUIZ</w:t>
    </w:r>
  </w:p>
  <w:p w:rsidR="00BF0D11" w:rsidRDefault="00BF0D11" w:rsidP="00BF0D11">
    <w:pPr>
      <w:pStyle w:val="bpuHeadSpon"/>
    </w:pPr>
    <w:r>
      <w:fldChar w:fldCharType="begin"/>
    </w:r>
    <w:r>
      <w:instrText xml:space="preserve"> PAGE  \* MERGEFORMAT </w:instrText>
    </w:r>
    <w:r>
      <w:fldChar w:fldCharType="separate"/>
    </w:r>
    <w:r w:rsidR="009E4121">
      <w:rPr>
        <w:noProof/>
      </w:rPr>
      <w:t>2</w:t>
    </w:r>
    <w:r>
      <w:fldChar w:fldCharType="end"/>
    </w:r>
  </w:p>
  <w:p w:rsidR="00BF0D11" w:rsidRDefault="00BF0D11" w:rsidP="00BF0D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24D7"/>
    <w:rsid w:val="000160A5"/>
    <w:rsid w:val="0002335B"/>
    <w:rsid w:val="0003549A"/>
    <w:rsid w:val="000367AE"/>
    <w:rsid w:val="00043B22"/>
    <w:rsid w:val="00054975"/>
    <w:rsid w:val="00057D20"/>
    <w:rsid w:val="0006197C"/>
    <w:rsid w:val="0006281F"/>
    <w:rsid w:val="0008141C"/>
    <w:rsid w:val="00091381"/>
    <w:rsid w:val="00094A55"/>
    <w:rsid w:val="00095ADF"/>
    <w:rsid w:val="000A44A7"/>
    <w:rsid w:val="000B1054"/>
    <w:rsid w:val="000B3411"/>
    <w:rsid w:val="000C054C"/>
    <w:rsid w:val="000C12C2"/>
    <w:rsid w:val="000D11AF"/>
    <w:rsid w:val="000D6255"/>
    <w:rsid w:val="000D6262"/>
    <w:rsid w:val="000D7B4A"/>
    <w:rsid w:val="000E4006"/>
    <w:rsid w:val="000E7222"/>
    <w:rsid w:val="000F3DA2"/>
    <w:rsid w:val="000F5FDE"/>
    <w:rsid w:val="000F7466"/>
    <w:rsid w:val="001078F6"/>
    <w:rsid w:val="0013000E"/>
    <w:rsid w:val="00133F81"/>
    <w:rsid w:val="00135943"/>
    <w:rsid w:val="00152EC9"/>
    <w:rsid w:val="001645FB"/>
    <w:rsid w:val="00173D2B"/>
    <w:rsid w:val="00177E0E"/>
    <w:rsid w:val="00181676"/>
    <w:rsid w:val="00183603"/>
    <w:rsid w:val="00194E78"/>
    <w:rsid w:val="0019707B"/>
    <w:rsid w:val="00197E8B"/>
    <w:rsid w:val="00197FA4"/>
    <w:rsid w:val="001A161A"/>
    <w:rsid w:val="001A3B79"/>
    <w:rsid w:val="001A66B6"/>
    <w:rsid w:val="001B4716"/>
    <w:rsid w:val="001B471D"/>
    <w:rsid w:val="001B4EA4"/>
    <w:rsid w:val="001C7C52"/>
    <w:rsid w:val="001D25F3"/>
    <w:rsid w:val="001E15F1"/>
    <w:rsid w:val="001E16FA"/>
    <w:rsid w:val="001E6213"/>
    <w:rsid w:val="001F14C7"/>
    <w:rsid w:val="001F7405"/>
    <w:rsid w:val="0020310F"/>
    <w:rsid w:val="00205533"/>
    <w:rsid w:val="002114A4"/>
    <w:rsid w:val="00212B8D"/>
    <w:rsid w:val="00222983"/>
    <w:rsid w:val="002370D0"/>
    <w:rsid w:val="00255958"/>
    <w:rsid w:val="00257FA2"/>
    <w:rsid w:val="0026480A"/>
    <w:rsid w:val="0026574A"/>
    <w:rsid w:val="002660BB"/>
    <w:rsid w:val="002720E8"/>
    <w:rsid w:val="00275293"/>
    <w:rsid w:val="002776B0"/>
    <w:rsid w:val="00284D1B"/>
    <w:rsid w:val="00286C7E"/>
    <w:rsid w:val="002A1029"/>
    <w:rsid w:val="002A3A1A"/>
    <w:rsid w:val="002A4692"/>
    <w:rsid w:val="002A51BA"/>
    <w:rsid w:val="002B2E26"/>
    <w:rsid w:val="002B31CD"/>
    <w:rsid w:val="002B3FE6"/>
    <w:rsid w:val="002B6ED2"/>
    <w:rsid w:val="002C2D81"/>
    <w:rsid w:val="002C461E"/>
    <w:rsid w:val="002C6CEC"/>
    <w:rsid w:val="002D4F3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0F4"/>
    <w:rsid w:val="0036180C"/>
    <w:rsid w:val="00363CF5"/>
    <w:rsid w:val="00364344"/>
    <w:rsid w:val="003702CA"/>
    <w:rsid w:val="00370617"/>
    <w:rsid w:val="00382F1F"/>
    <w:rsid w:val="00391DA4"/>
    <w:rsid w:val="003A3C64"/>
    <w:rsid w:val="003A3F83"/>
    <w:rsid w:val="003C43EF"/>
    <w:rsid w:val="003C5A6B"/>
    <w:rsid w:val="003C7FB2"/>
    <w:rsid w:val="003D1CCF"/>
    <w:rsid w:val="003D24DE"/>
    <w:rsid w:val="003E26D4"/>
    <w:rsid w:val="003E47BA"/>
    <w:rsid w:val="003F3B37"/>
    <w:rsid w:val="0040195A"/>
    <w:rsid w:val="00402DC0"/>
    <w:rsid w:val="00416C4B"/>
    <w:rsid w:val="0041751E"/>
    <w:rsid w:val="004211E5"/>
    <w:rsid w:val="00422091"/>
    <w:rsid w:val="0043386C"/>
    <w:rsid w:val="00434193"/>
    <w:rsid w:val="00436F2D"/>
    <w:rsid w:val="00436F5D"/>
    <w:rsid w:val="00441B42"/>
    <w:rsid w:val="0044526B"/>
    <w:rsid w:val="0045118A"/>
    <w:rsid w:val="004548A6"/>
    <w:rsid w:val="00455D51"/>
    <w:rsid w:val="00456BF9"/>
    <w:rsid w:val="00461057"/>
    <w:rsid w:val="00465A26"/>
    <w:rsid w:val="004704A8"/>
    <w:rsid w:val="00471102"/>
    <w:rsid w:val="00471F18"/>
    <w:rsid w:val="00474CDD"/>
    <w:rsid w:val="004815D4"/>
    <w:rsid w:val="00484144"/>
    <w:rsid w:val="00484C19"/>
    <w:rsid w:val="00485866"/>
    <w:rsid w:val="00492076"/>
    <w:rsid w:val="00493B1D"/>
    <w:rsid w:val="00493CFC"/>
    <w:rsid w:val="00494A17"/>
    <w:rsid w:val="00497037"/>
    <w:rsid w:val="004A289D"/>
    <w:rsid w:val="004A2B5F"/>
    <w:rsid w:val="004A3009"/>
    <w:rsid w:val="004A6940"/>
    <w:rsid w:val="004A77A4"/>
    <w:rsid w:val="004B2478"/>
    <w:rsid w:val="004C742C"/>
    <w:rsid w:val="004D2E3E"/>
    <w:rsid w:val="004E1F3E"/>
    <w:rsid w:val="004E405A"/>
    <w:rsid w:val="004F21BD"/>
    <w:rsid w:val="004F4F1D"/>
    <w:rsid w:val="004F74DD"/>
    <w:rsid w:val="00501317"/>
    <w:rsid w:val="0050495C"/>
    <w:rsid w:val="00505DC9"/>
    <w:rsid w:val="00506E1E"/>
    <w:rsid w:val="00513C81"/>
    <w:rsid w:val="005154B0"/>
    <w:rsid w:val="00527BFB"/>
    <w:rsid w:val="00532A32"/>
    <w:rsid w:val="00540B0B"/>
    <w:rsid w:val="0054460F"/>
    <w:rsid w:val="005531BE"/>
    <w:rsid w:val="005536CD"/>
    <w:rsid w:val="00554051"/>
    <w:rsid w:val="00557240"/>
    <w:rsid w:val="005651F3"/>
    <w:rsid w:val="00572184"/>
    <w:rsid w:val="00576B44"/>
    <w:rsid w:val="00577A15"/>
    <w:rsid w:val="00580533"/>
    <w:rsid w:val="0059131D"/>
    <w:rsid w:val="0059698B"/>
    <w:rsid w:val="005B3F92"/>
    <w:rsid w:val="005B479C"/>
    <w:rsid w:val="005B561E"/>
    <w:rsid w:val="005C07E4"/>
    <w:rsid w:val="005C2124"/>
    <w:rsid w:val="005C336F"/>
    <w:rsid w:val="005C4017"/>
    <w:rsid w:val="005C7F3C"/>
    <w:rsid w:val="005D21D9"/>
    <w:rsid w:val="005E017C"/>
    <w:rsid w:val="005E50C6"/>
    <w:rsid w:val="005F2A97"/>
    <w:rsid w:val="005F399B"/>
    <w:rsid w:val="005F43F8"/>
    <w:rsid w:val="006019F8"/>
    <w:rsid w:val="00605B20"/>
    <w:rsid w:val="0061156F"/>
    <w:rsid w:val="00613FF5"/>
    <w:rsid w:val="006155A8"/>
    <w:rsid w:val="00621B94"/>
    <w:rsid w:val="00626239"/>
    <w:rsid w:val="006303A6"/>
    <w:rsid w:val="00635316"/>
    <w:rsid w:val="00635449"/>
    <w:rsid w:val="006378C5"/>
    <w:rsid w:val="00645E6A"/>
    <w:rsid w:val="00665CBC"/>
    <w:rsid w:val="00667A5C"/>
    <w:rsid w:val="00677316"/>
    <w:rsid w:val="00686AEB"/>
    <w:rsid w:val="006B0469"/>
    <w:rsid w:val="006B7897"/>
    <w:rsid w:val="006B7E47"/>
    <w:rsid w:val="006B7FA7"/>
    <w:rsid w:val="006C086A"/>
    <w:rsid w:val="006C21C1"/>
    <w:rsid w:val="006C4E8E"/>
    <w:rsid w:val="006C69A9"/>
    <w:rsid w:val="006C7327"/>
    <w:rsid w:val="006D00E5"/>
    <w:rsid w:val="006D791B"/>
    <w:rsid w:val="006E2895"/>
    <w:rsid w:val="006F180D"/>
    <w:rsid w:val="006F4334"/>
    <w:rsid w:val="006F47AF"/>
    <w:rsid w:val="006F6B8A"/>
    <w:rsid w:val="00707CD3"/>
    <w:rsid w:val="0071014D"/>
    <w:rsid w:val="00716BB9"/>
    <w:rsid w:val="007256D1"/>
    <w:rsid w:val="007279FD"/>
    <w:rsid w:val="00727A3F"/>
    <w:rsid w:val="007502CB"/>
    <w:rsid w:val="00752D79"/>
    <w:rsid w:val="00752E20"/>
    <w:rsid w:val="00756EDE"/>
    <w:rsid w:val="00781B4D"/>
    <w:rsid w:val="007824BF"/>
    <w:rsid w:val="007828E1"/>
    <w:rsid w:val="00783B8D"/>
    <w:rsid w:val="00794B94"/>
    <w:rsid w:val="00794BD4"/>
    <w:rsid w:val="007A2F73"/>
    <w:rsid w:val="007A3061"/>
    <w:rsid w:val="007A5A0B"/>
    <w:rsid w:val="007B4338"/>
    <w:rsid w:val="007C0E14"/>
    <w:rsid w:val="007C7DE4"/>
    <w:rsid w:val="007D40CB"/>
    <w:rsid w:val="007D5796"/>
    <w:rsid w:val="007D59C0"/>
    <w:rsid w:val="007D7D9C"/>
    <w:rsid w:val="007F485D"/>
    <w:rsid w:val="007F6050"/>
    <w:rsid w:val="00804A94"/>
    <w:rsid w:val="00813627"/>
    <w:rsid w:val="00832816"/>
    <w:rsid w:val="00837109"/>
    <w:rsid w:val="00840365"/>
    <w:rsid w:val="008406A3"/>
    <w:rsid w:val="00840A4D"/>
    <w:rsid w:val="00841D2C"/>
    <w:rsid w:val="0084433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53C"/>
    <w:rsid w:val="009318C7"/>
    <w:rsid w:val="00931C09"/>
    <w:rsid w:val="009348C2"/>
    <w:rsid w:val="009440D0"/>
    <w:rsid w:val="009523A3"/>
    <w:rsid w:val="009602C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C16"/>
    <w:rsid w:val="009B5D67"/>
    <w:rsid w:val="009B6176"/>
    <w:rsid w:val="009C0D22"/>
    <w:rsid w:val="009C2DD9"/>
    <w:rsid w:val="009C3E09"/>
    <w:rsid w:val="009C5630"/>
    <w:rsid w:val="009D0E5D"/>
    <w:rsid w:val="009D0F63"/>
    <w:rsid w:val="009D7934"/>
    <w:rsid w:val="009D7CCF"/>
    <w:rsid w:val="009E4121"/>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D5D"/>
    <w:rsid w:val="00A96E06"/>
    <w:rsid w:val="00AA05F5"/>
    <w:rsid w:val="00AA6197"/>
    <w:rsid w:val="00AA6C70"/>
    <w:rsid w:val="00AB16FD"/>
    <w:rsid w:val="00AB4813"/>
    <w:rsid w:val="00AC6466"/>
    <w:rsid w:val="00AC7639"/>
    <w:rsid w:val="00AD08BB"/>
    <w:rsid w:val="00AD0EC0"/>
    <w:rsid w:val="00AD7008"/>
    <w:rsid w:val="00AD70D6"/>
    <w:rsid w:val="00AD75BC"/>
    <w:rsid w:val="00AD7BB0"/>
    <w:rsid w:val="00AD7BC9"/>
    <w:rsid w:val="00AE1871"/>
    <w:rsid w:val="00AF1A8C"/>
    <w:rsid w:val="00B0116D"/>
    <w:rsid w:val="00B01173"/>
    <w:rsid w:val="00B02F35"/>
    <w:rsid w:val="00B05A3C"/>
    <w:rsid w:val="00B07100"/>
    <w:rsid w:val="00B1138C"/>
    <w:rsid w:val="00B11DED"/>
    <w:rsid w:val="00B2574A"/>
    <w:rsid w:val="00B35D8A"/>
    <w:rsid w:val="00B45B34"/>
    <w:rsid w:val="00B57047"/>
    <w:rsid w:val="00B61B7A"/>
    <w:rsid w:val="00B61D86"/>
    <w:rsid w:val="00B6342D"/>
    <w:rsid w:val="00B726BD"/>
    <w:rsid w:val="00B732BC"/>
    <w:rsid w:val="00B82C14"/>
    <w:rsid w:val="00B90E33"/>
    <w:rsid w:val="00B9676B"/>
    <w:rsid w:val="00BA2EA5"/>
    <w:rsid w:val="00BA364B"/>
    <w:rsid w:val="00BB1190"/>
    <w:rsid w:val="00BB31D0"/>
    <w:rsid w:val="00BB3A11"/>
    <w:rsid w:val="00BB4DDB"/>
    <w:rsid w:val="00BB5D79"/>
    <w:rsid w:val="00BB5F02"/>
    <w:rsid w:val="00BB7275"/>
    <w:rsid w:val="00BC7892"/>
    <w:rsid w:val="00BE1B52"/>
    <w:rsid w:val="00BE24D6"/>
    <w:rsid w:val="00BE7EFA"/>
    <w:rsid w:val="00BF06AD"/>
    <w:rsid w:val="00BF0D11"/>
    <w:rsid w:val="00BF2C67"/>
    <w:rsid w:val="00BF6430"/>
    <w:rsid w:val="00C0027E"/>
    <w:rsid w:val="00C04F4D"/>
    <w:rsid w:val="00C12E48"/>
    <w:rsid w:val="00C13D14"/>
    <w:rsid w:val="00C15F53"/>
    <w:rsid w:val="00C16188"/>
    <w:rsid w:val="00C23F09"/>
    <w:rsid w:val="00C25356"/>
    <w:rsid w:val="00C27F48"/>
    <w:rsid w:val="00C328D0"/>
    <w:rsid w:val="00C46BC1"/>
    <w:rsid w:val="00C5235F"/>
    <w:rsid w:val="00C54CE2"/>
    <w:rsid w:val="00C66BF3"/>
    <w:rsid w:val="00C70140"/>
    <w:rsid w:val="00C73CA7"/>
    <w:rsid w:val="00C76BA0"/>
    <w:rsid w:val="00C822F6"/>
    <w:rsid w:val="00C82AC2"/>
    <w:rsid w:val="00C82B15"/>
    <w:rsid w:val="00C8456C"/>
    <w:rsid w:val="00C91E19"/>
    <w:rsid w:val="00C92402"/>
    <w:rsid w:val="00C92867"/>
    <w:rsid w:val="00C93B93"/>
    <w:rsid w:val="00C9694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57E"/>
    <w:rsid w:val="00D1215F"/>
    <w:rsid w:val="00D14537"/>
    <w:rsid w:val="00D16561"/>
    <w:rsid w:val="00D17D44"/>
    <w:rsid w:val="00D17FF8"/>
    <w:rsid w:val="00D268AC"/>
    <w:rsid w:val="00D27FF3"/>
    <w:rsid w:val="00D343D0"/>
    <w:rsid w:val="00D3664D"/>
    <w:rsid w:val="00D500E9"/>
    <w:rsid w:val="00D507BC"/>
    <w:rsid w:val="00D57192"/>
    <w:rsid w:val="00D6090A"/>
    <w:rsid w:val="00D62FA3"/>
    <w:rsid w:val="00D63B6F"/>
    <w:rsid w:val="00D64A90"/>
    <w:rsid w:val="00D7259D"/>
    <w:rsid w:val="00D73048"/>
    <w:rsid w:val="00D9410B"/>
    <w:rsid w:val="00D9695B"/>
    <w:rsid w:val="00DA2417"/>
    <w:rsid w:val="00DA5585"/>
    <w:rsid w:val="00DB02AC"/>
    <w:rsid w:val="00DB6AA2"/>
    <w:rsid w:val="00DD7EDF"/>
    <w:rsid w:val="00DE10D1"/>
    <w:rsid w:val="00DE2514"/>
    <w:rsid w:val="00DE6851"/>
    <w:rsid w:val="00DF03EE"/>
    <w:rsid w:val="00E01B71"/>
    <w:rsid w:val="00E05CC9"/>
    <w:rsid w:val="00E15573"/>
    <w:rsid w:val="00E25A5B"/>
    <w:rsid w:val="00E31400"/>
    <w:rsid w:val="00E31AEA"/>
    <w:rsid w:val="00E373C7"/>
    <w:rsid w:val="00E4267B"/>
    <w:rsid w:val="00E42F13"/>
    <w:rsid w:val="00E452DF"/>
    <w:rsid w:val="00E543CF"/>
    <w:rsid w:val="00E546FD"/>
    <w:rsid w:val="00E608F1"/>
    <w:rsid w:val="00E611B9"/>
    <w:rsid w:val="00E61D39"/>
    <w:rsid w:val="00E7144F"/>
    <w:rsid w:val="00E73D74"/>
    <w:rsid w:val="00E76A79"/>
    <w:rsid w:val="00E80692"/>
    <w:rsid w:val="00E80C24"/>
    <w:rsid w:val="00E93836"/>
    <w:rsid w:val="00EA7C16"/>
    <w:rsid w:val="00EB3860"/>
    <w:rsid w:val="00EC5281"/>
    <w:rsid w:val="00EC791D"/>
    <w:rsid w:val="00EC7CA6"/>
    <w:rsid w:val="00ED3C5D"/>
    <w:rsid w:val="00ED4553"/>
    <w:rsid w:val="00F00D08"/>
    <w:rsid w:val="00F12234"/>
    <w:rsid w:val="00F15583"/>
    <w:rsid w:val="00F200EE"/>
    <w:rsid w:val="00F22481"/>
    <w:rsid w:val="00F2542E"/>
    <w:rsid w:val="00F27278"/>
    <w:rsid w:val="00F344E3"/>
    <w:rsid w:val="00F34D58"/>
    <w:rsid w:val="00F41A9D"/>
    <w:rsid w:val="00F44314"/>
    <w:rsid w:val="00F54B9C"/>
    <w:rsid w:val="00F56E96"/>
    <w:rsid w:val="00F573DD"/>
    <w:rsid w:val="00F61441"/>
    <w:rsid w:val="00F61E59"/>
    <w:rsid w:val="00F63D99"/>
    <w:rsid w:val="00F6426B"/>
    <w:rsid w:val="00F709B3"/>
    <w:rsid w:val="00F714AE"/>
    <w:rsid w:val="00F71A5E"/>
    <w:rsid w:val="00F73580"/>
    <w:rsid w:val="00FA0AFC"/>
    <w:rsid w:val="00FA1C82"/>
    <w:rsid w:val="00FA2ED1"/>
    <w:rsid w:val="00FA4A52"/>
    <w:rsid w:val="00FB4045"/>
    <w:rsid w:val="00FB4D8E"/>
    <w:rsid w:val="00FC0AB7"/>
    <w:rsid w:val="00FC0D0A"/>
    <w:rsid w:val="00FC1B0B"/>
    <w:rsid w:val="00FC46FE"/>
    <w:rsid w:val="00FD2F97"/>
    <w:rsid w:val="00FD78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0ED87A"/>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0D11"/>
  </w:style>
  <w:style w:type="paragraph" w:styleId="BalloonText">
    <w:name w:val="Balloon Text"/>
    <w:basedOn w:val="Normal"/>
    <w:link w:val="BalloonTextChar"/>
    <w:semiHidden/>
    <w:unhideWhenUsed/>
    <w:rsid w:val="00D145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453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563</Words>
  <Characters>3309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S2768</vt:lpstr>
    </vt:vector>
  </TitlesOfParts>
  <Manager>R229</Manager>
  <Company>NJ Office of Legislative Services</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S2768</dc:title>
  <dc:subject/>
  <dc:creator>Senator  SINGLETON</dc:creator>
  <cp:keywords>S2768|3|SG |316|305|310|F|0|</cp:keywords>
  <dc:description>INTRODUCED AUGUST 3, 2020</dc:description>
  <cp:lastModifiedBy>Todaro, Vivian</cp:lastModifiedBy>
  <cp:revision>2</cp:revision>
  <cp:lastPrinted>2020-09-18T15:15:00Z</cp:lastPrinted>
  <dcterms:created xsi:type="dcterms:W3CDTF">2020-09-18T15:15:00Z</dcterms:created>
  <dcterms:modified xsi:type="dcterms:W3CDTF">2020-09-18T15:15:00Z</dcterms:modified>
  <cp:category>s.1-C.52:18.2_x000d_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