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1EDC"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E1ED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2770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1EDC">
        <w:rPr>
          <w:caps/>
          <w:szCs w:val="24"/>
        </w:rPr>
        <w:t>SEPTEMBER 17, 2020</w:t>
      </w:r>
    </w:p>
    <w:p w:rsidR="004144CF" w:rsidRDefault="004144CF" w:rsidP="0083060A"/>
    <w:p w:rsidR="00626935" w:rsidRPr="006B565F" w:rsidRDefault="00AF6AC2" w:rsidP="00626935">
      <w:r>
        <w:tab/>
      </w:r>
      <w:r w:rsidR="00626935">
        <w:t>The Senate Economic Growth Committee reports favorably Senate Bill No. 2770</w:t>
      </w:r>
      <w:r w:rsidR="00626935" w:rsidRPr="006B565F">
        <w:t>.</w:t>
      </w:r>
    </w:p>
    <w:p w:rsidR="00626935" w:rsidRDefault="00626935" w:rsidP="00626935">
      <w:r>
        <w:tab/>
        <w:t xml:space="preserve">As reported, this bill establishes the position of Minority Depository Institution Coordinator (coordinator) within the New Jersey Economic Development Authority (EDA).  The bill requires the EDA board to collaborate with the Chief Diversity Officer </w:t>
      </w:r>
      <w:r w:rsidRPr="008531AD">
        <w:t>in the Division of Purchase and Property in the State Department of the Treasury</w:t>
      </w:r>
      <w:r>
        <w:t>,</w:t>
      </w:r>
      <w:r w:rsidRPr="008531AD">
        <w:t xml:space="preserve"> </w:t>
      </w:r>
      <w:r>
        <w:t xml:space="preserve">to create an application process and then select an individual for the position.  The bill requires the coordinator to collaborate with the Chief Diversity Officer and the </w:t>
      </w:r>
      <w:r w:rsidR="00D80EDF" w:rsidRPr="00D643F1">
        <w:t>EDA</w:t>
      </w:r>
      <w:r w:rsidR="00D80EDF">
        <w:t xml:space="preserve"> </w:t>
      </w:r>
      <w:r>
        <w:t>board to identify and reduce any administrative barriers that limit participation by minority depository institutions in EDA loan and bonding programs.</w:t>
      </w:r>
    </w:p>
    <w:p w:rsidR="00655CA3" w:rsidRDefault="00626935" w:rsidP="00626935">
      <w:r>
        <w:tab/>
        <w:t xml:space="preserve">The bill requires the </w:t>
      </w:r>
      <w:r w:rsidR="00D80EDF" w:rsidRPr="00D643F1">
        <w:t>EDA</w:t>
      </w:r>
      <w:r w:rsidR="00D80EDF">
        <w:t xml:space="preserve"> </w:t>
      </w:r>
      <w:r>
        <w:t xml:space="preserve">to submit a report to the Legislature 120 days after enactment outlining the steps taken by </w:t>
      </w:r>
      <w:r w:rsidRPr="00D643F1">
        <w:t xml:space="preserve">the </w:t>
      </w:r>
      <w:r w:rsidR="00D80EDF" w:rsidRPr="00D643F1">
        <w:t>coordinator</w:t>
      </w:r>
      <w:r w:rsidR="00D80EDF">
        <w:t xml:space="preserve"> </w:t>
      </w:r>
      <w:r>
        <w:t xml:space="preserve">to identify and reduce any administrative barriers to minority depository institution participation in EDA loan and bonding programs. </w:t>
      </w:r>
    </w:p>
    <w:sectPr w:rsidR="00655CA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EDC" w:rsidRDefault="005E1EDC">
      <w:r>
        <w:separator/>
      </w:r>
    </w:p>
  </w:endnote>
  <w:endnote w:type="continuationSeparator" w:id="0">
    <w:p w:rsidR="005E1EDC" w:rsidRDefault="005E1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EDC" w:rsidRDefault="005E1EDC">
      <w:r>
        <w:separator/>
      </w:r>
    </w:p>
  </w:footnote>
  <w:footnote w:type="continuationSeparator" w:id="0">
    <w:p w:rsidR="005E1EDC" w:rsidRDefault="005E1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870F4" w:rsidP="009870F4">
    <w:pPr>
      <w:pStyle w:val="HeaderPage2"/>
      <w:jc w:val="center"/>
    </w:pPr>
    <w:r>
      <w:fldChar w:fldCharType="begin"/>
    </w:r>
    <w:r>
      <w:instrText xml:space="preserve"> PAGE  \* MERGEFORMAT </w:instrText>
    </w:r>
    <w:r>
      <w:fldChar w:fldCharType="separate"/>
    </w:r>
    <w:r>
      <w:rPr>
        <w:noProof/>
      </w:rPr>
      <w:t>2</w:t>
    </w:r>
    <w:r>
      <w:fldChar w:fldCharType="end"/>
    </w:r>
  </w:p>
  <w:p w:rsidR="009870F4" w:rsidRDefault="009870F4" w:rsidP="009870F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ED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34DF"/>
    <w:rsid w:val="00140BC7"/>
    <w:rsid w:val="00146CD6"/>
    <w:rsid w:val="001471AE"/>
    <w:rsid w:val="001561A5"/>
    <w:rsid w:val="0015788F"/>
    <w:rsid w:val="0016084D"/>
    <w:rsid w:val="00172814"/>
    <w:rsid w:val="0017383E"/>
    <w:rsid w:val="00177309"/>
    <w:rsid w:val="0019009B"/>
    <w:rsid w:val="00193E07"/>
    <w:rsid w:val="00194AA9"/>
    <w:rsid w:val="001968DB"/>
    <w:rsid w:val="001A4B20"/>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1EDC"/>
    <w:rsid w:val="005E3EC4"/>
    <w:rsid w:val="005E6766"/>
    <w:rsid w:val="005F075C"/>
    <w:rsid w:val="005F5E32"/>
    <w:rsid w:val="00607913"/>
    <w:rsid w:val="00607F92"/>
    <w:rsid w:val="006239D5"/>
    <w:rsid w:val="00624F04"/>
    <w:rsid w:val="00626935"/>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434"/>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70F4"/>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AC2"/>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92A"/>
    <w:rsid w:val="00B81B29"/>
    <w:rsid w:val="00B82C1C"/>
    <w:rsid w:val="00B84596"/>
    <w:rsid w:val="00B85D4E"/>
    <w:rsid w:val="00B92547"/>
    <w:rsid w:val="00BA6BA8"/>
    <w:rsid w:val="00BB0D7A"/>
    <w:rsid w:val="00BB46C4"/>
    <w:rsid w:val="00BB5300"/>
    <w:rsid w:val="00BC6B1B"/>
    <w:rsid w:val="00BD2630"/>
    <w:rsid w:val="00BD26A6"/>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3F1"/>
    <w:rsid w:val="00D64B78"/>
    <w:rsid w:val="00D74306"/>
    <w:rsid w:val="00D7553F"/>
    <w:rsid w:val="00D80EDF"/>
    <w:rsid w:val="00D84CF6"/>
    <w:rsid w:val="00D9059F"/>
    <w:rsid w:val="00DA7D99"/>
    <w:rsid w:val="00DB07E6"/>
    <w:rsid w:val="00DB4B85"/>
    <w:rsid w:val="00DB7465"/>
    <w:rsid w:val="00DB7677"/>
    <w:rsid w:val="00DC4C41"/>
    <w:rsid w:val="00DC67D0"/>
    <w:rsid w:val="00DD0F9C"/>
    <w:rsid w:val="00DD21A5"/>
    <w:rsid w:val="00DD7816"/>
    <w:rsid w:val="00DE1DC9"/>
    <w:rsid w:val="00DE1ED2"/>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AB96C53C-62B1-4001-BC39-0F949CF3F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AF6AC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6A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166</Words>
  <Characters>946</Characters>
  <Application>Microsoft Office Word</Application>
  <DocSecurity>0</DocSecurity>
  <Lines>26</Lines>
  <Paragraphs>8</Paragraphs>
  <ScaleCrop>false</ScaleCrop>
  <HeadingPairs>
    <vt:vector size="2" baseType="variant">
      <vt:variant>
        <vt:lpstr>Title</vt:lpstr>
      </vt:variant>
      <vt:variant>
        <vt:i4>1</vt:i4>
      </vt:variant>
    </vt:vector>
  </HeadingPairs>
  <TitlesOfParts>
    <vt:vector size="1" baseType="lpstr">
      <vt:lpstr>S2770 SEG Statement 9/17/20</vt:lpstr>
    </vt:vector>
  </TitlesOfParts>
  <Manager>R225</Manager>
  <Company>NJ OLS DMU</Company>
  <LinksUpToDate>false</LinksUpToDate>
  <CharactersWithSpaces>1113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S2770 SEG Statement 9/17/20</dc:title>
  <dc:subject/>
  <dc:creator>Senate SEG</dc:creator>
  <cp:keywords>S2770|1|AU |261|0|0|!|0|</cp:keywords>
  <dc:description/>
  <cp:lastModifiedBy>Siracusa, Nicole</cp:lastModifiedBy>
  <cp:revision>2</cp:revision>
  <cp:lastPrinted>2020-09-11T15:00:00Z</cp:lastPrinted>
  <dcterms:created xsi:type="dcterms:W3CDTF">2020-09-18T16:25:00Z</dcterms:created>
  <dcterms:modified xsi:type="dcterms:W3CDTF">2020-09-18T16:25:00Z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