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44A" w:rsidRDefault="0029544A" w:rsidP="0029544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2771 </w:t>
      </w:r>
    </w:p>
    <w:p w:rsidR="0029544A" w:rsidRPr="009D38FF" w:rsidRDefault="0029544A" w:rsidP="0029544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2881231" r:id="rId8"/>
        </w:object>
      </w:r>
    </w:p>
    <w:p w:rsidR="0029544A" w:rsidRDefault="0029544A" w:rsidP="0029544A">
      <w:pPr>
        <w:pStyle w:val="bpuState"/>
      </w:pPr>
      <w:r>
        <w:t>STATE OF NEW JERSEY</w:t>
      </w:r>
    </w:p>
    <w:p w:rsidR="0029544A" w:rsidRDefault="0029544A" w:rsidP="0029544A">
      <w:pPr>
        <w:pStyle w:val="bpuLegislature"/>
      </w:pPr>
      <w:r>
        <w:t>219th LEGISLATURE</w:t>
      </w:r>
    </w:p>
    <w:p w:rsidR="0029544A" w:rsidRDefault="0029544A" w:rsidP="0029544A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2881232" r:id="rId9"/>
        </w:object>
      </w:r>
      <w:r>
        <w:t xml:space="preserve">  </w:t>
      </w:r>
    </w:p>
    <w:p w:rsidR="0029544A" w:rsidRDefault="0029544A" w:rsidP="0029544A">
      <w:pPr>
        <w:pStyle w:val="bpuIntro"/>
      </w:pPr>
      <w:r>
        <w:t>INTRODUCED AUGUST 3, 2020</w:t>
      </w:r>
    </w:p>
    <w:p w:rsidR="0029544A" w:rsidRDefault="0029544A" w:rsidP="0029544A">
      <w:pPr>
        <w:pStyle w:val="bpuIntro"/>
      </w:pPr>
    </w:p>
    <w:p w:rsidR="0029544A" w:rsidRDefault="0029544A" w:rsidP="0029544A">
      <w:pPr>
        <w:pStyle w:val="bpuIntro"/>
        <w:sectPr w:rsidR="0029544A" w:rsidSect="00215E70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29544A" w:rsidRDefault="0029544A" w:rsidP="0029544A">
      <w:pPr>
        <w:pStyle w:val="bpuIntro"/>
      </w:pPr>
    </w:p>
    <w:p w:rsidR="0029544A" w:rsidRDefault="0029544A" w:rsidP="0029544A">
      <w:pPr>
        <w:pStyle w:val="bpuSponsor"/>
      </w:pPr>
      <w:r>
        <w:t>Sponsored by:</w:t>
      </w:r>
    </w:p>
    <w:p w:rsidR="0029544A" w:rsidRDefault="0029544A" w:rsidP="0029544A">
      <w:pPr>
        <w:pStyle w:val="bpuSponsor"/>
      </w:pPr>
      <w:r>
        <w:t>Senator  TROY SINGLETON</w:t>
      </w:r>
    </w:p>
    <w:p w:rsidR="0029544A" w:rsidRDefault="0029544A" w:rsidP="0029544A">
      <w:pPr>
        <w:pStyle w:val="bpuSponsor"/>
      </w:pPr>
      <w:r>
        <w:t>District 7 (Burlington)</w:t>
      </w:r>
    </w:p>
    <w:p w:rsidR="0029544A" w:rsidRDefault="00CC57D0" w:rsidP="00CC57D0">
      <w:pPr>
        <w:pStyle w:val="bpuSponsor"/>
      </w:pPr>
      <w:r>
        <w:t>Senator  STEVEN V. OROHO</w:t>
      </w:r>
    </w:p>
    <w:p w:rsidR="00CC57D0" w:rsidRDefault="00CC57D0" w:rsidP="00CC57D0">
      <w:pPr>
        <w:pStyle w:val="bpuSponsor"/>
      </w:pPr>
      <w:r>
        <w:t>District 24 (Morris, Sussex and Warren)</w:t>
      </w:r>
    </w:p>
    <w:p w:rsidR="00CC57D0" w:rsidRPr="00CC57D0" w:rsidRDefault="00CC57D0" w:rsidP="00CC57D0">
      <w:pPr>
        <w:pStyle w:val="bpuSponsor"/>
      </w:pPr>
    </w:p>
    <w:p w:rsidR="00EE22A4" w:rsidRDefault="00215E70" w:rsidP="00215E70">
      <w:pPr>
        <w:pStyle w:val="bpuSponsor"/>
      </w:pPr>
      <w:r>
        <w:t>Co-Sponsored by:</w:t>
      </w:r>
    </w:p>
    <w:p w:rsidR="00215E70" w:rsidRPr="00215E70" w:rsidRDefault="00215E70" w:rsidP="00215E70">
      <w:pPr>
        <w:pStyle w:val="bpuSponsor"/>
      </w:pPr>
      <w:r w:rsidRPr="00215E70">
        <w:t xml:space="preserve">Senator </w:t>
      </w:r>
      <w:proofErr w:type="spellStart"/>
      <w:r w:rsidRPr="00215E70">
        <w:t>Pou</w:t>
      </w:r>
      <w:proofErr w:type="spellEnd"/>
    </w:p>
    <w:p w:rsidR="00EE22A4" w:rsidRDefault="00EE22A4" w:rsidP="00EE22A4"/>
    <w:p w:rsidR="00215E70" w:rsidRPr="00EE22A4" w:rsidRDefault="00215E70" w:rsidP="00EE22A4"/>
    <w:p w:rsidR="0029544A" w:rsidRDefault="0029544A" w:rsidP="0029544A">
      <w:pPr>
        <w:pStyle w:val="bpuSponsor"/>
      </w:pPr>
    </w:p>
    <w:p w:rsidR="0029544A" w:rsidRDefault="0029544A" w:rsidP="0029544A">
      <w:pPr>
        <w:pStyle w:val="bpuSponsor"/>
      </w:pPr>
    </w:p>
    <w:p w:rsidR="0029544A" w:rsidRDefault="0029544A" w:rsidP="0029544A">
      <w:pPr>
        <w:pStyle w:val="bpuSponsor"/>
      </w:pPr>
      <w:r>
        <w:t>SYNOPSIS</w:t>
      </w:r>
    </w:p>
    <w:p w:rsidR="0029544A" w:rsidRDefault="0029544A" w:rsidP="0029544A">
      <w:pPr>
        <w:pStyle w:val="bpuNormText"/>
      </w:pPr>
      <w:r>
        <w:tab/>
        <w:t xml:space="preserve">Establishes “Rural Business Development Program” in EDA; appropriates $35 million to EDA from federal funds. </w:t>
      </w:r>
    </w:p>
    <w:p w:rsidR="0029544A" w:rsidRDefault="0029544A" w:rsidP="0029544A">
      <w:pPr>
        <w:pStyle w:val="bpuNormText"/>
      </w:pPr>
    </w:p>
    <w:p w:rsidR="0029544A" w:rsidRDefault="0029544A" w:rsidP="0029544A">
      <w:pPr>
        <w:pStyle w:val="bpuSponsor"/>
      </w:pPr>
      <w:r>
        <w:t xml:space="preserve">CURRENT VERSION OF TEXT </w:t>
      </w:r>
    </w:p>
    <w:p w:rsidR="0029544A" w:rsidRDefault="0029544A" w:rsidP="0029544A">
      <w:pPr>
        <w:pStyle w:val="bpuNormText"/>
      </w:pPr>
      <w:r>
        <w:tab/>
        <w:t>As introduced.</w:t>
      </w:r>
    </w:p>
    <w:p w:rsidR="0029544A" w:rsidRDefault="0029544A" w:rsidP="0029544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9544A" w:rsidRDefault="0029544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9544A" w:rsidSect="0029544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2F621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46FA7" w:rsidRPr="00D46FA7">
        <w:rPr>
          <w:rStyle w:val="HangingAnActChar"/>
        </w:rPr>
        <w:t xml:space="preserve">concerning assistance to certain </w:t>
      </w:r>
      <w:r w:rsidR="00CE237D">
        <w:rPr>
          <w:rStyle w:val="HangingAnActChar"/>
        </w:rPr>
        <w:t>rural-bas</w:t>
      </w:r>
      <w:r w:rsidR="007D4BF6">
        <w:rPr>
          <w:rStyle w:val="HangingAnActChar"/>
        </w:rPr>
        <w:t>ed</w:t>
      </w:r>
      <w:r w:rsidR="00D46FA7" w:rsidRPr="00D46FA7">
        <w:rPr>
          <w:rStyle w:val="HangingAnActChar"/>
        </w:rPr>
        <w:t xml:space="preserve"> businesses and supplementing P.L.1974, c.80 (C.34:1B-1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2F621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F6213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233750" w:rsidRDefault="002E2FCF" w:rsidP="00233750">
      <w:r>
        <w:tab/>
      </w:r>
      <w:r w:rsidR="00233750">
        <w:t>1.</w:t>
      </w:r>
      <w:r w:rsidR="00233750">
        <w:tab/>
        <w:t xml:space="preserve">As used in sections 1 and 2 of </w:t>
      </w:r>
      <w:r w:rsidR="00233750" w:rsidRPr="00233750">
        <w:t>P.L.    , c.    (C.        ) (pending before the Legislature as this bill)</w:t>
      </w:r>
      <w:r w:rsidR="00233750">
        <w:t>:</w:t>
      </w:r>
    </w:p>
    <w:p w:rsidR="00233750" w:rsidRDefault="00233750" w:rsidP="00233750">
      <w:r>
        <w:tab/>
      </w:r>
      <w:r w:rsidR="002900BA">
        <w:t>“</w:t>
      </w:r>
      <w:r>
        <w:t>Authority</w:t>
      </w:r>
      <w:r w:rsidR="002900BA">
        <w:t>”</w:t>
      </w:r>
      <w:r>
        <w:t xml:space="preserve"> </w:t>
      </w:r>
      <w:r w:rsidR="00701EE7" w:rsidRPr="00701EE7">
        <w:t>means the New Jersey Economic Development Authority established pursuant to section 4 of P.L.1974, c.80 (C.34:1B-4)</w:t>
      </w:r>
      <w:r>
        <w:t>.</w:t>
      </w:r>
    </w:p>
    <w:p w:rsidR="00A92309" w:rsidRDefault="00A92309" w:rsidP="00233750">
      <w:r>
        <w:tab/>
        <w:t>“</w:t>
      </w:r>
      <w:r w:rsidR="00C54CFE">
        <w:t xml:space="preserve">Business Action </w:t>
      </w:r>
      <w:r>
        <w:t xml:space="preserve">Center” </w:t>
      </w:r>
      <w:r w:rsidRPr="00A92309">
        <w:t>means the Business Action Center established in the Department of State pursuant to Reorganization Plan No. 003-2011.</w:t>
      </w:r>
    </w:p>
    <w:p w:rsidR="00CE237D" w:rsidRDefault="00CE237D" w:rsidP="00233750">
      <w:r>
        <w:tab/>
        <w:t>“Department” mea</w:t>
      </w:r>
      <w:r w:rsidR="00DE73E6">
        <w:t>n</w:t>
      </w:r>
      <w:r>
        <w:t>s</w:t>
      </w:r>
      <w:r w:rsidR="00DE73E6">
        <w:t xml:space="preserve"> the New Jersey Department of Agriculture.</w:t>
      </w:r>
    </w:p>
    <w:p w:rsidR="00233750" w:rsidRDefault="00233750" w:rsidP="00233750">
      <w:r>
        <w:tab/>
      </w:r>
      <w:r w:rsidR="00C54CFE">
        <w:t>“</w:t>
      </w:r>
      <w:r w:rsidR="00CE237D">
        <w:t>D</w:t>
      </w:r>
      <w:r w:rsidR="00C54CFE">
        <w:t xml:space="preserve">evelopment </w:t>
      </w:r>
      <w:r w:rsidR="00CE237D">
        <w:t>f</w:t>
      </w:r>
      <w:r>
        <w:t>und</w:t>
      </w:r>
      <w:r w:rsidR="00C54CFE">
        <w:t>”</w:t>
      </w:r>
      <w:r>
        <w:t xml:space="preserve"> means the </w:t>
      </w:r>
      <w:r w:rsidR="00C54CFE">
        <w:t>“</w:t>
      </w:r>
      <w:r w:rsidR="00CE237D">
        <w:rPr>
          <w:rStyle w:val="HangingAnActChar"/>
        </w:rPr>
        <w:t>Rural</w:t>
      </w:r>
      <w:r w:rsidR="00905E4C" w:rsidRPr="00D46FA7">
        <w:rPr>
          <w:rStyle w:val="HangingAnActChar"/>
        </w:rPr>
        <w:t xml:space="preserve"> </w:t>
      </w:r>
      <w:r w:rsidR="00905E4C">
        <w:rPr>
          <w:rStyle w:val="HangingAnActChar"/>
        </w:rPr>
        <w:t>B</w:t>
      </w:r>
      <w:r w:rsidR="00905E4C" w:rsidRPr="00D46FA7">
        <w:rPr>
          <w:rStyle w:val="HangingAnActChar"/>
        </w:rPr>
        <w:t>usiness</w:t>
      </w:r>
      <w:r>
        <w:t xml:space="preserve"> </w:t>
      </w:r>
      <w:r w:rsidR="00905E4C">
        <w:t>Development</w:t>
      </w:r>
      <w:r>
        <w:t xml:space="preserve"> Fund</w:t>
      </w:r>
      <w:r w:rsidR="00C54CFE">
        <w:t>”</w:t>
      </w:r>
      <w:r>
        <w:t xml:space="preserve"> established pursuant to section </w:t>
      </w:r>
      <w:r w:rsidR="002A174C">
        <w:t>3</w:t>
      </w:r>
      <w:r>
        <w:t xml:space="preserve"> of </w:t>
      </w:r>
      <w:r w:rsidR="00701EE7" w:rsidRPr="00233750">
        <w:t>P.L.    , c.    (C.        ) (pending before the Legislature as this bill)</w:t>
      </w:r>
      <w:r>
        <w:t>.</w:t>
      </w:r>
    </w:p>
    <w:p w:rsidR="00233750" w:rsidRDefault="00233750" w:rsidP="00233750">
      <w:r>
        <w:tab/>
      </w:r>
      <w:r w:rsidR="00C54CFE">
        <w:t>“</w:t>
      </w:r>
      <w:r>
        <w:t>Program</w:t>
      </w:r>
      <w:r w:rsidR="00C54CFE">
        <w:t>”</w:t>
      </w:r>
      <w:r>
        <w:t xml:space="preserve"> means the </w:t>
      </w:r>
      <w:r w:rsidR="00C54CFE">
        <w:t>“</w:t>
      </w:r>
      <w:r w:rsidR="00CE237D">
        <w:rPr>
          <w:rStyle w:val="HangingAnActChar"/>
        </w:rPr>
        <w:t>Rural</w:t>
      </w:r>
      <w:r w:rsidR="00905E4C" w:rsidRPr="00D46FA7">
        <w:rPr>
          <w:rStyle w:val="HangingAnActChar"/>
        </w:rPr>
        <w:t xml:space="preserve"> </w:t>
      </w:r>
      <w:r w:rsidR="00905E4C">
        <w:rPr>
          <w:rStyle w:val="HangingAnActChar"/>
        </w:rPr>
        <w:t>B</w:t>
      </w:r>
      <w:r w:rsidR="00905E4C" w:rsidRPr="00D46FA7">
        <w:rPr>
          <w:rStyle w:val="HangingAnActChar"/>
        </w:rPr>
        <w:t>usiness</w:t>
      </w:r>
      <w:r w:rsidR="00905E4C">
        <w:t xml:space="preserve"> Development</w:t>
      </w:r>
      <w:r>
        <w:t xml:space="preserve"> Program</w:t>
      </w:r>
      <w:r w:rsidR="00C54CFE">
        <w:t>”</w:t>
      </w:r>
      <w:r>
        <w:t xml:space="preserve"> established pursuant to </w:t>
      </w:r>
      <w:r w:rsidR="00701EE7" w:rsidRPr="00233750">
        <w:t>P.L.    , c.    (C.        ) (pending before the Legislature as this bill)</w:t>
      </w:r>
      <w:r>
        <w:t>.</w:t>
      </w:r>
    </w:p>
    <w:p w:rsidR="00BE3320" w:rsidRDefault="0091248F" w:rsidP="00233750">
      <w:r>
        <w:tab/>
        <w:t xml:space="preserve">“Rural business” means </w:t>
      </w:r>
      <w:r w:rsidR="00D511A0">
        <w:t xml:space="preserve">a small business </w:t>
      </w:r>
      <w:r w:rsidR="00BE3320">
        <w:t>locate</w:t>
      </w:r>
      <w:r w:rsidR="00134117" w:rsidRPr="004D48BA">
        <w:t>d</w:t>
      </w:r>
      <w:r w:rsidR="00BE3320">
        <w:t xml:space="preserve"> within a rural census tract </w:t>
      </w:r>
      <w:r w:rsidR="00D511A0">
        <w:t xml:space="preserve">that </w:t>
      </w:r>
      <w:r w:rsidR="00BE3320">
        <w:t xml:space="preserve">operates a sustainable farm and </w:t>
      </w:r>
      <w:r w:rsidR="00A11B98">
        <w:t xml:space="preserve">a </w:t>
      </w:r>
      <w:r w:rsidR="00BE3320">
        <w:t>food system that enhance</w:t>
      </w:r>
      <w:r w:rsidR="00A11B98">
        <w:t>s</w:t>
      </w:r>
      <w:r w:rsidR="00BE3320">
        <w:t xml:space="preserve"> the local economy and the overall health of </w:t>
      </w:r>
      <w:r w:rsidR="00134117" w:rsidRPr="004D48BA">
        <w:t>the</w:t>
      </w:r>
      <w:r w:rsidR="00A11B98">
        <w:t xml:space="preserve"> local</w:t>
      </w:r>
      <w:r w:rsidR="00BE3320">
        <w:t xml:space="preserve"> rural </w:t>
      </w:r>
      <w:r w:rsidR="00A11B98">
        <w:t>census tract</w:t>
      </w:r>
      <w:r w:rsidR="00EC3377">
        <w:t xml:space="preserve"> </w:t>
      </w:r>
      <w:r w:rsidR="00BE3320">
        <w:t>in which the rural business serves.</w:t>
      </w:r>
    </w:p>
    <w:p w:rsidR="00D511A0" w:rsidRDefault="00BE3320" w:rsidP="00233750">
      <w:r>
        <w:tab/>
      </w:r>
      <w:r w:rsidR="00EC3377">
        <w:t>“Rural census</w:t>
      </w:r>
      <w:r w:rsidR="00D511A0">
        <w:t xml:space="preserve"> tract” means </w:t>
      </w:r>
      <w:r w:rsidR="00AA5B14">
        <w:t>a</w:t>
      </w:r>
      <w:r w:rsidR="00AA5B14" w:rsidRPr="00AA5B14">
        <w:t xml:space="preserve"> census tract, as reported in the most recently completed decennial census published by </w:t>
      </w:r>
      <w:r w:rsidR="00134117">
        <w:t>the United States Census Bureau,</w:t>
      </w:r>
      <w:r w:rsidR="00AA5B14" w:rsidRPr="00AA5B14">
        <w:t xml:space="preserve"> that</w:t>
      </w:r>
      <w:r w:rsidR="00AA5B14">
        <w:t xml:space="preserve"> is not identified </w:t>
      </w:r>
      <w:r w:rsidR="00282EDD">
        <w:t xml:space="preserve">by the </w:t>
      </w:r>
      <w:r w:rsidR="00282EDD" w:rsidRPr="00AA5B14">
        <w:t>United States Census Bureau</w:t>
      </w:r>
      <w:r w:rsidR="00282EDD">
        <w:t xml:space="preserve"> </w:t>
      </w:r>
      <w:r w:rsidR="00AA5B14">
        <w:t>as an Urbanized Area or as an Urban Cluster</w:t>
      </w:r>
      <w:r w:rsidR="00F54276">
        <w:t>.</w:t>
      </w:r>
    </w:p>
    <w:p w:rsidR="00D46FA7" w:rsidRDefault="00233750" w:rsidP="00233750">
      <w:r>
        <w:tab/>
      </w:r>
      <w:r w:rsidR="00C54CFE">
        <w:t>“</w:t>
      </w:r>
      <w:r w:rsidR="005B2833" w:rsidRPr="005B2833">
        <w:t>Small business</w:t>
      </w:r>
      <w:r w:rsidR="00C54CFE">
        <w:t>”</w:t>
      </w:r>
      <w:r w:rsidR="005B2833" w:rsidRPr="005B2833">
        <w:t xml:space="preserve"> means a business engaged in the conduct of a trade or business in this State that qualifies as a “small business concern” within the meaning of the federal "Small Business Act," Pub.L.85-536 (15 U.S.C. s.631 et seq.) for the purpose of the small business’s eligibility for </w:t>
      </w:r>
      <w:r w:rsidR="00C51FFA">
        <w:t>receiving</w:t>
      </w:r>
      <w:r w:rsidR="005B2833" w:rsidRPr="005B2833">
        <w:t xml:space="preserve"> assistance from the United States Small Business Administration. </w:t>
      </w:r>
      <w:r w:rsidR="004D48BA">
        <w:t xml:space="preserve"> </w:t>
      </w:r>
      <w:r w:rsidR="005B2833" w:rsidRPr="005B2833">
        <w:t xml:space="preserve">“Small business” shall include, but not be limited to, a small business established and operating in this State that is certified, pursuant to federal law, under the United States Small Business Administration’s 8(a) Business Development program or the </w:t>
      </w:r>
      <w:proofErr w:type="spellStart"/>
      <w:r w:rsidR="005B2833" w:rsidRPr="005B2833">
        <w:t>HUBZone</w:t>
      </w:r>
      <w:proofErr w:type="spellEnd"/>
      <w:r w:rsidR="005B2833" w:rsidRPr="005B2833">
        <w:t xml:space="preserve"> program, or as a small disadvantaged business, or as a business concern by the United States Department of Housing and Urban Development pursuant to section 3 of the Housing and Urban Development Act of 1968 (12 U.S.C. s.1701u)</w:t>
      </w:r>
      <w:r>
        <w:t>.</w:t>
      </w:r>
    </w:p>
    <w:p w:rsidR="007E5DD4" w:rsidRDefault="007E5DD4" w:rsidP="00686AEB"/>
    <w:p w:rsidR="00233750" w:rsidRDefault="00321E99" w:rsidP="00D8444B">
      <w:r>
        <w:tab/>
      </w:r>
      <w:r w:rsidR="00233750">
        <w:t>2.</w:t>
      </w:r>
      <w:r>
        <w:tab/>
      </w:r>
      <w:r w:rsidR="00233750">
        <w:t>The New Jersey Economic Development Authority</w:t>
      </w:r>
      <w:r w:rsidR="009C62E8">
        <w:t xml:space="preserve">, in consultation with </w:t>
      </w:r>
      <w:r w:rsidR="00F3307B">
        <w:t xml:space="preserve">the </w:t>
      </w:r>
      <w:r w:rsidR="00092954">
        <w:t>Business Action C</w:t>
      </w:r>
      <w:r w:rsidR="00F3307B">
        <w:t xml:space="preserve">enter and the </w:t>
      </w:r>
      <w:r w:rsidR="0091248F">
        <w:t>Department of Agriculture</w:t>
      </w:r>
      <w:r w:rsidR="00F3307B">
        <w:t>,</w:t>
      </w:r>
      <w:r w:rsidR="00233750">
        <w:t xml:space="preserve"> shall establish and maintain a program to be known as the </w:t>
      </w:r>
      <w:r w:rsidR="000F68DD">
        <w:t>“</w:t>
      </w:r>
      <w:r w:rsidR="0091248F">
        <w:rPr>
          <w:rStyle w:val="HangingAnActChar"/>
        </w:rPr>
        <w:t>Rural</w:t>
      </w:r>
      <w:r w:rsidR="00905E4C" w:rsidRPr="00D46FA7">
        <w:rPr>
          <w:rStyle w:val="HangingAnActChar"/>
        </w:rPr>
        <w:t xml:space="preserve"> </w:t>
      </w:r>
      <w:r w:rsidR="00905E4C">
        <w:rPr>
          <w:rStyle w:val="HangingAnActChar"/>
        </w:rPr>
        <w:t>B</w:t>
      </w:r>
      <w:r w:rsidR="00905E4C" w:rsidRPr="00D46FA7">
        <w:rPr>
          <w:rStyle w:val="HangingAnActChar"/>
        </w:rPr>
        <w:t>usiness</w:t>
      </w:r>
      <w:r w:rsidR="00905E4C">
        <w:t xml:space="preserve"> Development</w:t>
      </w:r>
      <w:r w:rsidR="00233750">
        <w:t xml:space="preserve"> Program</w:t>
      </w:r>
      <w:r w:rsidR="00B52A9C">
        <w:t>”</w:t>
      </w:r>
      <w:r w:rsidR="00233750">
        <w:t xml:space="preserve"> to provide </w:t>
      </w:r>
      <w:r w:rsidR="008B45D8">
        <w:t>grant funding</w:t>
      </w:r>
      <w:r w:rsidR="00D8444B">
        <w:t xml:space="preserve"> to</w:t>
      </w:r>
      <w:r w:rsidR="00F3307B">
        <w:t xml:space="preserve"> </w:t>
      </w:r>
      <w:r w:rsidR="009536C0">
        <w:t xml:space="preserve">a </w:t>
      </w:r>
      <w:r w:rsidR="00CA1573">
        <w:t xml:space="preserve">rural </w:t>
      </w:r>
      <w:r w:rsidR="00B52A9C">
        <w:rPr>
          <w:rStyle w:val="HangingAnActChar"/>
        </w:rPr>
        <w:t>business</w:t>
      </w:r>
      <w:r w:rsidR="00D8444B">
        <w:rPr>
          <w:rStyle w:val="HangingAnActChar"/>
        </w:rPr>
        <w:t xml:space="preserve"> to be used</w:t>
      </w:r>
      <w:r w:rsidR="00CA1573" w:rsidRPr="00CA1573">
        <w:t xml:space="preserve"> </w:t>
      </w:r>
      <w:r w:rsidR="00CA1573" w:rsidRPr="00CA1573">
        <w:rPr>
          <w:rStyle w:val="HangingAnActChar"/>
        </w:rPr>
        <w:t xml:space="preserve">for the retention or creation of </w:t>
      </w:r>
      <w:r w:rsidR="00CA1573" w:rsidRPr="00CA1573">
        <w:rPr>
          <w:rStyle w:val="HangingAnActChar"/>
        </w:rPr>
        <w:lastRenderedPageBreak/>
        <w:t>employ</w:t>
      </w:r>
      <w:r w:rsidR="009536C0">
        <w:rPr>
          <w:rStyle w:val="HangingAnActChar"/>
        </w:rPr>
        <w:t>m</w:t>
      </w:r>
      <w:r w:rsidR="00CA1573" w:rsidRPr="00CA1573">
        <w:rPr>
          <w:rStyle w:val="HangingAnActChar"/>
        </w:rPr>
        <w:t>e</w:t>
      </w:r>
      <w:r w:rsidR="009536C0">
        <w:rPr>
          <w:rStyle w:val="HangingAnActChar"/>
        </w:rPr>
        <w:t>nt</w:t>
      </w:r>
      <w:r w:rsidR="002D3FC0">
        <w:rPr>
          <w:rStyle w:val="HangingAnActChar"/>
        </w:rPr>
        <w:t xml:space="preserve"> position</w:t>
      </w:r>
      <w:r w:rsidR="00CA1573" w:rsidRPr="00CA1573">
        <w:rPr>
          <w:rStyle w:val="HangingAnActChar"/>
        </w:rPr>
        <w:t>s</w:t>
      </w:r>
      <w:r w:rsidR="002D3FC0">
        <w:rPr>
          <w:rStyle w:val="HangingAnActChar"/>
        </w:rPr>
        <w:t xml:space="preserve"> at the rural business</w:t>
      </w:r>
      <w:r w:rsidR="00233750">
        <w:t>.</w:t>
      </w:r>
      <w:r w:rsidR="00CA1573">
        <w:t xml:space="preserve">  </w:t>
      </w:r>
      <w:r w:rsidR="00233750">
        <w:t xml:space="preserve">The authority shall enter into an agreement with a </w:t>
      </w:r>
      <w:r w:rsidR="002D3FC0">
        <w:t>rural business</w:t>
      </w:r>
      <w:r w:rsidR="00233750">
        <w:t xml:space="preserve"> concerning the </w:t>
      </w:r>
      <w:r w:rsidR="002D3FC0">
        <w:t>authority</w:t>
      </w:r>
      <w:r w:rsidR="00233750">
        <w:t xml:space="preserve">'s provision of </w:t>
      </w:r>
      <w:r w:rsidR="008B45D8">
        <w:t>grant funding</w:t>
      </w:r>
      <w:r w:rsidR="00092954">
        <w:t xml:space="preserve"> to </w:t>
      </w:r>
      <w:r w:rsidR="002D3FC0">
        <w:t xml:space="preserve">a rural business </w:t>
      </w:r>
      <w:r w:rsidR="00D8444B">
        <w:t>for this purpose</w:t>
      </w:r>
      <w:r w:rsidR="00233750">
        <w:t>.</w:t>
      </w:r>
      <w:r w:rsidR="00134117">
        <w:t xml:space="preserve"> </w:t>
      </w:r>
      <w:r w:rsidR="00C53DC7">
        <w:t xml:space="preserve"> </w:t>
      </w:r>
      <w:r w:rsidR="00233750">
        <w:t xml:space="preserve">The authority shall establish the terms and conditions by which a </w:t>
      </w:r>
      <w:r w:rsidR="009536C0">
        <w:rPr>
          <w:rStyle w:val="HangingAnActChar"/>
        </w:rPr>
        <w:t>rural</w:t>
      </w:r>
      <w:r w:rsidR="00092954" w:rsidRPr="00D46FA7">
        <w:rPr>
          <w:rStyle w:val="HangingAnActChar"/>
        </w:rPr>
        <w:t xml:space="preserve"> </w:t>
      </w:r>
      <w:r w:rsidR="00B52A9C">
        <w:rPr>
          <w:rStyle w:val="HangingAnActChar"/>
        </w:rPr>
        <w:t>business</w:t>
      </w:r>
      <w:r w:rsidR="00233750">
        <w:t xml:space="preserve"> may apply for </w:t>
      </w:r>
      <w:r w:rsidR="00164243">
        <w:t xml:space="preserve">participation in </w:t>
      </w:r>
      <w:r w:rsidR="00233750">
        <w:t>the program.</w:t>
      </w:r>
    </w:p>
    <w:p w:rsidR="00164243" w:rsidRDefault="00164243" w:rsidP="00233750"/>
    <w:p w:rsidR="00220C50" w:rsidRDefault="00233750" w:rsidP="00D8444B">
      <w:r>
        <w:tab/>
      </w:r>
      <w:r w:rsidR="00164243">
        <w:t>3</w:t>
      </w:r>
      <w:r>
        <w:t>.</w:t>
      </w:r>
      <w:r>
        <w:tab/>
        <w:t>The authority shall establish and maintain within the program a special</w:t>
      </w:r>
      <w:r w:rsidR="00316300">
        <w:t>,</w:t>
      </w:r>
      <w:r>
        <w:t xml:space="preserve"> non-lapsing</w:t>
      </w:r>
      <w:r w:rsidR="00316300">
        <w:t>,</w:t>
      </w:r>
      <w:r>
        <w:t xml:space="preserve"> revolving fund to be known as the </w:t>
      </w:r>
      <w:r w:rsidR="00B52A9C">
        <w:t>“</w:t>
      </w:r>
      <w:r w:rsidR="00D8444B">
        <w:t>Rural</w:t>
      </w:r>
      <w:r w:rsidR="007D4BF6">
        <w:t xml:space="preserve"> </w:t>
      </w:r>
      <w:r w:rsidR="00DB3ABD">
        <w:t xml:space="preserve">Business </w:t>
      </w:r>
      <w:r w:rsidR="00B52A9C">
        <w:t>Development</w:t>
      </w:r>
      <w:r>
        <w:t xml:space="preserve"> Fund</w:t>
      </w:r>
      <w:r w:rsidR="00B52A9C">
        <w:t>”</w:t>
      </w:r>
      <w:r>
        <w:t xml:space="preserve"> to provide grant funding to </w:t>
      </w:r>
      <w:r w:rsidR="00DB3ABD">
        <w:t xml:space="preserve">a </w:t>
      </w:r>
      <w:r w:rsidR="00D8444B">
        <w:rPr>
          <w:rStyle w:val="HangingAnActChar"/>
        </w:rPr>
        <w:t>rural</w:t>
      </w:r>
      <w:r w:rsidR="007D4BF6" w:rsidRPr="00D46FA7">
        <w:rPr>
          <w:rStyle w:val="HangingAnActChar"/>
        </w:rPr>
        <w:t xml:space="preserve"> </w:t>
      </w:r>
      <w:r w:rsidR="00B52A9C">
        <w:rPr>
          <w:rStyle w:val="HangingAnActChar"/>
        </w:rPr>
        <w:t>business</w:t>
      </w:r>
      <w:r>
        <w:t xml:space="preserve"> that participate</w:t>
      </w:r>
      <w:r w:rsidR="00DB3ABD">
        <w:t>s</w:t>
      </w:r>
      <w:r>
        <w:t xml:space="preserve"> in the program and to administer the program.</w:t>
      </w:r>
      <w:r w:rsidR="00134117">
        <w:t xml:space="preserve"> </w:t>
      </w:r>
      <w:r w:rsidR="00220C50">
        <w:t xml:space="preserve">The </w:t>
      </w:r>
      <w:r w:rsidR="008B45D8">
        <w:t xml:space="preserve">development </w:t>
      </w:r>
      <w:r w:rsidR="00220C50">
        <w:t>fund shall be credited with $</w:t>
      </w:r>
      <w:r w:rsidR="00D8444B">
        <w:t>35</w:t>
      </w:r>
      <w:r w:rsidR="00220C50">
        <w:t xml:space="preserve">,000,000 from </w:t>
      </w:r>
      <w:r w:rsidR="00C969C3">
        <w:t>an</w:t>
      </w:r>
      <w:r w:rsidR="00220C50">
        <w:t xml:space="preserve"> appropriation </w:t>
      </w:r>
      <w:r w:rsidR="00C969C3">
        <w:t xml:space="preserve">made </w:t>
      </w:r>
      <w:r w:rsidR="00220C50">
        <w:t xml:space="preserve">to the authority pursuant to </w:t>
      </w:r>
      <w:r w:rsidR="00B52A9C">
        <w:t xml:space="preserve">section </w:t>
      </w:r>
      <w:r w:rsidR="00C35CCF">
        <w:t>5</w:t>
      </w:r>
      <w:r w:rsidR="00B52A9C">
        <w:t xml:space="preserve"> of </w:t>
      </w:r>
      <w:r w:rsidR="00B52A9C" w:rsidRPr="000157E5">
        <w:t xml:space="preserve">P.L.  </w:t>
      </w:r>
      <w:r w:rsidR="00C969C3">
        <w:t xml:space="preserve">  </w:t>
      </w:r>
      <w:r w:rsidR="00B52A9C" w:rsidRPr="000157E5">
        <w:t>, c.    (C.        ) (pending before the Legislature as this bill)</w:t>
      </w:r>
      <w:r w:rsidR="00B52A9C">
        <w:t xml:space="preserve">.  The </w:t>
      </w:r>
      <w:r w:rsidR="008B45D8">
        <w:t xml:space="preserve">development </w:t>
      </w:r>
      <w:r w:rsidR="00B52A9C">
        <w:t xml:space="preserve">fund may be credited with </w:t>
      </w:r>
      <w:r w:rsidR="00220C50">
        <w:t>moneys</w:t>
      </w:r>
      <w:r w:rsidR="00134117">
        <w:t xml:space="preserve"> </w:t>
      </w:r>
      <w:r w:rsidR="00220C50">
        <w:t xml:space="preserve">made available by the authority for the purpose of the </w:t>
      </w:r>
      <w:r w:rsidR="008B45D8">
        <w:t xml:space="preserve">development </w:t>
      </w:r>
      <w:r w:rsidR="00220C50">
        <w:t>fund and</w:t>
      </w:r>
      <w:r w:rsidR="00B52A9C">
        <w:t xml:space="preserve"> </w:t>
      </w:r>
      <w:r w:rsidR="00220C50">
        <w:t>moneys</w:t>
      </w:r>
      <w:r w:rsidR="00134117">
        <w:t xml:space="preserve"> </w:t>
      </w:r>
      <w:r w:rsidR="00220C50">
        <w:t xml:space="preserve">received by the authority from any </w:t>
      </w:r>
      <w:r w:rsidR="00C174FE">
        <w:t xml:space="preserve">other </w:t>
      </w:r>
      <w:r w:rsidR="00134117">
        <w:t xml:space="preserve">public or private donations. </w:t>
      </w:r>
      <w:r w:rsidR="00220C50">
        <w:t xml:space="preserve">The authority is authorized to seek and accept gifts, grants, or donations from private or public sources for deposit in the </w:t>
      </w:r>
      <w:r w:rsidR="008B45D8">
        <w:t xml:space="preserve">development </w:t>
      </w:r>
      <w:r w:rsidR="00220C50">
        <w:t>fund, except that the authority may not accept a gift, grant, or donation that is subject to conditions that are inconsistent with any other law of this State.</w:t>
      </w:r>
    </w:p>
    <w:p w:rsidR="00164243" w:rsidRDefault="00164243" w:rsidP="00233750"/>
    <w:p w:rsidR="00233750" w:rsidRDefault="00233750" w:rsidP="00233750">
      <w:r>
        <w:tab/>
      </w:r>
      <w:r w:rsidR="00C65F9E">
        <w:t xml:space="preserve"> </w:t>
      </w:r>
      <w:r w:rsidR="00164243">
        <w:t>4</w:t>
      </w:r>
      <w:r>
        <w:t>.</w:t>
      </w:r>
      <w:r>
        <w:tab/>
      </w:r>
      <w:r w:rsidR="00164243">
        <w:t xml:space="preserve">a. </w:t>
      </w:r>
      <w:r w:rsidR="00C65F9E">
        <w:t xml:space="preserve"> </w:t>
      </w:r>
      <w:r>
        <w:t xml:space="preserve">In administering the program and the </w:t>
      </w:r>
      <w:r w:rsidR="008B45D8">
        <w:t xml:space="preserve">development </w:t>
      </w:r>
      <w:r>
        <w:t>fund, the authority shall establish:</w:t>
      </w:r>
    </w:p>
    <w:p w:rsidR="00233750" w:rsidRDefault="00233750" w:rsidP="00233750">
      <w:r>
        <w:tab/>
        <w:t>(1)</w:t>
      </w:r>
      <w:r>
        <w:tab/>
        <w:t>procedures and timelines for applications for the program;</w:t>
      </w:r>
    </w:p>
    <w:p w:rsidR="00233750" w:rsidRDefault="00233750" w:rsidP="00233750">
      <w:r>
        <w:tab/>
        <w:t>(2)</w:t>
      </w:r>
      <w:r>
        <w:tab/>
        <w:t xml:space="preserve">criteria for determining grant </w:t>
      </w:r>
      <w:r w:rsidR="008B45D8">
        <w:t>funding</w:t>
      </w:r>
      <w:r>
        <w:t xml:space="preserve"> to be disbursed from the </w:t>
      </w:r>
      <w:r w:rsidR="008B45D8">
        <w:t xml:space="preserve">development </w:t>
      </w:r>
      <w:r>
        <w:t xml:space="preserve">fund to </w:t>
      </w:r>
      <w:r w:rsidR="000E0437">
        <w:t xml:space="preserve">a </w:t>
      </w:r>
      <w:r w:rsidR="000026C6">
        <w:rPr>
          <w:rStyle w:val="HangingAnActChar"/>
        </w:rPr>
        <w:t>rural</w:t>
      </w:r>
      <w:r w:rsidR="007D4BF6" w:rsidRPr="00D46FA7">
        <w:rPr>
          <w:rStyle w:val="HangingAnActChar"/>
        </w:rPr>
        <w:t xml:space="preserve"> </w:t>
      </w:r>
      <w:r w:rsidR="008B45D8">
        <w:rPr>
          <w:rStyle w:val="HangingAnActChar"/>
        </w:rPr>
        <w:t>business</w:t>
      </w:r>
      <w:r>
        <w:t>;</w:t>
      </w:r>
    </w:p>
    <w:p w:rsidR="00233750" w:rsidRDefault="00233750" w:rsidP="00233750">
      <w:r>
        <w:tab/>
        <w:t>(3)</w:t>
      </w:r>
      <w:r>
        <w:tab/>
        <w:t xml:space="preserve">reporting requirements for </w:t>
      </w:r>
      <w:r w:rsidR="000026C6">
        <w:rPr>
          <w:rStyle w:val="HangingAnActChar"/>
        </w:rPr>
        <w:t>rural</w:t>
      </w:r>
      <w:r w:rsidR="00972273" w:rsidRPr="00D46FA7">
        <w:rPr>
          <w:rStyle w:val="HangingAnActChar"/>
        </w:rPr>
        <w:t xml:space="preserve"> </w:t>
      </w:r>
      <w:r w:rsidR="008B45D8">
        <w:t>business</w:t>
      </w:r>
      <w:r w:rsidR="00C174FE">
        <w:t>es</w:t>
      </w:r>
      <w:r>
        <w:t xml:space="preserve"> accepted into the program and </w:t>
      </w:r>
      <w:r w:rsidR="00113959">
        <w:t xml:space="preserve">their </w:t>
      </w:r>
      <w:r w:rsidR="000C5A9C">
        <w:t>receiving</w:t>
      </w:r>
      <w:r>
        <w:t xml:space="preserve"> grant </w:t>
      </w:r>
      <w:r w:rsidR="000E0437">
        <w:t xml:space="preserve">funding </w:t>
      </w:r>
      <w:r>
        <w:t xml:space="preserve">from the </w:t>
      </w:r>
      <w:r w:rsidR="008B45D8">
        <w:t xml:space="preserve">development </w:t>
      </w:r>
      <w:r>
        <w:t>fund; and</w:t>
      </w:r>
    </w:p>
    <w:p w:rsidR="00233750" w:rsidRDefault="00233750" w:rsidP="00233750">
      <w:r>
        <w:tab/>
        <w:t>(4)</w:t>
      </w:r>
      <w:r>
        <w:tab/>
        <w:t xml:space="preserve">any other policies deemed necessary by the authority for the administration of the program and the </w:t>
      </w:r>
      <w:r w:rsidR="008B45D8">
        <w:t xml:space="preserve">development </w:t>
      </w:r>
      <w:r w:rsidR="00134117">
        <w:t xml:space="preserve">fund. </w:t>
      </w:r>
      <w:r>
        <w:t xml:space="preserve">The authority, in its sole discretion, may amend these policies at any time if the policies are established or amended in a manner consistent with the provisions of </w:t>
      </w:r>
      <w:r w:rsidR="00321E99" w:rsidRPr="00233750">
        <w:t>P.L.    , c.    (C.        ) (pending before the Legislature as this bill)</w:t>
      </w:r>
      <w:r>
        <w:t>.</w:t>
      </w:r>
    </w:p>
    <w:p w:rsidR="005476CA" w:rsidRDefault="00220C50" w:rsidP="00233750">
      <w:r>
        <w:tab/>
      </w:r>
      <w:r w:rsidR="00C65F9E">
        <w:t xml:space="preserve"> </w:t>
      </w:r>
      <w:r w:rsidR="00164243">
        <w:t>b</w:t>
      </w:r>
      <w:r>
        <w:t>.</w:t>
      </w:r>
      <w:r>
        <w:tab/>
      </w:r>
      <w:r w:rsidR="003C767B">
        <w:t>The reporting requirements established purs</w:t>
      </w:r>
      <w:r w:rsidR="008840BC">
        <w:t>u</w:t>
      </w:r>
      <w:r w:rsidR="003C767B">
        <w:t>ant to paragraph (3) o</w:t>
      </w:r>
      <w:r w:rsidR="008840BC">
        <w:t>f</w:t>
      </w:r>
      <w:r w:rsidR="003C767B">
        <w:t xml:space="preserve"> subsection</w:t>
      </w:r>
      <w:r w:rsidR="008840BC">
        <w:t xml:space="preserve"> a</w:t>
      </w:r>
      <w:r w:rsidR="003C767B">
        <w:t xml:space="preserve">. </w:t>
      </w:r>
      <w:r w:rsidR="008840BC">
        <w:t>o</w:t>
      </w:r>
      <w:r w:rsidR="003C767B">
        <w:t xml:space="preserve">f this section </w:t>
      </w:r>
      <w:r w:rsidR="008840BC">
        <w:t>shall require a</w:t>
      </w:r>
      <w:r w:rsidR="00760841">
        <w:t xml:space="preserve"> </w:t>
      </w:r>
      <w:r w:rsidR="0013350C">
        <w:t>rural</w:t>
      </w:r>
      <w:r w:rsidR="00C174FE">
        <w:t xml:space="preserve"> business receiving</w:t>
      </w:r>
      <w:r w:rsidR="00760841">
        <w:t xml:space="preserve"> g</w:t>
      </w:r>
      <w:r w:rsidR="005476CA" w:rsidRPr="005476CA">
        <w:t xml:space="preserve">rant </w:t>
      </w:r>
      <w:r w:rsidR="00760841">
        <w:t xml:space="preserve">funding under the program </w:t>
      </w:r>
      <w:r w:rsidR="008840BC">
        <w:t>to</w:t>
      </w:r>
      <w:r w:rsidR="005476CA" w:rsidRPr="005476CA">
        <w:t xml:space="preserve"> report to the </w:t>
      </w:r>
      <w:r w:rsidR="00760841">
        <w:t>authority</w:t>
      </w:r>
      <w:r w:rsidR="005476CA" w:rsidRPr="005476CA">
        <w:t xml:space="preserve"> every six months </w:t>
      </w:r>
      <w:r w:rsidR="00760841">
        <w:t xml:space="preserve">while the </w:t>
      </w:r>
      <w:r w:rsidR="0013350C">
        <w:t>rural business</w:t>
      </w:r>
      <w:r w:rsidR="00760841">
        <w:t xml:space="preserve"> participates in the program </w:t>
      </w:r>
      <w:r w:rsidR="005476CA" w:rsidRPr="005476CA">
        <w:t>detailing how the</w:t>
      </w:r>
      <w:r w:rsidR="00760841">
        <w:t xml:space="preserve"> </w:t>
      </w:r>
      <w:r w:rsidR="0013350C">
        <w:t>rural business</w:t>
      </w:r>
      <w:r w:rsidR="005476CA" w:rsidRPr="005476CA">
        <w:t xml:space="preserve"> used </w:t>
      </w:r>
      <w:r w:rsidR="00A62F20">
        <w:t>g</w:t>
      </w:r>
      <w:r w:rsidR="00A62F20" w:rsidRPr="005476CA">
        <w:t xml:space="preserve">rant </w:t>
      </w:r>
      <w:r w:rsidR="00A62F20">
        <w:t>funding</w:t>
      </w:r>
      <w:r w:rsidR="0000410D">
        <w:t xml:space="preserve"> to retain or create</w:t>
      </w:r>
      <w:r w:rsidR="0013350C">
        <w:t xml:space="preserve"> employ</w:t>
      </w:r>
      <w:r w:rsidR="00C35CCF">
        <w:t>m</w:t>
      </w:r>
      <w:r w:rsidR="0013350C">
        <w:t>e</w:t>
      </w:r>
      <w:r w:rsidR="00C35CCF">
        <w:t>nt</w:t>
      </w:r>
      <w:r w:rsidR="0013350C">
        <w:t xml:space="preserve"> positions </w:t>
      </w:r>
      <w:r w:rsidR="0000410D">
        <w:t>at</w:t>
      </w:r>
      <w:r w:rsidR="0013350C">
        <w:t xml:space="preserve"> the rural business</w:t>
      </w:r>
      <w:r w:rsidR="003C767B">
        <w:t>,</w:t>
      </w:r>
      <w:r w:rsidR="005476CA" w:rsidRPr="005476CA">
        <w:t xml:space="preserve"> and any other information the </w:t>
      </w:r>
      <w:r w:rsidR="00760841">
        <w:t>authority</w:t>
      </w:r>
      <w:r w:rsidR="005476CA" w:rsidRPr="005476CA">
        <w:t xml:space="preserve"> requires</w:t>
      </w:r>
      <w:r w:rsidR="00760841">
        <w:t xml:space="preserve"> in a form and manner determined by the authority</w:t>
      </w:r>
      <w:r w:rsidR="005476CA" w:rsidRPr="005476CA">
        <w:t>.</w:t>
      </w:r>
    </w:p>
    <w:p w:rsidR="005476CA" w:rsidRDefault="005476CA" w:rsidP="00233750"/>
    <w:p w:rsidR="00220C50" w:rsidRDefault="00220C50" w:rsidP="00233750">
      <w:r>
        <w:tab/>
      </w:r>
      <w:r w:rsidR="00164243">
        <w:t>5</w:t>
      </w:r>
      <w:r>
        <w:t>.</w:t>
      </w:r>
      <w:r>
        <w:tab/>
      </w:r>
      <w:r w:rsidR="007A2322" w:rsidRPr="007A2322">
        <w:t>There is appropriated from the General Fund to the New Jersey Economic Development Authority the sum of $</w:t>
      </w:r>
      <w:r w:rsidR="007A2322">
        <w:t>3</w:t>
      </w:r>
      <w:r w:rsidR="007A2322" w:rsidRPr="007A2322">
        <w:t xml:space="preserve">5,000,000 from a portion of those federal block grant funds allocated to the </w:t>
      </w:r>
      <w:r w:rsidR="007A2322" w:rsidRPr="007A2322">
        <w:lastRenderedPageBreak/>
        <w:t xml:space="preserve">State from the federal “Coronavirus Relief Fund,” established pursuant to the federal Coronavirus Aid, Relief, and Economic Security Act,” Pub.L.116-136, for use by the authority to provide grant funding to </w:t>
      </w:r>
      <w:r w:rsidR="007A2322">
        <w:t>rural</w:t>
      </w:r>
      <w:r w:rsidR="007A2322" w:rsidRPr="007A2322">
        <w:t xml:space="preserve"> businesses that participate in the program established under P.L.    , c.    (C.        ) (pending before the Legislature as this bill) and to administer that program</w:t>
      </w:r>
      <w:r w:rsidR="00A721C6" w:rsidRPr="00A721C6">
        <w:t>.</w:t>
      </w:r>
    </w:p>
    <w:p w:rsidR="00220C50" w:rsidRDefault="00220C50" w:rsidP="00233750"/>
    <w:p w:rsidR="00686AEB" w:rsidRPr="00AA7880" w:rsidRDefault="00686AEB" w:rsidP="00233750">
      <w:r>
        <w:tab/>
      </w:r>
      <w:r w:rsidR="00164243">
        <w:t>6</w:t>
      </w:r>
      <w:r w:rsidR="00220C50">
        <w:t>.</w:t>
      </w:r>
      <w:r w:rsidR="00220C50">
        <w:tab/>
      </w:r>
      <w:r w:rsidR="002F6213">
        <w:t>This act shall take effect</w:t>
      </w:r>
      <w:r w:rsidR="00220C50">
        <w:t xml:space="preserve"> immediately.</w:t>
      </w:r>
    </w:p>
    <w:p w:rsidR="00686AEB" w:rsidRDefault="00686AEB" w:rsidP="00686AEB"/>
    <w:p w:rsidR="003C6652" w:rsidRPr="00CE7BD8" w:rsidRDefault="003C6652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3C6652" w:rsidRDefault="003C6652" w:rsidP="00686AEB">
      <w:r>
        <w:tab/>
      </w:r>
      <w:r w:rsidR="00B861D3">
        <w:t>This bill requires the New Jersey Economic Development Authority (EDA) to establish and maintain a program to be known as the “</w:t>
      </w:r>
      <w:r w:rsidR="0062294B">
        <w:rPr>
          <w:rStyle w:val="HangingAnActChar"/>
        </w:rPr>
        <w:t>Rural</w:t>
      </w:r>
      <w:r w:rsidR="00B861D3" w:rsidRPr="00D46FA7">
        <w:rPr>
          <w:rStyle w:val="HangingAnActChar"/>
        </w:rPr>
        <w:t xml:space="preserve"> </w:t>
      </w:r>
      <w:r w:rsidR="00B861D3">
        <w:rPr>
          <w:rStyle w:val="HangingAnActChar"/>
        </w:rPr>
        <w:t>B</w:t>
      </w:r>
      <w:r w:rsidR="00B861D3" w:rsidRPr="00D46FA7">
        <w:rPr>
          <w:rStyle w:val="HangingAnActChar"/>
        </w:rPr>
        <w:t>usiness</w:t>
      </w:r>
      <w:r w:rsidR="00B861D3">
        <w:t xml:space="preserve"> Development Program” </w:t>
      </w:r>
      <w:r w:rsidR="00316300">
        <w:t xml:space="preserve">(program) </w:t>
      </w:r>
      <w:r w:rsidR="00B861D3">
        <w:t xml:space="preserve">to provide </w:t>
      </w:r>
      <w:r w:rsidR="0062294B">
        <w:t xml:space="preserve">grant funding to a </w:t>
      </w:r>
      <w:r w:rsidR="00D47041">
        <w:t>“</w:t>
      </w:r>
      <w:r w:rsidR="0062294B">
        <w:t xml:space="preserve">rural </w:t>
      </w:r>
      <w:r w:rsidR="0062294B">
        <w:rPr>
          <w:rStyle w:val="HangingAnActChar"/>
        </w:rPr>
        <w:t>business</w:t>
      </w:r>
      <w:r w:rsidR="00D47041">
        <w:rPr>
          <w:rStyle w:val="HangingAnActChar"/>
        </w:rPr>
        <w:t>,” as defined in the bill,</w:t>
      </w:r>
      <w:r w:rsidR="0062294B">
        <w:rPr>
          <w:rStyle w:val="HangingAnActChar"/>
        </w:rPr>
        <w:t xml:space="preserve"> to be used</w:t>
      </w:r>
      <w:r w:rsidR="0062294B" w:rsidRPr="00CA1573">
        <w:t xml:space="preserve"> </w:t>
      </w:r>
      <w:r w:rsidR="0062294B" w:rsidRPr="00CA1573">
        <w:rPr>
          <w:rStyle w:val="HangingAnActChar"/>
        </w:rPr>
        <w:t>for the retention or creation of employ</w:t>
      </w:r>
      <w:r w:rsidR="00C35CCF">
        <w:rPr>
          <w:rStyle w:val="HangingAnActChar"/>
        </w:rPr>
        <w:t>ment</w:t>
      </w:r>
      <w:r w:rsidR="0062294B">
        <w:rPr>
          <w:rStyle w:val="HangingAnActChar"/>
        </w:rPr>
        <w:t xml:space="preserve"> position</w:t>
      </w:r>
      <w:r w:rsidR="0062294B" w:rsidRPr="00CA1573">
        <w:rPr>
          <w:rStyle w:val="HangingAnActChar"/>
        </w:rPr>
        <w:t>s</w:t>
      </w:r>
      <w:r w:rsidR="0062294B">
        <w:rPr>
          <w:rStyle w:val="HangingAnActChar"/>
        </w:rPr>
        <w:t xml:space="preserve"> at rural business</w:t>
      </w:r>
      <w:r w:rsidR="00C35CCF">
        <w:rPr>
          <w:rStyle w:val="HangingAnActChar"/>
        </w:rPr>
        <w:t>es</w:t>
      </w:r>
      <w:r w:rsidR="00763221">
        <w:t xml:space="preserve">. </w:t>
      </w:r>
      <w:r w:rsidR="004D48BA">
        <w:t xml:space="preserve"> </w:t>
      </w:r>
      <w:r w:rsidR="00B861D3">
        <w:t xml:space="preserve">Under the bill, the EDA is to enter into an agreement with a </w:t>
      </w:r>
      <w:r w:rsidR="00D47041">
        <w:t>rural business concerning the authority</w:t>
      </w:r>
      <w:r w:rsidR="00B861D3">
        <w:t>’s provision of grant funding</w:t>
      </w:r>
      <w:r w:rsidR="00D47041">
        <w:t xml:space="preserve"> to </w:t>
      </w:r>
      <w:r w:rsidR="00C35CCF">
        <w:t>the</w:t>
      </w:r>
      <w:r w:rsidR="00D47041">
        <w:t xml:space="preserve"> rural</w:t>
      </w:r>
      <w:r w:rsidR="00B861D3" w:rsidRPr="00D46FA7">
        <w:rPr>
          <w:rStyle w:val="HangingAnActChar"/>
        </w:rPr>
        <w:t xml:space="preserve"> </w:t>
      </w:r>
      <w:r w:rsidR="00B861D3">
        <w:rPr>
          <w:rStyle w:val="HangingAnActChar"/>
        </w:rPr>
        <w:t>business</w:t>
      </w:r>
      <w:r w:rsidR="00113959">
        <w:rPr>
          <w:rStyle w:val="HangingAnActChar"/>
        </w:rPr>
        <w:t xml:space="preserve"> for this purpose</w:t>
      </w:r>
      <w:r w:rsidR="00B861D3">
        <w:t>.</w:t>
      </w:r>
    </w:p>
    <w:p w:rsidR="00B861D3" w:rsidRDefault="00316300" w:rsidP="00316300">
      <w:r>
        <w:tab/>
        <w:t>The EDA is to establish and maintain the “</w:t>
      </w:r>
      <w:r w:rsidR="00D47041">
        <w:t>Rural</w:t>
      </w:r>
      <w:r>
        <w:t xml:space="preserve"> Business Development Fund” (development fund) to provide grant funding</w:t>
      </w:r>
      <w:r w:rsidR="00D47041">
        <w:t xml:space="preserve"> to rural</w:t>
      </w:r>
      <w:r w:rsidRPr="00D46FA7">
        <w:rPr>
          <w:rStyle w:val="HangingAnActChar"/>
        </w:rPr>
        <w:t xml:space="preserve"> </w:t>
      </w:r>
      <w:r>
        <w:rPr>
          <w:rStyle w:val="HangingAnActChar"/>
        </w:rPr>
        <w:t>business</w:t>
      </w:r>
      <w:r w:rsidR="00C35CCF">
        <w:rPr>
          <w:rStyle w:val="HangingAnActChar"/>
        </w:rPr>
        <w:t>es</w:t>
      </w:r>
      <w:r>
        <w:t xml:space="preserve"> that participate in the program </w:t>
      </w:r>
      <w:r w:rsidR="00763221">
        <w:t xml:space="preserve">and to administer the program. </w:t>
      </w:r>
      <w:r w:rsidR="00C53DC7">
        <w:t xml:space="preserve"> </w:t>
      </w:r>
      <w:r>
        <w:t>The development fund is to be credited with $</w:t>
      </w:r>
      <w:r w:rsidR="00D47041">
        <w:t>3</w:t>
      </w:r>
      <w:r>
        <w:t>5,000,000 from an approp</w:t>
      </w:r>
      <w:r w:rsidR="00763221">
        <w:t xml:space="preserve">riation made to the authority. </w:t>
      </w:r>
      <w:r w:rsidR="00C53DC7">
        <w:t xml:space="preserve"> </w:t>
      </w:r>
      <w:r>
        <w:t>The development fund may be credited with moneys</w:t>
      </w:r>
      <w:r w:rsidR="00763221">
        <w:t xml:space="preserve"> </w:t>
      </w:r>
      <w:r>
        <w:t>made available by the EDA for the purpose of the development fund and moneys</w:t>
      </w:r>
      <w:r w:rsidR="00763221">
        <w:t xml:space="preserve"> </w:t>
      </w:r>
      <w:r>
        <w:t>received by the authority from any othe</w:t>
      </w:r>
      <w:r w:rsidR="00AF4157">
        <w:t>r public or private donations.</w:t>
      </w:r>
    </w:p>
    <w:p w:rsidR="007774C7" w:rsidRDefault="007774C7" w:rsidP="007774C7">
      <w:r>
        <w:tab/>
        <w:t>In administering the program, the EDA is to establish:</w:t>
      </w:r>
    </w:p>
    <w:p w:rsidR="007774C7" w:rsidRDefault="007774C7" w:rsidP="007774C7">
      <w:r>
        <w:tab/>
        <w:t>1)</w:t>
      </w:r>
      <w:r>
        <w:tab/>
        <w:t>procedures and timelines for applications for the program;</w:t>
      </w:r>
    </w:p>
    <w:p w:rsidR="007774C7" w:rsidRDefault="007774C7" w:rsidP="007774C7">
      <w:r>
        <w:tab/>
        <w:t>2)</w:t>
      </w:r>
      <w:r>
        <w:tab/>
        <w:t xml:space="preserve">criteria for determining grant funding amounts to be disbursed from the development fund to </w:t>
      </w:r>
      <w:r w:rsidR="00D47041">
        <w:rPr>
          <w:rStyle w:val="HangingAnActChar"/>
        </w:rPr>
        <w:t>rural</w:t>
      </w:r>
      <w:r w:rsidRPr="00D46FA7">
        <w:rPr>
          <w:rStyle w:val="HangingAnActChar"/>
        </w:rPr>
        <w:t xml:space="preserve"> </w:t>
      </w:r>
      <w:r>
        <w:rPr>
          <w:rStyle w:val="HangingAnActChar"/>
        </w:rPr>
        <w:t>business</w:t>
      </w:r>
      <w:r w:rsidR="00C35CCF">
        <w:rPr>
          <w:rStyle w:val="HangingAnActChar"/>
        </w:rPr>
        <w:t>es</w:t>
      </w:r>
      <w:r>
        <w:t>;</w:t>
      </w:r>
    </w:p>
    <w:p w:rsidR="007774C7" w:rsidRDefault="007774C7" w:rsidP="007774C7">
      <w:r>
        <w:tab/>
        <w:t>3)</w:t>
      </w:r>
      <w:r>
        <w:tab/>
        <w:t xml:space="preserve">reporting requirements for </w:t>
      </w:r>
      <w:r w:rsidR="00D47041">
        <w:rPr>
          <w:rStyle w:val="HangingAnActChar"/>
        </w:rPr>
        <w:t>rural</w:t>
      </w:r>
      <w:r w:rsidRPr="00D46FA7">
        <w:rPr>
          <w:rStyle w:val="HangingAnActChar"/>
        </w:rPr>
        <w:t xml:space="preserve"> </w:t>
      </w:r>
      <w:r>
        <w:t xml:space="preserve">businesses accepted into the program and </w:t>
      </w:r>
      <w:r w:rsidR="000C5A9C">
        <w:t xml:space="preserve">their </w:t>
      </w:r>
      <w:r>
        <w:t>receiv</w:t>
      </w:r>
      <w:r w:rsidR="000C5A9C">
        <w:t>ing</w:t>
      </w:r>
      <w:r>
        <w:t xml:space="preserve"> grant funding from the development fund; and</w:t>
      </w:r>
    </w:p>
    <w:p w:rsidR="007774C7" w:rsidRDefault="007774C7" w:rsidP="007774C7">
      <w:r>
        <w:tab/>
        <w:t>4)</w:t>
      </w:r>
      <w:r>
        <w:tab/>
        <w:t>any other policies deemed necessary by the EDA for the administration of the program and the development fund.</w:t>
      </w:r>
    </w:p>
    <w:p w:rsidR="007774C7" w:rsidRDefault="007774C7" w:rsidP="007774C7">
      <w:r>
        <w:tab/>
        <w:t xml:space="preserve">A </w:t>
      </w:r>
      <w:r w:rsidR="00D47041">
        <w:t>rural</w:t>
      </w:r>
      <w:r>
        <w:t xml:space="preserve"> business receiving g</w:t>
      </w:r>
      <w:r w:rsidRPr="005476CA">
        <w:t xml:space="preserve">rant </w:t>
      </w:r>
      <w:r>
        <w:t>funding under the program is to</w:t>
      </w:r>
      <w:r w:rsidRPr="005476CA">
        <w:t xml:space="preserve"> report to the </w:t>
      </w:r>
      <w:r>
        <w:t>EDA</w:t>
      </w:r>
      <w:r w:rsidRPr="005476CA">
        <w:t xml:space="preserve"> every six months </w:t>
      </w:r>
      <w:r>
        <w:t xml:space="preserve">while the </w:t>
      </w:r>
      <w:r w:rsidR="00D47041">
        <w:t>rural business</w:t>
      </w:r>
      <w:r>
        <w:t xml:space="preserve"> participates in the program </w:t>
      </w:r>
      <w:r w:rsidR="0000410D" w:rsidRPr="005476CA">
        <w:t>detailing how the</w:t>
      </w:r>
      <w:r w:rsidR="0000410D">
        <w:t xml:space="preserve"> rural business</w:t>
      </w:r>
      <w:r w:rsidR="0000410D" w:rsidRPr="005476CA">
        <w:t xml:space="preserve"> used </w:t>
      </w:r>
      <w:r w:rsidR="0000410D">
        <w:t>g</w:t>
      </w:r>
      <w:r w:rsidR="0000410D" w:rsidRPr="005476CA">
        <w:t xml:space="preserve">rant </w:t>
      </w:r>
      <w:r w:rsidR="0000410D">
        <w:t>funding to retain or create employ</w:t>
      </w:r>
      <w:r w:rsidR="00C35CCF">
        <w:t>ment</w:t>
      </w:r>
      <w:r w:rsidR="0000410D">
        <w:t xml:space="preserve"> positions at the rural business</w:t>
      </w:r>
      <w:r w:rsidR="00AF4157">
        <w:t>,</w:t>
      </w:r>
      <w:r w:rsidRPr="005476CA">
        <w:t xml:space="preserve"> and any other information the </w:t>
      </w:r>
      <w:r>
        <w:t>EDA</w:t>
      </w:r>
      <w:r w:rsidRPr="005476CA">
        <w:t xml:space="preserve"> requires.</w:t>
      </w:r>
    </w:p>
    <w:sectPr w:rsidR="007774C7" w:rsidSect="0029544A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9CB" w:rsidRDefault="00A819CB">
      <w:r>
        <w:separator/>
      </w:r>
    </w:p>
  </w:endnote>
  <w:endnote w:type="continuationSeparator" w:id="0">
    <w:p w:rsidR="00A819CB" w:rsidRDefault="00A81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2A4" w:rsidRDefault="00215E70" w:rsidP="00215E70">
    <w:pPr>
      <w:pStyle w:val="sponUdate"/>
    </w:pPr>
    <w:r>
      <w:t>(Sponsorship Updated As Of: 9/24/2020)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9CB" w:rsidRDefault="00A819CB">
      <w:r>
        <w:separator/>
      </w:r>
    </w:p>
  </w:footnote>
  <w:footnote w:type="continuationSeparator" w:id="0">
    <w:p w:rsidR="00A819CB" w:rsidRDefault="00A819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E594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9544A" w:rsidRDefault="0029544A" w:rsidP="0029544A">
    <w:pPr>
      <w:pStyle w:val="bpuHeadSpon"/>
    </w:pPr>
    <w:r w:rsidRPr="0029544A">
      <w:rPr>
        <w:rStyle w:val="bpuHeadSponChar"/>
      </w:rPr>
      <w:t>S2771</w:t>
    </w:r>
    <w:r>
      <w:t xml:space="preserve"> SINGLETON</w:t>
    </w:r>
    <w:r w:rsidR="00CC57D0">
      <w:t>, OROHO</w:t>
    </w:r>
  </w:p>
  <w:p w:rsidR="0029544A" w:rsidRDefault="0029544A" w:rsidP="0029544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E5941">
      <w:rPr>
        <w:noProof/>
      </w:rPr>
      <w:t>4</w:t>
    </w:r>
    <w:r>
      <w:fldChar w:fldCharType="end"/>
    </w:r>
  </w:p>
  <w:p w:rsidR="0029544A" w:rsidRDefault="0029544A" w:rsidP="0029544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9544A" w:rsidRDefault="0029544A" w:rsidP="0029544A">
    <w:pPr>
      <w:pStyle w:val="bpuHeadSpon"/>
    </w:pPr>
    <w:r w:rsidRPr="0029544A">
      <w:rPr>
        <w:rStyle w:val="bpuHeadSponChar"/>
      </w:rPr>
      <w:t>S2771</w:t>
    </w:r>
    <w:r>
      <w:t xml:space="preserve"> SINGLETON</w:t>
    </w:r>
    <w:r w:rsidR="00CC57D0">
      <w:t>, OROHO</w:t>
    </w:r>
  </w:p>
  <w:p w:rsidR="0029544A" w:rsidRDefault="0029544A" w:rsidP="0029544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E5941">
      <w:rPr>
        <w:noProof/>
      </w:rPr>
      <w:t>2</w:t>
    </w:r>
    <w:r>
      <w:fldChar w:fldCharType="end"/>
    </w:r>
  </w:p>
  <w:p w:rsidR="0029544A" w:rsidRDefault="0029544A" w:rsidP="0029544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9CB"/>
    <w:rsid w:val="000026C6"/>
    <w:rsid w:val="0000410D"/>
    <w:rsid w:val="000051BD"/>
    <w:rsid w:val="000157E5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954"/>
    <w:rsid w:val="00094A55"/>
    <w:rsid w:val="000A44A7"/>
    <w:rsid w:val="000B1054"/>
    <w:rsid w:val="000B3411"/>
    <w:rsid w:val="000C054C"/>
    <w:rsid w:val="000C12C2"/>
    <w:rsid w:val="000C5A9C"/>
    <w:rsid w:val="000D11AF"/>
    <w:rsid w:val="000D6255"/>
    <w:rsid w:val="000D6262"/>
    <w:rsid w:val="000D7B4A"/>
    <w:rsid w:val="000E0437"/>
    <w:rsid w:val="000E4006"/>
    <w:rsid w:val="000E5941"/>
    <w:rsid w:val="000F3DA2"/>
    <w:rsid w:val="000F5166"/>
    <w:rsid w:val="000F5FDE"/>
    <w:rsid w:val="000F68DD"/>
    <w:rsid w:val="000F7466"/>
    <w:rsid w:val="001065A4"/>
    <w:rsid w:val="00113959"/>
    <w:rsid w:val="00113EA4"/>
    <w:rsid w:val="0013000E"/>
    <w:rsid w:val="0013350C"/>
    <w:rsid w:val="00133F81"/>
    <w:rsid w:val="00134117"/>
    <w:rsid w:val="00135943"/>
    <w:rsid w:val="00164243"/>
    <w:rsid w:val="001645FB"/>
    <w:rsid w:val="00173D2B"/>
    <w:rsid w:val="00181676"/>
    <w:rsid w:val="00183603"/>
    <w:rsid w:val="0019111D"/>
    <w:rsid w:val="00194E78"/>
    <w:rsid w:val="0019707B"/>
    <w:rsid w:val="00197E8B"/>
    <w:rsid w:val="00197FA4"/>
    <w:rsid w:val="001A161A"/>
    <w:rsid w:val="001A3B79"/>
    <w:rsid w:val="001A56A0"/>
    <w:rsid w:val="001A66B6"/>
    <w:rsid w:val="001B4716"/>
    <w:rsid w:val="001B4EA4"/>
    <w:rsid w:val="001B7C76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535D"/>
    <w:rsid w:val="00215E70"/>
    <w:rsid w:val="00220C50"/>
    <w:rsid w:val="00222983"/>
    <w:rsid w:val="00233750"/>
    <w:rsid w:val="002370D0"/>
    <w:rsid w:val="00255958"/>
    <w:rsid w:val="00257FA2"/>
    <w:rsid w:val="0026574A"/>
    <w:rsid w:val="002660BB"/>
    <w:rsid w:val="002720E8"/>
    <w:rsid w:val="00275293"/>
    <w:rsid w:val="002776B0"/>
    <w:rsid w:val="00282EDD"/>
    <w:rsid w:val="00286C7E"/>
    <w:rsid w:val="002900BA"/>
    <w:rsid w:val="0029544A"/>
    <w:rsid w:val="002A1029"/>
    <w:rsid w:val="002A174C"/>
    <w:rsid w:val="002A3A1A"/>
    <w:rsid w:val="002A4692"/>
    <w:rsid w:val="002A51BA"/>
    <w:rsid w:val="002B2E26"/>
    <w:rsid w:val="002B3FE6"/>
    <w:rsid w:val="002C2D81"/>
    <w:rsid w:val="002C461E"/>
    <w:rsid w:val="002C6CEC"/>
    <w:rsid w:val="002D3FC0"/>
    <w:rsid w:val="002E09CE"/>
    <w:rsid w:val="002E2FCF"/>
    <w:rsid w:val="002E69D1"/>
    <w:rsid w:val="002F3BA6"/>
    <w:rsid w:val="002F3C03"/>
    <w:rsid w:val="002F6213"/>
    <w:rsid w:val="00312C2D"/>
    <w:rsid w:val="00315320"/>
    <w:rsid w:val="00316300"/>
    <w:rsid w:val="00321E99"/>
    <w:rsid w:val="00325776"/>
    <w:rsid w:val="00325E27"/>
    <w:rsid w:val="0032724E"/>
    <w:rsid w:val="003301C2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5D2D"/>
    <w:rsid w:val="0036180C"/>
    <w:rsid w:val="00363CF5"/>
    <w:rsid w:val="00364344"/>
    <w:rsid w:val="00367157"/>
    <w:rsid w:val="003702CA"/>
    <w:rsid w:val="00370617"/>
    <w:rsid w:val="00382F1F"/>
    <w:rsid w:val="00391DA4"/>
    <w:rsid w:val="003A3C64"/>
    <w:rsid w:val="003A3F83"/>
    <w:rsid w:val="003C43EF"/>
    <w:rsid w:val="003C5A6B"/>
    <w:rsid w:val="003C6652"/>
    <w:rsid w:val="003C767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13CB"/>
    <w:rsid w:val="00492076"/>
    <w:rsid w:val="00493B1D"/>
    <w:rsid w:val="00497037"/>
    <w:rsid w:val="004A3009"/>
    <w:rsid w:val="004A6940"/>
    <w:rsid w:val="004A77A4"/>
    <w:rsid w:val="004C742C"/>
    <w:rsid w:val="004D48BA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476CA"/>
    <w:rsid w:val="005536CD"/>
    <w:rsid w:val="00554051"/>
    <w:rsid w:val="00557240"/>
    <w:rsid w:val="005651F3"/>
    <w:rsid w:val="00572184"/>
    <w:rsid w:val="00577A15"/>
    <w:rsid w:val="00580533"/>
    <w:rsid w:val="0059131D"/>
    <w:rsid w:val="005B2833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6199"/>
    <w:rsid w:val="005F2A97"/>
    <w:rsid w:val="005F399B"/>
    <w:rsid w:val="006019F8"/>
    <w:rsid w:val="00605B20"/>
    <w:rsid w:val="0061156F"/>
    <w:rsid w:val="00613FF5"/>
    <w:rsid w:val="006155A8"/>
    <w:rsid w:val="00621B94"/>
    <w:rsid w:val="0062294B"/>
    <w:rsid w:val="00626239"/>
    <w:rsid w:val="00635316"/>
    <w:rsid w:val="00635449"/>
    <w:rsid w:val="006378C5"/>
    <w:rsid w:val="00645E6A"/>
    <w:rsid w:val="00665C6B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52F1"/>
    <w:rsid w:val="006F180D"/>
    <w:rsid w:val="006F4334"/>
    <w:rsid w:val="006F47AF"/>
    <w:rsid w:val="006F6B8A"/>
    <w:rsid w:val="00701EE7"/>
    <w:rsid w:val="00707CD3"/>
    <w:rsid w:val="00716BB9"/>
    <w:rsid w:val="007256D1"/>
    <w:rsid w:val="007279FD"/>
    <w:rsid w:val="00744BBF"/>
    <w:rsid w:val="007502CB"/>
    <w:rsid w:val="00752D79"/>
    <w:rsid w:val="00752E20"/>
    <w:rsid w:val="00756EDE"/>
    <w:rsid w:val="00760841"/>
    <w:rsid w:val="00763221"/>
    <w:rsid w:val="007774C7"/>
    <w:rsid w:val="00781B4D"/>
    <w:rsid w:val="007824BF"/>
    <w:rsid w:val="00783B8D"/>
    <w:rsid w:val="00794B94"/>
    <w:rsid w:val="00794BD4"/>
    <w:rsid w:val="007A2322"/>
    <w:rsid w:val="007A2F73"/>
    <w:rsid w:val="007A3061"/>
    <w:rsid w:val="007A5A0B"/>
    <w:rsid w:val="007C0E14"/>
    <w:rsid w:val="007C2E32"/>
    <w:rsid w:val="007C7DE4"/>
    <w:rsid w:val="007D40CB"/>
    <w:rsid w:val="007D4BF6"/>
    <w:rsid w:val="007D5796"/>
    <w:rsid w:val="007D59C0"/>
    <w:rsid w:val="007D7D9C"/>
    <w:rsid w:val="007E5DD4"/>
    <w:rsid w:val="007F32BD"/>
    <w:rsid w:val="007F485D"/>
    <w:rsid w:val="007F6050"/>
    <w:rsid w:val="00811B09"/>
    <w:rsid w:val="00813627"/>
    <w:rsid w:val="00817B11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0BC"/>
    <w:rsid w:val="00884D51"/>
    <w:rsid w:val="008916EC"/>
    <w:rsid w:val="00891E4F"/>
    <w:rsid w:val="008A31C5"/>
    <w:rsid w:val="008A4F9A"/>
    <w:rsid w:val="008B26E4"/>
    <w:rsid w:val="008B2850"/>
    <w:rsid w:val="008B35BD"/>
    <w:rsid w:val="008B45D8"/>
    <w:rsid w:val="008C79B3"/>
    <w:rsid w:val="008D77BD"/>
    <w:rsid w:val="008E454C"/>
    <w:rsid w:val="008F1E5A"/>
    <w:rsid w:val="009017E7"/>
    <w:rsid w:val="00901BDA"/>
    <w:rsid w:val="00905E4C"/>
    <w:rsid w:val="009121D8"/>
    <w:rsid w:val="0091248F"/>
    <w:rsid w:val="00916F7A"/>
    <w:rsid w:val="00917FE3"/>
    <w:rsid w:val="009318C7"/>
    <w:rsid w:val="00931C09"/>
    <w:rsid w:val="009348C2"/>
    <w:rsid w:val="009440D0"/>
    <w:rsid w:val="009523A3"/>
    <w:rsid w:val="009536C0"/>
    <w:rsid w:val="00960958"/>
    <w:rsid w:val="00963A46"/>
    <w:rsid w:val="00966A3E"/>
    <w:rsid w:val="00971493"/>
    <w:rsid w:val="00971AD9"/>
    <w:rsid w:val="00972273"/>
    <w:rsid w:val="00973069"/>
    <w:rsid w:val="00973523"/>
    <w:rsid w:val="00980766"/>
    <w:rsid w:val="0098264D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C62E8"/>
    <w:rsid w:val="009D0E5D"/>
    <w:rsid w:val="009D0F63"/>
    <w:rsid w:val="009D7934"/>
    <w:rsid w:val="009D7CCF"/>
    <w:rsid w:val="009E5961"/>
    <w:rsid w:val="009F4FAC"/>
    <w:rsid w:val="00A017C0"/>
    <w:rsid w:val="00A11228"/>
    <w:rsid w:val="00A11B98"/>
    <w:rsid w:val="00A222C2"/>
    <w:rsid w:val="00A305D6"/>
    <w:rsid w:val="00A342C4"/>
    <w:rsid w:val="00A50F6B"/>
    <w:rsid w:val="00A52237"/>
    <w:rsid w:val="00A551D6"/>
    <w:rsid w:val="00A6251B"/>
    <w:rsid w:val="00A62F20"/>
    <w:rsid w:val="00A6754E"/>
    <w:rsid w:val="00A70F58"/>
    <w:rsid w:val="00A721C6"/>
    <w:rsid w:val="00A72987"/>
    <w:rsid w:val="00A7346B"/>
    <w:rsid w:val="00A819CB"/>
    <w:rsid w:val="00A84C4F"/>
    <w:rsid w:val="00A855BD"/>
    <w:rsid w:val="00A92309"/>
    <w:rsid w:val="00A932A1"/>
    <w:rsid w:val="00A96E06"/>
    <w:rsid w:val="00AA5B14"/>
    <w:rsid w:val="00AA6197"/>
    <w:rsid w:val="00AA6C70"/>
    <w:rsid w:val="00AB16FD"/>
    <w:rsid w:val="00AB4813"/>
    <w:rsid w:val="00AB6AEF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4157"/>
    <w:rsid w:val="00AF4424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2A9C"/>
    <w:rsid w:val="00B57047"/>
    <w:rsid w:val="00B61D86"/>
    <w:rsid w:val="00B6342D"/>
    <w:rsid w:val="00B726BD"/>
    <w:rsid w:val="00B732BC"/>
    <w:rsid w:val="00B84641"/>
    <w:rsid w:val="00B861D3"/>
    <w:rsid w:val="00B90E33"/>
    <w:rsid w:val="00B9676B"/>
    <w:rsid w:val="00BA2EA5"/>
    <w:rsid w:val="00BA364B"/>
    <w:rsid w:val="00BB1190"/>
    <w:rsid w:val="00BB31D0"/>
    <w:rsid w:val="00BB38A2"/>
    <w:rsid w:val="00BB3A11"/>
    <w:rsid w:val="00BB4DDB"/>
    <w:rsid w:val="00BB5D79"/>
    <w:rsid w:val="00BB5F02"/>
    <w:rsid w:val="00BC7892"/>
    <w:rsid w:val="00BE24D6"/>
    <w:rsid w:val="00BE3320"/>
    <w:rsid w:val="00BE7EFA"/>
    <w:rsid w:val="00BF06AD"/>
    <w:rsid w:val="00BF2C67"/>
    <w:rsid w:val="00C04CD8"/>
    <w:rsid w:val="00C04F4D"/>
    <w:rsid w:val="00C12E48"/>
    <w:rsid w:val="00C13D14"/>
    <w:rsid w:val="00C15F53"/>
    <w:rsid w:val="00C174FE"/>
    <w:rsid w:val="00C231B5"/>
    <w:rsid w:val="00C23F09"/>
    <w:rsid w:val="00C25356"/>
    <w:rsid w:val="00C328D0"/>
    <w:rsid w:val="00C35CCF"/>
    <w:rsid w:val="00C46BC1"/>
    <w:rsid w:val="00C51FFA"/>
    <w:rsid w:val="00C5235F"/>
    <w:rsid w:val="00C53DC7"/>
    <w:rsid w:val="00C54CE2"/>
    <w:rsid w:val="00C54CFE"/>
    <w:rsid w:val="00C65F9E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94196"/>
    <w:rsid w:val="00C969C3"/>
    <w:rsid w:val="00CA037D"/>
    <w:rsid w:val="00CA0837"/>
    <w:rsid w:val="00CA1573"/>
    <w:rsid w:val="00CA1690"/>
    <w:rsid w:val="00CA2442"/>
    <w:rsid w:val="00CA4725"/>
    <w:rsid w:val="00CB6246"/>
    <w:rsid w:val="00CC0A17"/>
    <w:rsid w:val="00CC57D0"/>
    <w:rsid w:val="00CD0F93"/>
    <w:rsid w:val="00CD1BD1"/>
    <w:rsid w:val="00CD528D"/>
    <w:rsid w:val="00CE237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2E3B"/>
    <w:rsid w:val="00D268AC"/>
    <w:rsid w:val="00D27FF3"/>
    <w:rsid w:val="00D343D0"/>
    <w:rsid w:val="00D3664D"/>
    <w:rsid w:val="00D46FA7"/>
    <w:rsid w:val="00D47041"/>
    <w:rsid w:val="00D500E9"/>
    <w:rsid w:val="00D507BC"/>
    <w:rsid w:val="00D511A0"/>
    <w:rsid w:val="00D6090A"/>
    <w:rsid w:val="00D62FA3"/>
    <w:rsid w:val="00D63B6F"/>
    <w:rsid w:val="00D64A90"/>
    <w:rsid w:val="00D8444B"/>
    <w:rsid w:val="00D9410B"/>
    <w:rsid w:val="00D9695B"/>
    <w:rsid w:val="00DA2417"/>
    <w:rsid w:val="00DA5585"/>
    <w:rsid w:val="00DB02AC"/>
    <w:rsid w:val="00DB3ABD"/>
    <w:rsid w:val="00DB6AA2"/>
    <w:rsid w:val="00DD4373"/>
    <w:rsid w:val="00DD44DC"/>
    <w:rsid w:val="00DE10D1"/>
    <w:rsid w:val="00DE2514"/>
    <w:rsid w:val="00DE6851"/>
    <w:rsid w:val="00DE73E6"/>
    <w:rsid w:val="00DF03EE"/>
    <w:rsid w:val="00E01519"/>
    <w:rsid w:val="00E01B71"/>
    <w:rsid w:val="00E05CC9"/>
    <w:rsid w:val="00E15573"/>
    <w:rsid w:val="00E25A5B"/>
    <w:rsid w:val="00E373C7"/>
    <w:rsid w:val="00E4267B"/>
    <w:rsid w:val="00E42F13"/>
    <w:rsid w:val="00E452DF"/>
    <w:rsid w:val="00E5119B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3377"/>
    <w:rsid w:val="00EC5281"/>
    <w:rsid w:val="00EC66A5"/>
    <w:rsid w:val="00EC791D"/>
    <w:rsid w:val="00EC7CA6"/>
    <w:rsid w:val="00ED3C5D"/>
    <w:rsid w:val="00ED4553"/>
    <w:rsid w:val="00EE22A4"/>
    <w:rsid w:val="00F00D08"/>
    <w:rsid w:val="00F15583"/>
    <w:rsid w:val="00F200EE"/>
    <w:rsid w:val="00F22481"/>
    <w:rsid w:val="00F2542E"/>
    <w:rsid w:val="00F27278"/>
    <w:rsid w:val="00F3307B"/>
    <w:rsid w:val="00F344E3"/>
    <w:rsid w:val="00F34D58"/>
    <w:rsid w:val="00F41A9D"/>
    <w:rsid w:val="00F44314"/>
    <w:rsid w:val="00F54276"/>
    <w:rsid w:val="00F54B9C"/>
    <w:rsid w:val="00F56E96"/>
    <w:rsid w:val="00F573DD"/>
    <w:rsid w:val="00F61E59"/>
    <w:rsid w:val="00F63D99"/>
    <w:rsid w:val="00F6426B"/>
    <w:rsid w:val="00F709B3"/>
    <w:rsid w:val="00F71A5E"/>
    <w:rsid w:val="00F84A16"/>
    <w:rsid w:val="00FA0AFC"/>
    <w:rsid w:val="00FA1C82"/>
    <w:rsid w:val="00FA2ED1"/>
    <w:rsid w:val="00FA4A52"/>
    <w:rsid w:val="00FB4045"/>
    <w:rsid w:val="00FB4993"/>
    <w:rsid w:val="00FB4D8E"/>
    <w:rsid w:val="00FC0D0A"/>
    <w:rsid w:val="00FC1B0B"/>
    <w:rsid w:val="00FD2F97"/>
    <w:rsid w:val="00FD51C2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6A9A381"/>
  <w15:docId w15:val="{D0ABD22E-25EE-4D51-93D9-47CA568E2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29544A"/>
  </w:style>
  <w:style w:type="paragraph" w:styleId="BalloonText">
    <w:name w:val="Balloon Text"/>
    <w:basedOn w:val="Normal"/>
    <w:link w:val="BalloonTextChar"/>
    <w:semiHidden/>
    <w:unhideWhenUsed/>
    <w:rsid w:val="0098264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8264D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C3F8EA-B0A3-40DB-933D-69971E1FC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1255</Words>
  <Characters>6659</Characters>
  <Application>Microsoft Office Word</Application>
  <DocSecurity>0</DocSecurity>
  <Lines>168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S2771</vt:lpstr>
    </vt:vector>
  </TitlesOfParts>
  <Manager>R224</Manager>
  <Company>NJ Office of Legislative Services</Company>
  <LinksUpToDate>false</LinksUpToDate>
  <CharactersWithSpaces>7995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S2771</dc:title>
  <dc:subject/>
  <dc:creator>Senator  SINGLETON</dc:creator>
  <cp:keywords>S2771|4|AU |147|261|269|F|0|</cp:keywords>
  <dc:description>INTRODUCED AUGUST 3, 2020</dc:description>
  <cp:lastModifiedBy>Franks, Denise</cp:lastModifiedBy>
  <cp:revision>2</cp:revision>
  <cp:lastPrinted>2020-09-29T14:39:00Z</cp:lastPrinted>
  <dcterms:created xsi:type="dcterms:W3CDTF">2020-09-29T14:40:00Z</dcterms:created>
  <dcterms:modified xsi:type="dcterms:W3CDTF">2020-09-29T14:40:00Z</dcterms:modified>
  <cp:category>ss.1-4: C.34:1B-269 et seq.; s.5: approp.; s.6: Eff. date &amp; Note to ss.1-5 to 2020/60_x000d_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