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54353A" w14:textId="77777777" w:rsidR="009154B2" w:rsidRDefault="00101056" w:rsidP="00ED5E27">
      <w:pPr>
        <w:pStyle w:val="TopofPage1"/>
      </w:pPr>
      <w:bookmarkStart w:id="0" w:name="_GoBack"/>
      <w:bookmarkEnd w:id="0"/>
      <w:r>
        <w:t>SENATE</w:t>
      </w:r>
      <w:r w:rsidR="005C51A8">
        <w:t xml:space="preserve"> </w:t>
      </w:r>
      <w:r>
        <w:t>ECONOMIC GROWTH</w:t>
      </w:r>
      <w:r w:rsidR="006A5D7B">
        <w:t xml:space="preserve"> COMMITTEE</w:t>
      </w:r>
    </w:p>
    <w:p w14:paraId="5B8AB7D4" w14:textId="77777777" w:rsidR="00C47AF5" w:rsidRPr="004721EF" w:rsidRDefault="00C47AF5" w:rsidP="00ED5E27">
      <w:pPr>
        <w:pStyle w:val="TopofPage1"/>
        <w:rPr>
          <w:sz w:val="24"/>
          <w:szCs w:val="24"/>
        </w:rPr>
      </w:pPr>
    </w:p>
    <w:p w14:paraId="73BB1DF9" w14:textId="77777777" w:rsidR="00292D7C" w:rsidRDefault="00C47AF5" w:rsidP="00292D7C">
      <w:pPr>
        <w:pStyle w:val="TopofPage1"/>
      </w:pPr>
      <w:r>
        <w:t>STATEMENT TO</w:t>
      </w:r>
      <w:r w:rsidR="000425D8">
        <w:t xml:space="preserve"> </w:t>
      </w:r>
    </w:p>
    <w:p w14:paraId="6C79D11D" w14:textId="77777777" w:rsidR="00292D7C" w:rsidRPr="005105E1" w:rsidRDefault="00292D7C" w:rsidP="00ED5E27">
      <w:pPr>
        <w:pStyle w:val="TopofPage1"/>
        <w:rPr>
          <w:sz w:val="24"/>
          <w:szCs w:val="24"/>
        </w:rPr>
      </w:pPr>
    </w:p>
    <w:p w14:paraId="185848E3" w14:textId="77777777" w:rsidR="00AA5E23" w:rsidRDefault="0010105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2771</w:t>
      </w:r>
      <w:r w:rsidR="0063703D" w:rsidRPr="00ED5E27">
        <w:rPr>
          <w:b/>
          <w:sz w:val="36"/>
          <w:szCs w:val="36"/>
        </w:rPr>
        <w:t xml:space="preserve"> </w:t>
      </w:r>
    </w:p>
    <w:p w14:paraId="0DF0EFFB" w14:textId="77777777" w:rsidR="00D33775" w:rsidRPr="004721EF" w:rsidRDefault="00D33775" w:rsidP="0007575C">
      <w:pPr>
        <w:pStyle w:val="TopofPage1"/>
        <w:rPr>
          <w:sz w:val="24"/>
          <w:szCs w:val="24"/>
        </w:rPr>
      </w:pPr>
    </w:p>
    <w:p w14:paraId="6F33168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15F4D2B4" w14:textId="77777777" w:rsidR="00E941A7" w:rsidRDefault="00E941A7" w:rsidP="006A5D7B">
      <w:pPr>
        <w:tabs>
          <w:tab w:val="left" w:pos="900"/>
          <w:tab w:val="left" w:pos="4140"/>
          <w:tab w:val="left" w:pos="5670"/>
          <w:tab w:val="left" w:pos="5940"/>
        </w:tabs>
        <w:jc w:val="center"/>
        <w:rPr>
          <w:szCs w:val="24"/>
        </w:rPr>
      </w:pPr>
    </w:p>
    <w:p w14:paraId="6C43EEC6"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1056">
        <w:rPr>
          <w:caps/>
          <w:szCs w:val="24"/>
        </w:rPr>
        <w:t>SEPTEMBER 17, 2020</w:t>
      </w:r>
    </w:p>
    <w:p w14:paraId="052C024B" w14:textId="77777777" w:rsidR="004144CF" w:rsidRDefault="004144CF" w:rsidP="0083060A"/>
    <w:p w14:paraId="04609B24" w14:textId="77777777" w:rsidR="00655CA3" w:rsidRDefault="003322B4" w:rsidP="0083060A">
      <w:r>
        <w:tab/>
        <w:t>The Senate Economic Growth Committee reports favorably Senate Bill No. 2771</w:t>
      </w:r>
      <w:r w:rsidRPr="006B565F">
        <w:t>.</w:t>
      </w:r>
    </w:p>
    <w:p w14:paraId="092C67C8" w14:textId="244D5E4F" w:rsidR="003322B4" w:rsidRDefault="003322B4" w:rsidP="003322B4">
      <w:r>
        <w:tab/>
        <w:t>As reported, this bill requires the New Jersey Economic Development Authority (EDA) to establish and maintain a program to be known as the “</w:t>
      </w:r>
      <w:r>
        <w:rPr>
          <w:rStyle w:val="HangingAnActChar"/>
        </w:rPr>
        <w:t>Rural</w:t>
      </w:r>
      <w:r w:rsidRPr="00D46FA7">
        <w:rPr>
          <w:rStyle w:val="HangingAnActChar"/>
        </w:rPr>
        <w:t xml:space="preserve"> </w:t>
      </w:r>
      <w:r>
        <w:rPr>
          <w:rStyle w:val="HangingAnActChar"/>
        </w:rPr>
        <w:t>B</w:t>
      </w:r>
      <w:r w:rsidRPr="00D46FA7">
        <w:rPr>
          <w:rStyle w:val="HangingAnActChar"/>
        </w:rPr>
        <w:t>usiness</w:t>
      </w:r>
      <w:r>
        <w:t xml:space="preserve"> Development Program” (program) to provide grant funding to a “rural </w:t>
      </w:r>
      <w:r>
        <w:rPr>
          <w:rStyle w:val="HangingAnActChar"/>
        </w:rPr>
        <w:t>business,” as defined in the bill, to be used</w:t>
      </w:r>
      <w:r w:rsidRPr="00CA1573">
        <w:t xml:space="preserve"> </w:t>
      </w:r>
      <w:r w:rsidRPr="00CA1573">
        <w:rPr>
          <w:rStyle w:val="HangingAnActChar"/>
        </w:rPr>
        <w:t>for the retention or creation of employ</w:t>
      </w:r>
      <w:r>
        <w:rPr>
          <w:rStyle w:val="HangingAnActChar"/>
        </w:rPr>
        <w:t>ment position</w:t>
      </w:r>
      <w:r w:rsidRPr="00CA1573">
        <w:rPr>
          <w:rStyle w:val="HangingAnActChar"/>
        </w:rPr>
        <w:t>s</w:t>
      </w:r>
      <w:r>
        <w:rPr>
          <w:rStyle w:val="HangingAnActChar"/>
        </w:rPr>
        <w:t xml:space="preserve"> at rural businesses</w:t>
      </w:r>
      <w:r>
        <w:t xml:space="preserve">.  Under </w:t>
      </w:r>
      <w:r w:rsidR="00A321DC">
        <w:t xml:space="preserve">this </w:t>
      </w:r>
      <w:r>
        <w:t>bill, the EDA is to enter into an agreement with a rural business concerning the provision of grant funding to the rural</w:t>
      </w:r>
      <w:r w:rsidRPr="00D46FA7">
        <w:rPr>
          <w:rStyle w:val="HangingAnActChar"/>
        </w:rPr>
        <w:t xml:space="preserve"> </w:t>
      </w:r>
      <w:r>
        <w:rPr>
          <w:rStyle w:val="HangingAnActChar"/>
        </w:rPr>
        <w:t xml:space="preserve">business for </w:t>
      </w:r>
      <w:r w:rsidR="00A321DC">
        <w:rPr>
          <w:rStyle w:val="HangingAnActChar"/>
        </w:rPr>
        <w:t>the purpose of retaining</w:t>
      </w:r>
      <w:r w:rsidR="00A321DC" w:rsidRPr="00CA1573">
        <w:rPr>
          <w:rStyle w:val="HangingAnActChar"/>
        </w:rPr>
        <w:t xml:space="preserve"> or </w:t>
      </w:r>
      <w:r w:rsidR="00A321DC">
        <w:rPr>
          <w:rStyle w:val="HangingAnActChar"/>
        </w:rPr>
        <w:t>creating</w:t>
      </w:r>
      <w:r w:rsidR="00A321DC" w:rsidRPr="00CA1573">
        <w:rPr>
          <w:rStyle w:val="HangingAnActChar"/>
        </w:rPr>
        <w:t xml:space="preserve"> of </w:t>
      </w:r>
      <w:r w:rsidR="00A321DC">
        <w:rPr>
          <w:rStyle w:val="HangingAnActChar"/>
        </w:rPr>
        <w:t xml:space="preserve">rural business </w:t>
      </w:r>
      <w:r w:rsidR="00A321DC" w:rsidRPr="00CA1573">
        <w:rPr>
          <w:rStyle w:val="HangingAnActChar"/>
        </w:rPr>
        <w:t>employ</w:t>
      </w:r>
      <w:r w:rsidR="00A321DC">
        <w:rPr>
          <w:rStyle w:val="HangingAnActChar"/>
        </w:rPr>
        <w:t>ment position</w:t>
      </w:r>
      <w:r w:rsidR="00A321DC" w:rsidRPr="00CA1573">
        <w:rPr>
          <w:rStyle w:val="HangingAnActChar"/>
        </w:rPr>
        <w:t>s</w:t>
      </w:r>
      <w:r>
        <w:t>.</w:t>
      </w:r>
    </w:p>
    <w:p w14:paraId="079623E0" w14:textId="3C972AFC" w:rsidR="003322B4" w:rsidRDefault="003322B4" w:rsidP="003322B4">
      <w:r>
        <w:tab/>
        <w:t>The EDA is to establish and maintain the “Rural Business Development Fund” (development fund) to provide grant funding to rural</w:t>
      </w:r>
      <w:r w:rsidRPr="00D46FA7">
        <w:rPr>
          <w:rStyle w:val="HangingAnActChar"/>
        </w:rPr>
        <w:t xml:space="preserve"> </w:t>
      </w:r>
      <w:r>
        <w:rPr>
          <w:rStyle w:val="HangingAnActChar"/>
        </w:rPr>
        <w:t>businesses</w:t>
      </w:r>
      <w:r>
        <w:t xml:space="preserve"> that participate in the program and to administer the program.  The development fund is to be credited with $35,000,000 from an appropriation made to the authority.  The development fund may be credited with moneys made available by the EDA for the purpose of the development fund and moneys received by the </w:t>
      </w:r>
      <w:r w:rsidR="00A321DC">
        <w:t xml:space="preserve">EDA </w:t>
      </w:r>
      <w:r>
        <w:t>from any other public or private donations.</w:t>
      </w:r>
    </w:p>
    <w:p w14:paraId="25EAEF0A" w14:textId="77777777" w:rsidR="003322B4" w:rsidRDefault="003322B4" w:rsidP="003322B4">
      <w:r>
        <w:tab/>
        <w:t>In administering the program, the EDA is to establish:</w:t>
      </w:r>
    </w:p>
    <w:p w14:paraId="40E121FB" w14:textId="77777777" w:rsidR="003322B4" w:rsidRDefault="003322B4" w:rsidP="003322B4">
      <w:r>
        <w:tab/>
        <w:t>1)</w:t>
      </w:r>
      <w:r>
        <w:tab/>
        <w:t>procedures and timelines for applications for the program;</w:t>
      </w:r>
    </w:p>
    <w:p w14:paraId="17E181BD" w14:textId="77777777" w:rsidR="003322B4" w:rsidRDefault="003322B4" w:rsidP="003322B4">
      <w:r>
        <w:tab/>
        <w:t>2)</w:t>
      </w:r>
      <w:r>
        <w:tab/>
        <w:t xml:space="preserve">criteria for determining grant funding amounts to be disbursed from the development fund to </w:t>
      </w:r>
      <w:r>
        <w:rPr>
          <w:rStyle w:val="HangingAnActChar"/>
        </w:rPr>
        <w:t>rural</w:t>
      </w:r>
      <w:r w:rsidRPr="00D46FA7">
        <w:rPr>
          <w:rStyle w:val="HangingAnActChar"/>
        </w:rPr>
        <w:t xml:space="preserve"> </w:t>
      </w:r>
      <w:r>
        <w:rPr>
          <w:rStyle w:val="HangingAnActChar"/>
        </w:rPr>
        <w:t>businesses</w:t>
      </w:r>
      <w:r>
        <w:t>;</w:t>
      </w:r>
    </w:p>
    <w:p w14:paraId="413AE42F" w14:textId="77777777" w:rsidR="003322B4" w:rsidRDefault="003322B4" w:rsidP="003322B4">
      <w:r>
        <w:tab/>
        <w:t>3)</w:t>
      </w:r>
      <w:r>
        <w:tab/>
        <w:t xml:space="preserve">reporting requirements for </w:t>
      </w:r>
      <w:r>
        <w:rPr>
          <w:rStyle w:val="HangingAnActChar"/>
        </w:rPr>
        <w:t>rural</w:t>
      </w:r>
      <w:r w:rsidRPr="00D46FA7">
        <w:rPr>
          <w:rStyle w:val="HangingAnActChar"/>
        </w:rPr>
        <w:t xml:space="preserve"> </w:t>
      </w:r>
      <w:r>
        <w:t>businesses accepted into the program and their receiving grant funding from the development fund; and</w:t>
      </w:r>
    </w:p>
    <w:p w14:paraId="0B50C594" w14:textId="77777777" w:rsidR="003322B4" w:rsidRDefault="003322B4" w:rsidP="003322B4">
      <w:r>
        <w:tab/>
        <w:t>4)</w:t>
      </w:r>
      <w:r>
        <w:tab/>
        <w:t>any other policies deemed necessary by the EDA for the administration of the program and the development fund.</w:t>
      </w:r>
    </w:p>
    <w:p w14:paraId="25CC6620" w14:textId="7B2C2E77" w:rsidR="0025705F" w:rsidRDefault="003322B4" w:rsidP="005A6CB8">
      <w:r>
        <w:tab/>
        <w:t>A rural business receiving g</w:t>
      </w:r>
      <w:r w:rsidRPr="005476CA">
        <w:t xml:space="preserve">rant </w:t>
      </w:r>
      <w:r>
        <w:t>funding under the program is to</w:t>
      </w:r>
      <w:r w:rsidRPr="005476CA">
        <w:t xml:space="preserve"> report to the </w:t>
      </w:r>
      <w:r>
        <w:t>EDA</w:t>
      </w:r>
      <w:r w:rsidRPr="005476CA">
        <w:t xml:space="preserve"> every six months </w:t>
      </w:r>
      <w:r>
        <w:t xml:space="preserve">while the rural business participates in the program </w:t>
      </w:r>
      <w:r w:rsidRPr="005476CA">
        <w:t>detailing how the</w:t>
      </w:r>
      <w:r>
        <w:t xml:space="preserve"> rural business</w:t>
      </w:r>
      <w:r w:rsidRPr="005476CA">
        <w:t xml:space="preserve"> used </w:t>
      </w:r>
      <w:r>
        <w:t>g</w:t>
      </w:r>
      <w:r w:rsidRPr="005476CA">
        <w:t xml:space="preserve">rant </w:t>
      </w:r>
      <w:r>
        <w:t>funding to retain or create employment positions at the rural business,</w:t>
      </w:r>
      <w:r w:rsidRPr="005476CA">
        <w:t xml:space="preserve"> and any other information the </w:t>
      </w:r>
      <w:r>
        <w:t>EDA</w:t>
      </w:r>
      <w:r w:rsidRPr="005476CA">
        <w:t xml:space="preserve"> requires.</w:t>
      </w:r>
    </w:p>
    <w:sectPr w:rsidR="002570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66B11E" w14:textId="77777777" w:rsidR="00FF0F5A" w:rsidRDefault="00FF0F5A">
      <w:r>
        <w:separator/>
      </w:r>
    </w:p>
  </w:endnote>
  <w:endnote w:type="continuationSeparator" w:id="0">
    <w:p w14:paraId="760B3567" w14:textId="77777777" w:rsidR="00FF0F5A" w:rsidRDefault="00FF0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49C8FE" w14:textId="77777777" w:rsidR="00FF0F5A" w:rsidRDefault="00FF0F5A">
      <w:r>
        <w:separator/>
      </w:r>
    </w:p>
  </w:footnote>
  <w:footnote w:type="continuationSeparator" w:id="0">
    <w:p w14:paraId="119DE55B" w14:textId="77777777" w:rsidR="00FF0F5A" w:rsidRDefault="00FF0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AD6FE" w14:textId="07F657CB" w:rsidR="00662ED4" w:rsidRDefault="0025705F" w:rsidP="0025705F">
    <w:pPr>
      <w:pStyle w:val="HeaderPage2"/>
      <w:jc w:val="center"/>
    </w:pPr>
    <w:r>
      <w:fldChar w:fldCharType="begin"/>
    </w:r>
    <w:r>
      <w:instrText xml:space="preserve"> PAGE  \* MERGEFORMAT </w:instrText>
    </w:r>
    <w:r>
      <w:fldChar w:fldCharType="separate"/>
    </w:r>
    <w:r>
      <w:rPr>
        <w:noProof/>
      </w:rPr>
      <w:t>2</w:t>
    </w:r>
    <w:r>
      <w:fldChar w:fldCharType="end"/>
    </w:r>
  </w:p>
  <w:p w14:paraId="1D4667FF" w14:textId="77777777" w:rsidR="0025705F" w:rsidRDefault="0025705F" w:rsidP="0025705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056"/>
    <w:rsid w:val="00010CB9"/>
    <w:rsid w:val="000123C0"/>
    <w:rsid w:val="00015342"/>
    <w:rsid w:val="000213D6"/>
    <w:rsid w:val="00023885"/>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1056"/>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F45"/>
    <w:rsid w:val="002202B8"/>
    <w:rsid w:val="00220D40"/>
    <w:rsid w:val="00221269"/>
    <w:rsid w:val="00221448"/>
    <w:rsid w:val="0022238A"/>
    <w:rsid w:val="00226FF1"/>
    <w:rsid w:val="002323C8"/>
    <w:rsid w:val="00243505"/>
    <w:rsid w:val="002437FC"/>
    <w:rsid w:val="00244AC5"/>
    <w:rsid w:val="00246107"/>
    <w:rsid w:val="00246613"/>
    <w:rsid w:val="00246FD7"/>
    <w:rsid w:val="0025705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717"/>
    <w:rsid w:val="003322B4"/>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0B32"/>
    <w:rsid w:val="00451A68"/>
    <w:rsid w:val="004540C9"/>
    <w:rsid w:val="004653E7"/>
    <w:rsid w:val="00467C12"/>
    <w:rsid w:val="00471D9E"/>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CB8"/>
    <w:rsid w:val="005B0C35"/>
    <w:rsid w:val="005C1CB5"/>
    <w:rsid w:val="005C2E96"/>
    <w:rsid w:val="005C51A8"/>
    <w:rsid w:val="005E3EC4"/>
    <w:rsid w:val="005E6766"/>
    <w:rsid w:val="005F075C"/>
    <w:rsid w:val="005F5E32"/>
    <w:rsid w:val="00607913"/>
    <w:rsid w:val="00607F92"/>
    <w:rsid w:val="0062097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A7CD9"/>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1DC"/>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6B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DF2"/>
    <w:rsid w:val="00ED5E27"/>
    <w:rsid w:val="00EE2498"/>
    <w:rsid w:val="00EE49E4"/>
    <w:rsid w:val="00EE62FC"/>
    <w:rsid w:val="00EE6D25"/>
    <w:rsid w:val="00EF0439"/>
    <w:rsid w:val="00EF52FC"/>
    <w:rsid w:val="00F140A0"/>
    <w:rsid w:val="00F227FF"/>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F5A"/>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7B8F0E98"/>
  <w15:docId w15:val="{67524A0B-5C81-444B-922B-E66B8F8D4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3322B4"/>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link w:val="HangingAnAct"/>
    <w:rsid w:val="003322B4"/>
    <w:rPr>
      <w:spacing w:val="4"/>
      <w:sz w:val="24"/>
      <w:szCs w:val="24"/>
    </w:rPr>
  </w:style>
  <w:style w:type="paragraph" w:styleId="BalloonText">
    <w:name w:val="Balloon Text"/>
    <w:basedOn w:val="Normal"/>
    <w:link w:val="BalloonTextChar"/>
    <w:semiHidden/>
    <w:unhideWhenUsed/>
    <w:rsid w:val="005A6C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6C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325</Words>
  <Characters>1715</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S2771 SEG Statement 9/17/20</vt:lpstr>
    </vt:vector>
  </TitlesOfParts>
  <Manager>R225</Manager>
  <Company>NJ OLS DMU</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S2771 SEG Statement 9/17/20</dc:title>
  <dc:subject/>
  <dc:creator>Senate SEG</dc:creator>
  <cp:keywords>S2771|1|AU |261|0|0|!|0|</cp:keywords>
  <dc:description/>
  <cp:lastModifiedBy>Siracusa, Nicole</cp:lastModifiedBy>
  <cp:revision>2</cp:revision>
  <cp:lastPrinted>1999-09-30T17:29:00Z</cp:lastPrinted>
  <dcterms:created xsi:type="dcterms:W3CDTF">2020-09-18T16:25:00Z</dcterms:created>
  <dcterms:modified xsi:type="dcterms:W3CDTF">2020-09-18T16:25:00Z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