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856" w:rsidRDefault="00A42856" w:rsidP="00A42856">
      <w:pPr>
        <w:pStyle w:val="bpuBill"/>
      </w:pPr>
      <w:bookmarkStart w:id="0" w:name="bpuFrontPg"/>
      <w:bookmarkStart w:id="1" w:name="_GoBack"/>
      <w:bookmarkEnd w:id="0"/>
      <w:bookmarkEnd w:id="1"/>
      <w:r>
        <w:t xml:space="preserve">SENATE, No. 2776 </w:t>
      </w:r>
    </w:p>
    <w:p w:rsidR="00A42856" w:rsidRPr="009D38FF" w:rsidRDefault="00A42856" w:rsidP="00A428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252556" r:id="rId7"/>
        </w:object>
      </w:r>
    </w:p>
    <w:p w:rsidR="00A42856" w:rsidRDefault="00A42856" w:rsidP="00A42856">
      <w:pPr>
        <w:pStyle w:val="bpuState"/>
      </w:pPr>
      <w:r>
        <w:t>STATE OF NEW JERSEY</w:t>
      </w:r>
    </w:p>
    <w:p w:rsidR="00A42856" w:rsidRDefault="00A42856" w:rsidP="00A42856">
      <w:pPr>
        <w:pStyle w:val="bpuLegislature"/>
      </w:pPr>
      <w:r>
        <w:t>219th LEGISLATURE</w:t>
      </w:r>
    </w:p>
    <w:p w:rsidR="00A42856" w:rsidRDefault="00A42856" w:rsidP="00A42856">
      <w:pPr>
        <w:pStyle w:val="bpuWpGraphic"/>
      </w:pPr>
      <w:r>
        <w:object w:dxaOrig="8985" w:dyaOrig="255">
          <v:shape id="_x0000_i1026" type="#_x0000_t75" style="width:6in;height:12pt" o:ole="">
            <v:imagedata r:id="rId6" o:title=""/>
          </v:shape>
          <o:OLEObject Type="Embed" ProgID="WPWin6.1" ShapeID="_x0000_i1026" DrawAspect="Content" ObjectID="_1659252557" r:id="rId8"/>
        </w:object>
      </w:r>
      <w:r>
        <w:t xml:space="preserve">  </w:t>
      </w:r>
    </w:p>
    <w:p w:rsidR="00A42856" w:rsidRDefault="00A42856" w:rsidP="00A42856">
      <w:pPr>
        <w:pStyle w:val="bpuIntro"/>
      </w:pPr>
      <w:r>
        <w:t>INTRODUCED AUGUST 3, 2020</w:t>
      </w:r>
    </w:p>
    <w:p w:rsidR="00A42856" w:rsidRDefault="00A42856" w:rsidP="00A42856">
      <w:pPr>
        <w:pStyle w:val="bpuIntro"/>
      </w:pPr>
    </w:p>
    <w:p w:rsidR="00A42856" w:rsidRDefault="00A42856" w:rsidP="00A42856">
      <w:pPr>
        <w:pStyle w:val="bpuIntro"/>
        <w:sectPr w:rsidR="00A42856" w:rsidSect="002345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2856" w:rsidRDefault="00A42856" w:rsidP="00A42856">
      <w:pPr>
        <w:pStyle w:val="bpuIntro"/>
      </w:pPr>
    </w:p>
    <w:p w:rsidR="00A42856" w:rsidRDefault="00A42856" w:rsidP="00A42856">
      <w:pPr>
        <w:pStyle w:val="bpuSponsor"/>
      </w:pPr>
      <w:r>
        <w:t>Sponsored by:</w:t>
      </w:r>
    </w:p>
    <w:p w:rsidR="00A42856" w:rsidRDefault="00A42856" w:rsidP="00A42856">
      <w:pPr>
        <w:pStyle w:val="bpuSponsor"/>
      </w:pPr>
      <w:r>
        <w:t>Senator  TROY SINGLETON</w:t>
      </w:r>
    </w:p>
    <w:p w:rsidR="00A42856" w:rsidRDefault="00A42856" w:rsidP="00A42856">
      <w:pPr>
        <w:pStyle w:val="bpuSponsor"/>
      </w:pPr>
      <w:r>
        <w:t>District 7 (Burlington)</w:t>
      </w:r>
    </w:p>
    <w:p w:rsidR="00A42856" w:rsidRDefault="001D1E2C" w:rsidP="001D1E2C">
      <w:pPr>
        <w:pStyle w:val="bpuSponsor"/>
      </w:pPr>
      <w:r>
        <w:t>Senator  NELLIE POU</w:t>
      </w:r>
    </w:p>
    <w:p w:rsidR="001D1E2C" w:rsidRDefault="001D1E2C" w:rsidP="001D1E2C">
      <w:pPr>
        <w:pStyle w:val="bpuSponsor"/>
      </w:pPr>
      <w:r>
        <w:t>District 35 (Bergen and Passaic)</w:t>
      </w:r>
    </w:p>
    <w:p w:rsidR="001D1E2C" w:rsidRPr="001D1E2C" w:rsidRDefault="001D1E2C" w:rsidP="001D1E2C">
      <w:pPr>
        <w:pStyle w:val="bpuSponsor"/>
      </w:pPr>
    </w:p>
    <w:p w:rsidR="00A42856" w:rsidRDefault="00234557" w:rsidP="00234557">
      <w:pPr>
        <w:pStyle w:val="bpuSponsor"/>
      </w:pPr>
      <w:r>
        <w:t>Co-Sponsored by:</w:t>
      </w:r>
    </w:p>
    <w:p w:rsidR="00234557" w:rsidRPr="00234557" w:rsidRDefault="00234557" w:rsidP="00234557">
      <w:pPr>
        <w:pStyle w:val="bpuSponsor"/>
      </w:pPr>
      <w:r w:rsidRPr="00234557">
        <w:t>Senator Gill</w:t>
      </w:r>
    </w:p>
    <w:p w:rsidR="00A42856" w:rsidRDefault="00A42856" w:rsidP="00A42856">
      <w:pPr>
        <w:pStyle w:val="bpuSponsor"/>
      </w:pPr>
    </w:p>
    <w:p w:rsidR="00234557" w:rsidRDefault="00234557" w:rsidP="00234557"/>
    <w:p w:rsidR="00234557" w:rsidRPr="00234557" w:rsidRDefault="00234557" w:rsidP="00234557"/>
    <w:p w:rsidR="00A42856" w:rsidRDefault="00A42856" w:rsidP="00A42856">
      <w:pPr>
        <w:pStyle w:val="bpuSponsor"/>
      </w:pPr>
    </w:p>
    <w:p w:rsidR="00A42856" w:rsidRDefault="00A42856" w:rsidP="00A42856">
      <w:pPr>
        <w:pStyle w:val="bpuSponsor"/>
      </w:pPr>
      <w:r>
        <w:t>SYNOPSIS</w:t>
      </w:r>
    </w:p>
    <w:p w:rsidR="00A42856" w:rsidRDefault="00A42856" w:rsidP="00A42856">
      <w:pPr>
        <w:pStyle w:val="bpuNormText"/>
      </w:pPr>
      <w:r>
        <w:tab/>
        <w:t xml:space="preserve">Requires county board of elections to mail or email notice to mail-in voters after each election confirming ballot was received and counted. </w:t>
      </w:r>
    </w:p>
    <w:p w:rsidR="00A42856" w:rsidRDefault="00A42856" w:rsidP="00A42856">
      <w:pPr>
        <w:pStyle w:val="bpuNormText"/>
      </w:pPr>
    </w:p>
    <w:p w:rsidR="00A42856" w:rsidRDefault="00A42856" w:rsidP="00A42856">
      <w:pPr>
        <w:pStyle w:val="bpuSponsor"/>
      </w:pPr>
      <w:r>
        <w:t xml:space="preserve">CURRENT VERSION OF TEXT </w:t>
      </w:r>
    </w:p>
    <w:p w:rsidR="00A42856" w:rsidRDefault="00A42856" w:rsidP="00A42856">
      <w:pPr>
        <w:pStyle w:val="bpuNormText"/>
      </w:pPr>
      <w:r>
        <w:tab/>
        <w:t>As introduced.</w:t>
      </w:r>
    </w:p>
    <w:p w:rsidR="00A42856" w:rsidRDefault="00A42856" w:rsidP="00A428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2856" w:rsidRDefault="00A42856" w:rsidP="008916EC">
      <w:pPr>
        <w:pStyle w:val="FronterPage"/>
        <w:tabs>
          <w:tab w:val="clear" w:pos="720"/>
          <w:tab w:val="clear" w:pos="1440"/>
          <w:tab w:val="clear" w:pos="2160"/>
          <w:tab w:val="clear" w:pos="2880"/>
          <w:tab w:val="clear" w:pos="3600"/>
          <w:tab w:val="clear" w:pos="4320"/>
          <w:tab w:val="clear" w:pos="5040"/>
        </w:tabs>
        <w:sectPr w:rsidR="00A42856" w:rsidSect="00A42856">
          <w:type w:val="continuous"/>
          <w:pgSz w:w="12240" w:h="20160" w:code="5"/>
          <w:pgMar w:top="1440" w:right="2275" w:bottom="1440" w:left="2275" w:header="72" w:footer="720" w:gutter="0"/>
          <w:pgNumType w:start="1"/>
          <w:cols w:space="720"/>
          <w:docGrid w:linePitch="360"/>
        </w:sectPr>
      </w:pPr>
    </w:p>
    <w:p w:rsidR="005B5AF3" w:rsidRDefault="005B5AF3" w:rsidP="005B5AF3">
      <w:pPr>
        <w:pStyle w:val="HangingAnAct"/>
        <w:rPr>
          <w:rStyle w:val="HangingAnActChar"/>
        </w:rPr>
      </w:pPr>
      <w:r w:rsidRPr="005B5AF3">
        <w:rPr>
          <w:rStyle w:val="BillHead"/>
        </w:rPr>
        <w:lastRenderedPageBreak/>
        <w:t>An Act</w:t>
      </w:r>
      <w:r w:rsidRPr="006B7FA7">
        <w:rPr>
          <w:rStyle w:val="HangingAnActChar"/>
        </w:rPr>
        <w:t xml:space="preserve"> </w:t>
      </w:r>
      <w:r w:rsidRPr="00236812">
        <w:rPr>
          <w:rStyle w:val="HangingAnActChar"/>
        </w:rPr>
        <w:t>concerning certain notifications to mail-in voters and amending P.L.2009, c.79.</w:t>
      </w:r>
    </w:p>
    <w:p w:rsidR="005B5AF3" w:rsidRPr="007D6EC9" w:rsidRDefault="005B5AF3" w:rsidP="005B5AF3"/>
    <w:p w:rsidR="005B5AF3" w:rsidRPr="00AA7880" w:rsidRDefault="005B5AF3" w:rsidP="005B5AF3">
      <w:r>
        <w:tab/>
      </w:r>
      <w:r>
        <w:rPr>
          <w:rStyle w:val="BillHeading2"/>
        </w:rPr>
        <w:t xml:space="preserve">Be It Enacted </w:t>
      </w:r>
      <w:r>
        <w:rPr>
          <w:rStyle w:val="BillLanguage"/>
        </w:rPr>
        <w:t>by the Senate and General Assembly of the State of New Jersey:</w:t>
      </w:r>
    </w:p>
    <w:p w:rsidR="005B5AF3" w:rsidRDefault="005B5AF3" w:rsidP="005B5AF3"/>
    <w:p w:rsidR="005B5AF3" w:rsidRDefault="005B5AF3" w:rsidP="005B5AF3">
      <w:r>
        <w:tab/>
        <w:t>1.</w:t>
      </w:r>
      <w:r>
        <w:tab/>
        <w:t xml:space="preserve">Section 23 of P.L.2009, c.79 (C.19:63-23) is amended to read as follows:  </w:t>
      </w:r>
    </w:p>
    <w:p w:rsidR="005B5AF3" w:rsidRDefault="005B5AF3" w:rsidP="005B5AF3">
      <w:r>
        <w:tab/>
        <w:t>23.</w:t>
      </w:r>
      <w:r>
        <w:tab/>
      </w:r>
      <w:r>
        <w:rPr>
          <w:u w:val="single"/>
        </w:rPr>
        <w:t>a.</w:t>
      </w:r>
      <w:r>
        <w:t xml:space="preserve">  As soon as practicable after each election, the board of elections shall mark in the Statewide voter registration system and all duplicate voting records to show that mail-in ballots were delivered or forwarded to the respective registered voters.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5B5AF3" w:rsidRPr="007A6443" w:rsidRDefault="005B5AF3" w:rsidP="005B5AF3">
      <w:pPr>
        <w:rPr>
          <w:u w:val="single"/>
        </w:rPr>
      </w:pPr>
      <w:r>
        <w:tab/>
      </w:r>
      <w:r>
        <w:rPr>
          <w:u w:val="single"/>
        </w:rPr>
        <w:t>b.</w:t>
      </w:r>
      <w:r>
        <w:rPr>
          <w:u w:val="single"/>
        </w:rPr>
        <w:tab/>
        <w:t>Upon marking the voters’ record as provided under subsection a. of this section, f</w:t>
      </w:r>
      <w:r w:rsidRPr="00AD4BA3">
        <w:rPr>
          <w:u w:val="single"/>
        </w:rPr>
        <w:t>or each mail-in ballot that has been voted, received and counted, the board of elections shall also</w:t>
      </w:r>
      <w:r>
        <w:rPr>
          <w:u w:val="single"/>
        </w:rPr>
        <w:t xml:space="preserve"> mail </w:t>
      </w:r>
      <w:r w:rsidR="003F64EC">
        <w:rPr>
          <w:u w:val="single"/>
        </w:rPr>
        <w:t xml:space="preserve">or email </w:t>
      </w:r>
      <w:r>
        <w:rPr>
          <w:u w:val="single"/>
        </w:rPr>
        <w:t>a notice to each respective voter confirming that the voter’s mail-in ballot was received and counted</w:t>
      </w:r>
      <w:r w:rsidRPr="00AD4BA3">
        <w:rPr>
          <w:u w:val="single"/>
        </w:rPr>
        <w:t>.</w:t>
      </w:r>
      <w:r>
        <w:rPr>
          <w:u w:val="single"/>
        </w:rPr>
        <w:t xml:space="preserve"> The mail </w:t>
      </w:r>
      <w:r w:rsidR="003F64EC">
        <w:rPr>
          <w:u w:val="single"/>
        </w:rPr>
        <w:t xml:space="preserve">or email </w:t>
      </w:r>
      <w:r>
        <w:rPr>
          <w:u w:val="single"/>
        </w:rPr>
        <w:t xml:space="preserve">notice required to be sent to a voter under this subsection shall be in addition to, and shall not replace, </w:t>
      </w:r>
      <w:r w:rsidRPr="007A6443">
        <w:rPr>
          <w:u w:val="single"/>
        </w:rPr>
        <w:t xml:space="preserve">the </w:t>
      </w:r>
      <w:r>
        <w:rPr>
          <w:u w:val="single"/>
        </w:rPr>
        <w:t xml:space="preserve">availability of the </w:t>
      </w:r>
      <w:r w:rsidRPr="007A6443">
        <w:rPr>
          <w:u w:val="single"/>
        </w:rPr>
        <w:t>free-access system established by section</w:t>
      </w:r>
      <w:r>
        <w:rPr>
          <w:u w:val="single"/>
        </w:rPr>
        <w:t xml:space="preserve"> 5 of P.L.2004, c.88 (C.19:61-5) allowing a voter to ascertain whether a mail-in ballot or an application therefor was </w:t>
      </w:r>
      <w:r w:rsidRPr="007A6443">
        <w:rPr>
          <w:u w:val="single"/>
        </w:rPr>
        <w:t>received</w:t>
      </w:r>
      <w:r>
        <w:rPr>
          <w:u w:val="single"/>
        </w:rPr>
        <w:t>, accepted</w:t>
      </w:r>
      <w:r w:rsidRPr="007A6443">
        <w:rPr>
          <w:u w:val="single"/>
        </w:rPr>
        <w:t>,</w:t>
      </w:r>
      <w:r>
        <w:rPr>
          <w:u w:val="single"/>
        </w:rPr>
        <w:t xml:space="preserve"> or rejected, and the reason for the rejection. </w:t>
      </w:r>
    </w:p>
    <w:p w:rsidR="005B5AF3" w:rsidRDefault="005B5AF3" w:rsidP="005B5AF3">
      <w:r>
        <w:t>(</w:t>
      </w:r>
      <w:proofErr w:type="spellStart"/>
      <w:r>
        <w:t>cf</w:t>
      </w:r>
      <w:proofErr w:type="spellEnd"/>
      <w:r>
        <w:t>: P.L.2011, c.134, s.57)</w:t>
      </w:r>
    </w:p>
    <w:p w:rsidR="005B5AF3" w:rsidRPr="00D71D68" w:rsidRDefault="005B5AF3" w:rsidP="005B5AF3"/>
    <w:p w:rsidR="005B5AF3" w:rsidRDefault="005B5AF3" w:rsidP="005B5AF3">
      <w:r>
        <w:tab/>
        <w:t>2.</w:t>
      </w:r>
      <w:r>
        <w:tab/>
        <w:t>This act shall take effect immediately.</w:t>
      </w:r>
    </w:p>
    <w:p w:rsidR="005B5AF3" w:rsidRPr="00AA7880" w:rsidRDefault="005B5AF3" w:rsidP="005B5AF3"/>
    <w:p w:rsidR="005B5AF3" w:rsidRPr="00CE7BD8" w:rsidRDefault="005B5AF3" w:rsidP="005B5AF3"/>
    <w:p w:rsidR="005B5AF3" w:rsidRPr="00AA7880" w:rsidRDefault="005B5AF3" w:rsidP="005B5AF3">
      <w:pPr>
        <w:jc w:val="center"/>
      </w:pPr>
      <w:r w:rsidRPr="00D71D68">
        <w:t>STATEMENT</w:t>
      </w:r>
    </w:p>
    <w:p w:rsidR="005B5AF3" w:rsidRDefault="005B5AF3" w:rsidP="005B5AF3"/>
    <w:p w:rsidR="005B5AF3" w:rsidRDefault="005B5AF3" w:rsidP="005B5AF3">
      <w:r>
        <w:tab/>
        <w:t xml:space="preserve">This bill requires the county </w:t>
      </w:r>
      <w:r w:rsidRPr="00DC2D13">
        <w:t xml:space="preserve">board of elections </w:t>
      </w:r>
      <w:r>
        <w:t xml:space="preserve">in each county to send a notice by mail </w:t>
      </w:r>
      <w:r w:rsidR="003F64EC">
        <w:t xml:space="preserve">or email </w:t>
      </w:r>
      <w:r w:rsidRPr="00DC2D13">
        <w:t xml:space="preserve">to </w:t>
      </w:r>
      <w:r>
        <w:t>each mail-in voter</w:t>
      </w:r>
      <w:r w:rsidRPr="00DC2D13">
        <w:t xml:space="preserve"> after each election</w:t>
      </w:r>
      <w:r>
        <w:t>,</w:t>
      </w:r>
      <w:r w:rsidRPr="00DC2D13">
        <w:t xml:space="preserve"> </w:t>
      </w:r>
      <w:r>
        <w:t xml:space="preserve">confirming that the voter’s </w:t>
      </w:r>
      <w:r w:rsidRPr="00DC2D13">
        <w:t xml:space="preserve">ballot was received and </w:t>
      </w:r>
      <w:r w:rsidRPr="00DC2D13">
        <w:lastRenderedPageBreak/>
        <w:t>counted.</w:t>
      </w:r>
      <w:r>
        <w:t xml:space="preserve"> Under current law, county boards of elections are required to update the Statewide Voter Registration System with that information for each voter after each election. Current law also establishes a free-access system that mail-in voters can use to </w:t>
      </w:r>
      <w:r w:rsidRPr="00DC2D13">
        <w:t>ascertain whe</w:t>
      </w:r>
      <w:r>
        <w:t xml:space="preserve">ther a mail-in ballot or an </w:t>
      </w:r>
      <w:r w:rsidRPr="00DC2D13">
        <w:t>application therefor was received, accepted, or rejected, and the reason for the rejection.</w:t>
      </w:r>
      <w:r>
        <w:t xml:space="preserve"> The mail </w:t>
      </w:r>
      <w:r w:rsidR="003F64EC">
        <w:t xml:space="preserve">or email </w:t>
      </w:r>
      <w:r>
        <w:t xml:space="preserve">notice required by this bill would not replace such free access system. </w:t>
      </w:r>
    </w:p>
    <w:sectPr w:rsidR="005B5AF3" w:rsidSect="005C0E88">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E7B" w:rsidRDefault="00FB2E7B">
      <w:r>
        <w:separator/>
      </w:r>
    </w:p>
  </w:endnote>
  <w:endnote w:type="continuationSeparator" w:id="0">
    <w:p w:rsidR="00FB2E7B" w:rsidRDefault="00FB2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2C" w:rsidRDefault="00234557" w:rsidP="00234557">
    <w:pPr>
      <w:pStyle w:val="sponUdate"/>
    </w:pPr>
    <w:r>
      <w:t>(Sponsorship Updated As Of: 8/17/2020)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E88" w:rsidRDefault="005C0E88">
    <w:pPr>
      <w:pStyle w:val="Footer"/>
      <w:rPr>
        <w:szCs w:val="18"/>
      </w:rPr>
    </w:pPr>
  </w:p>
  <w:p w:rsidR="005C0E88" w:rsidRPr="00921C91" w:rsidRDefault="005C0E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0E88" w:rsidRPr="00921C91" w:rsidRDefault="005C0E88">
    <w:pPr>
      <w:pStyle w:val="Footer"/>
      <w:rPr>
        <w:szCs w:val="18"/>
      </w:rPr>
    </w:pPr>
  </w:p>
  <w:p w:rsidR="005C0E88" w:rsidRPr="00921C91" w:rsidRDefault="005C0E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E7B" w:rsidRDefault="00FB2E7B">
      <w:r>
        <w:separator/>
      </w:r>
    </w:p>
  </w:footnote>
  <w:footnote w:type="continuationSeparator" w:id="0">
    <w:p w:rsidR="00FB2E7B" w:rsidRDefault="00FB2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77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2856" w:rsidRDefault="00A42856" w:rsidP="00A42856">
    <w:pPr>
      <w:pStyle w:val="bpuHeadSpon"/>
    </w:pPr>
    <w:r w:rsidRPr="00A42856">
      <w:rPr>
        <w:rStyle w:val="bpuHeadSponChar"/>
      </w:rPr>
      <w:t>S2776</w:t>
    </w:r>
    <w:r>
      <w:t xml:space="preserve"> SINGLETON</w:t>
    </w:r>
    <w:r w:rsidR="001D1E2C">
      <w:t>, POU</w:t>
    </w:r>
  </w:p>
  <w:p w:rsidR="00A42856" w:rsidRDefault="00A42856" w:rsidP="00A42856">
    <w:pPr>
      <w:pStyle w:val="bpuHeadSpon"/>
    </w:pPr>
    <w:r>
      <w:fldChar w:fldCharType="begin"/>
    </w:r>
    <w:r>
      <w:instrText xml:space="preserve"> PAGE  \* MERGEFORMAT </w:instrText>
    </w:r>
    <w:r>
      <w:fldChar w:fldCharType="separate"/>
    </w:r>
    <w:r w:rsidR="002F77DF">
      <w:rPr>
        <w:noProof/>
      </w:rPr>
      <w:t>3</w:t>
    </w:r>
    <w:r>
      <w:fldChar w:fldCharType="end"/>
    </w:r>
  </w:p>
  <w:p w:rsidR="00A42856" w:rsidRDefault="00A42856" w:rsidP="00A428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2856" w:rsidRDefault="00A42856" w:rsidP="00A42856">
    <w:pPr>
      <w:pStyle w:val="bpuHeadSpon"/>
    </w:pPr>
    <w:r w:rsidRPr="00A42856">
      <w:rPr>
        <w:rStyle w:val="bpuHeadSponChar"/>
      </w:rPr>
      <w:t>S2776</w:t>
    </w:r>
    <w:r>
      <w:t xml:space="preserve"> SINGLETON</w:t>
    </w:r>
    <w:r w:rsidR="001D1E2C">
      <w:t>, POU</w:t>
    </w:r>
  </w:p>
  <w:p w:rsidR="00A42856" w:rsidRDefault="00A42856" w:rsidP="00A42856">
    <w:pPr>
      <w:pStyle w:val="bpuHeadSpon"/>
    </w:pPr>
    <w:r>
      <w:fldChar w:fldCharType="begin"/>
    </w:r>
    <w:r>
      <w:instrText xml:space="preserve"> PAGE  \* MERGEFORMAT </w:instrText>
    </w:r>
    <w:r>
      <w:fldChar w:fldCharType="separate"/>
    </w:r>
    <w:r w:rsidR="002F77DF">
      <w:rPr>
        <w:noProof/>
      </w:rPr>
      <w:t>2</w:t>
    </w:r>
    <w:r>
      <w:fldChar w:fldCharType="end"/>
    </w:r>
  </w:p>
  <w:p w:rsidR="00A42856" w:rsidRDefault="00A42856" w:rsidP="00A428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E7B"/>
    <w:rsid w:val="000051BD"/>
    <w:rsid w:val="000160A5"/>
    <w:rsid w:val="0002335B"/>
    <w:rsid w:val="0003549A"/>
    <w:rsid w:val="000367AE"/>
    <w:rsid w:val="00043B22"/>
    <w:rsid w:val="00054975"/>
    <w:rsid w:val="00057D20"/>
    <w:rsid w:val="0006197C"/>
    <w:rsid w:val="0006281F"/>
    <w:rsid w:val="0008141C"/>
    <w:rsid w:val="00094A55"/>
    <w:rsid w:val="000969E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E2C"/>
    <w:rsid w:val="001D25F3"/>
    <w:rsid w:val="001E15F1"/>
    <w:rsid w:val="001E16FA"/>
    <w:rsid w:val="001E6213"/>
    <w:rsid w:val="001F14C7"/>
    <w:rsid w:val="001F7405"/>
    <w:rsid w:val="00205533"/>
    <w:rsid w:val="00212B8D"/>
    <w:rsid w:val="00222983"/>
    <w:rsid w:val="0023455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41E"/>
    <w:rsid w:val="002E69D1"/>
    <w:rsid w:val="002F3BA6"/>
    <w:rsid w:val="002F77D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E07"/>
    <w:rsid w:val="00391DA4"/>
    <w:rsid w:val="003A3C64"/>
    <w:rsid w:val="003A3F83"/>
    <w:rsid w:val="003C0FD5"/>
    <w:rsid w:val="003C43EF"/>
    <w:rsid w:val="003C5A6B"/>
    <w:rsid w:val="003C7FB2"/>
    <w:rsid w:val="003D1DE0"/>
    <w:rsid w:val="003D24DE"/>
    <w:rsid w:val="003E26D4"/>
    <w:rsid w:val="003E47BA"/>
    <w:rsid w:val="003F3B37"/>
    <w:rsid w:val="003F64E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C3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5AF3"/>
    <w:rsid w:val="005C07E4"/>
    <w:rsid w:val="005C0E88"/>
    <w:rsid w:val="005C2124"/>
    <w:rsid w:val="005C336F"/>
    <w:rsid w:val="005C7F3C"/>
    <w:rsid w:val="005E017C"/>
    <w:rsid w:val="005E50C6"/>
    <w:rsid w:val="005E672D"/>
    <w:rsid w:val="005F2A97"/>
    <w:rsid w:val="005F399B"/>
    <w:rsid w:val="006019F8"/>
    <w:rsid w:val="00602754"/>
    <w:rsid w:val="00605B20"/>
    <w:rsid w:val="006108D0"/>
    <w:rsid w:val="0061156F"/>
    <w:rsid w:val="00613FF5"/>
    <w:rsid w:val="006155A8"/>
    <w:rsid w:val="00621076"/>
    <w:rsid w:val="00621B94"/>
    <w:rsid w:val="00624A1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85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4A7"/>
    <w:rsid w:val="00B2574A"/>
    <w:rsid w:val="00B267D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3A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56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74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68F"/>
    <w:rsid w:val="00F709B3"/>
    <w:rsid w:val="00F71A5E"/>
    <w:rsid w:val="00F743B3"/>
    <w:rsid w:val="00FA0AFC"/>
    <w:rsid w:val="00FA1C82"/>
    <w:rsid w:val="00FA2ED1"/>
    <w:rsid w:val="00FA4A52"/>
    <w:rsid w:val="00FB2E7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9D7362"/>
  <w15:docId w15:val="{D3F8793C-A77C-4A37-A52C-9BEA304A4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2856"/>
  </w:style>
  <w:style w:type="paragraph" w:styleId="BalloonText">
    <w:name w:val="Balloon Text"/>
    <w:basedOn w:val="Normal"/>
    <w:link w:val="BalloonTextChar"/>
    <w:semiHidden/>
    <w:unhideWhenUsed/>
    <w:rsid w:val="00D745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5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2688</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S2776</vt:lpstr>
    </vt:vector>
  </TitlesOfParts>
  <Manager>R224</Manager>
  <Company>NJ Office of Legislative Services</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S2776</dc:title>
  <dc:subject/>
  <dc:creator>Senator  SINGLETON</dc:creator>
  <cp:keywords>S2776|3|SG |223|76|223|F|0|</cp:keywords>
  <dc:description>INTRODUCED AUGUST 3, 2020</dc:description>
  <cp:lastModifiedBy>Franks, Denise</cp:lastModifiedBy>
  <cp:revision>2</cp:revision>
  <cp:lastPrinted>2020-08-18T14:41:00Z</cp:lastPrinted>
  <dcterms:created xsi:type="dcterms:W3CDTF">2020-08-18T14:41:00Z</dcterms:created>
  <dcterms:modified xsi:type="dcterms:W3CDTF">2020-08-18T14:41:00Z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