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9558D" w14:textId="5393CA14" w:rsidR="00F40AC2" w:rsidRDefault="00F40AC2" w:rsidP="00F40AC2">
      <w:pPr>
        <w:pStyle w:val="bpuReprint"/>
      </w:pPr>
      <w:bookmarkStart w:id="0" w:name="bpuFrontPg"/>
      <w:bookmarkStart w:id="1" w:name="_GoBack"/>
      <w:bookmarkEnd w:id="0"/>
      <w:bookmarkEnd w:id="1"/>
      <w:r>
        <w:t>[First Reprint]</w:t>
      </w:r>
    </w:p>
    <w:p w14:paraId="6E61E698" w14:textId="6EB447F4" w:rsidR="00424409" w:rsidRDefault="00424409" w:rsidP="00424409">
      <w:pPr>
        <w:pStyle w:val="bpuBill"/>
      </w:pPr>
      <w:r>
        <w:t xml:space="preserve">SENATE, No. 2789 </w:t>
      </w:r>
    </w:p>
    <w:p w14:paraId="0CE5E62C" w14:textId="46B73154" w:rsidR="00424409" w:rsidRPr="009D38FF" w:rsidRDefault="00424409" w:rsidP="00424409">
      <w:pPr>
        <w:pStyle w:val="bpuWpGraphic"/>
      </w:pPr>
      <w:r>
        <w:object w:dxaOrig="8985" w:dyaOrig="255" w14:anchorId="6ABBE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3347" r:id="rId8"/>
        </w:object>
      </w:r>
    </w:p>
    <w:p w14:paraId="59DB5004" w14:textId="77777777" w:rsidR="00424409" w:rsidRDefault="00424409" w:rsidP="00424409">
      <w:pPr>
        <w:pStyle w:val="bpuState"/>
      </w:pPr>
      <w:r>
        <w:t>STATE OF NEW JERSEY</w:t>
      </w:r>
    </w:p>
    <w:p w14:paraId="43EF3868" w14:textId="77777777" w:rsidR="00424409" w:rsidRDefault="00424409" w:rsidP="00424409">
      <w:pPr>
        <w:pStyle w:val="bpuLegislature"/>
      </w:pPr>
      <w:r>
        <w:t>219th LEGISLATURE</w:t>
      </w:r>
    </w:p>
    <w:p w14:paraId="518B8AFB" w14:textId="6A90943D" w:rsidR="00424409" w:rsidRDefault="00424409" w:rsidP="00424409">
      <w:pPr>
        <w:pStyle w:val="bpuWpGraphic"/>
      </w:pPr>
      <w:r>
        <w:object w:dxaOrig="8985" w:dyaOrig="255" w14:anchorId="4B53D7F4">
          <v:shape id="_x0000_i1026" type="#_x0000_t75" style="width:6in;height:12pt" o:ole="">
            <v:imagedata r:id="rId7" o:title=""/>
          </v:shape>
          <o:OLEObject Type="Embed" ProgID="WPWin6.1" ShapeID="_x0000_i1026" DrawAspect="Content" ObjectID="_1674633348" r:id="rId9"/>
        </w:object>
      </w:r>
      <w:r>
        <w:t xml:space="preserve">  </w:t>
      </w:r>
    </w:p>
    <w:p w14:paraId="52795872" w14:textId="77777777" w:rsidR="00424409" w:rsidRDefault="00424409" w:rsidP="00424409">
      <w:pPr>
        <w:pStyle w:val="bpuIntro"/>
      </w:pPr>
      <w:r>
        <w:t>INTRODUCED JULY 30, 2020</w:t>
      </w:r>
    </w:p>
    <w:p w14:paraId="648C2758" w14:textId="77777777" w:rsidR="00424409" w:rsidRDefault="00424409" w:rsidP="00424409">
      <w:pPr>
        <w:pStyle w:val="bpuIntro"/>
      </w:pPr>
    </w:p>
    <w:p w14:paraId="599DE364" w14:textId="77777777" w:rsidR="00424409" w:rsidRDefault="00424409" w:rsidP="00424409">
      <w:pPr>
        <w:pStyle w:val="bpuIntro"/>
        <w:sectPr w:rsidR="00424409" w:rsidSect="00DD596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FF84280" w14:textId="77777777" w:rsidR="00424409" w:rsidRDefault="00424409" w:rsidP="00424409">
      <w:pPr>
        <w:pStyle w:val="bpuIntro"/>
      </w:pPr>
    </w:p>
    <w:p w14:paraId="4DD03A17" w14:textId="77777777" w:rsidR="00424409" w:rsidRDefault="00424409" w:rsidP="00424409">
      <w:pPr>
        <w:pStyle w:val="bpuSponsor"/>
      </w:pPr>
      <w:r>
        <w:t>Sponsored by:</w:t>
      </w:r>
    </w:p>
    <w:p w14:paraId="0EB35AA1" w14:textId="77777777" w:rsidR="00424409" w:rsidRDefault="00424409" w:rsidP="00424409">
      <w:pPr>
        <w:pStyle w:val="bpuSponsor"/>
      </w:pPr>
      <w:r>
        <w:t>Senator  JOSEPH F. VITALE</w:t>
      </w:r>
    </w:p>
    <w:p w14:paraId="17BB122E" w14:textId="77777777" w:rsidR="00424409" w:rsidRDefault="00424409" w:rsidP="00424409">
      <w:pPr>
        <w:pStyle w:val="bpuSponsor"/>
      </w:pPr>
      <w:r>
        <w:t>District 19 (Middlesex)</w:t>
      </w:r>
    </w:p>
    <w:p w14:paraId="09D88FFA" w14:textId="6AB45DCE" w:rsidR="00424409" w:rsidRDefault="00D8587D" w:rsidP="00D8587D">
      <w:pPr>
        <w:pStyle w:val="bpuSponsor"/>
      </w:pPr>
      <w:r>
        <w:t>Senator  LORETTA WEINBERG</w:t>
      </w:r>
    </w:p>
    <w:p w14:paraId="247F9EAD" w14:textId="76332A64" w:rsidR="00D8587D" w:rsidRDefault="00D8587D" w:rsidP="00D8587D">
      <w:pPr>
        <w:pStyle w:val="bpuSponsor"/>
      </w:pPr>
      <w:r>
        <w:t>District 37 (Bergen)</w:t>
      </w:r>
    </w:p>
    <w:p w14:paraId="23EE2A74" w14:textId="77777777" w:rsidR="00D8587D" w:rsidRPr="00D8587D" w:rsidRDefault="00D8587D" w:rsidP="00D8587D">
      <w:pPr>
        <w:pStyle w:val="bpuSponsor"/>
      </w:pPr>
    </w:p>
    <w:p w14:paraId="6037C6FC" w14:textId="7D60F32F" w:rsidR="003E66C6" w:rsidRDefault="00DD596E" w:rsidP="00DD596E">
      <w:pPr>
        <w:pStyle w:val="bpuSponsor"/>
      </w:pPr>
      <w:r>
        <w:t>Co-Sponsored by:</w:t>
      </w:r>
    </w:p>
    <w:p w14:paraId="0B5E423F" w14:textId="3A201B37" w:rsidR="00DD596E" w:rsidRPr="00DD596E" w:rsidRDefault="00DD596E" w:rsidP="00DD596E">
      <w:pPr>
        <w:pStyle w:val="bpuSponsor"/>
      </w:pPr>
      <w:r w:rsidRPr="00DD596E">
        <w:t xml:space="preserve">Senators </w:t>
      </w:r>
      <w:proofErr w:type="spellStart"/>
      <w:r w:rsidRPr="00DD596E">
        <w:t>Pou</w:t>
      </w:r>
      <w:proofErr w:type="spellEnd"/>
      <w:r w:rsidRPr="00DD596E">
        <w:t xml:space="preserve"> and </w:t>
      </w:r>
      <w:proofErr w:type="spellStart"/>
      <w:r w:rsidRPr="00DD596E">
        <w:t>Diegnan</w:t>
      </w:r>
      <w:proofErr w:type="spellEnd"/>
    </w:p>
    <w:p w14:paraId="741297A2" w14:textId="77777777" w:rsidR="003E66C6" w:rsidRPr="003E66C6" w:rsidRDefault="003E66C6" w:rsidP="003E66C6"/>
    <w:p w14:paraId="537D61FE" w14:textId="4EA06831" w:rsidR="00424409" w:rsidRDefault="00424409" w:rsidP="00424409">
      <w:pPr>
        <w:pStyle w:val="bpuSponsor"/>
      </w:pPr>
    </w:p>
    <w:p w14:paraId="7AC9FB5C" w14:textId="77777777" w:rsidR="00DD596E" w:rsidRPr="00DD596E" w:rsidRDefault="00DD596E" w:rsidP="00DD596E"/>
    <w:p w14:paraId="091DCC6B" w14:textId="77777777" w:rsidR="00424409" w:rsidRDefault="00424409" w:rsidP="00424409">
      <w:pPr>
        <w:pStyle w:val="bpuSponsor"/>
      </w:pPr>
    </w:p>
    <w:p w14:paraId="6A3F1D77" w14:textId="57D0E126" w:rsidR="00424409" w:rsidRDefault="00424409" w:rsidP="00424409">
      <w:pPr>
        <w:pStyle w:val="bpuSponsor"/>
      </w:pPr>
      <w:r>
        <w:t>SYNOPSIS</w:t>
      </w:r>
    </w:p>
    <w:p w14:paraId="4E04121B" w14:textId="3A5E21A9"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66F01">
        <w:rPr>
          <w:spacing w:val="0"/>
        </w:rPr>
        <w:t>Revises licensure, operational, and reporting requirements for nursing homes.</w:t>
      </w:r>
    </w:p>
    <w:p w14:paraId="035A4487" w14:textId="77777777" w:rsidR="00E66F01" w:rsidRPr="00E66F01" w:rsidRDefault="00E66F01" w:rsidP="00E66F01"/>
    <w:p w14:paraId="5BD3E996" w14:textId="6772E752" w:rsidR="00424409" w:rsidRDefault="00424409" w:rsidP="00424409">
      <w:pPr>
        <w:pStyle w:val="bpuSponsor"/>
      </w:pPr>
      <w:r>
        <w:t xml:space="preserve">VERSION OF TEXT </w:t>
      </w:r>
    </w:p>
    <w:p w14:paraId="02768721" w14:textId="0846C288" w:rsidR="00424409" w:rsidRDefault="00F40AC2" w:rsidP="00424409">
      <w:pPr>
        <w:pStyle w:val="bpuNormText"/>
      </w:pPr>
      <w:r>
        <w:tab/>
        <w:t xml:space="preserve">As reported by the Senate Budget and </w:t>
      </w:r>
      <w:r w:rsidR="00093FFA">
        <w:t>Appropriations Committee on Jan</w:t>
      </w:r>
      <w:r>
        <w:t>u</w:t>
      </w:r>
      <w:r w:rsidR="00093FFA">
        <w:t>a</w:t>
      </w:r>
      <w:r>
        <w:t>ry 21, 2021, with amendments.</w:t>
      </w:r>
    </w:p>
    <w:p w14:paraId="0D7663AF" w14:textId="182A9D5C" w:rsidR="00424409" w:rsidRDefault="00424409" w:rsidP="00424409">
      <w:pPr>
        <w:pStyle w:val="bpuNormText"/>
      </w:pPr>
      <w:r>
        <w:rPr>
          <w:noProof/>
        </w:rPr>
        <w:drawing>
          <wp:anchor distT="0" distB="0" distL="114300" distR="114300" simplePos="0" relativeHeight="251659264" behindDoc="1" locked="0" layoutInCell="1" allowOverlap="1" wp14:anchorId="35E397E2" wp14:editId="69633A8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CDA5E9" w14:textId="77777777" w:rsidR="00424409" w:rsidRDefault="00424409" w:rsidP="008916EC">
      <w:pPr>
        <w:pStyle w:val="FronterPage"/>
        <w:tabs>
          <w:tab w:val="clear" w:pos="720"/>
          <w:tab w:val="clear" w:pos="1440"/>
          <w:tab w:val="clear" w:pos="2160"/>
          <w:tab w:val="clear" w:pos="2880"/>
          <w:tab w:val="clear" w:pos="3600"/>
          <w:tab w:val="clear" w:pos="4320"/>
          <w:tab w:val="clear" w:pos="5040"/>
        </w:tabs>
        <w:sectPr w:rsidR="00424409" w:rsidSect="00424409">
          <w:type w:val="continuous"/>
          <w:pgSz w:w="12240" w:h="20160" w:code="5"/>
          <w:pgMar w:top="1440" w:right="2275" w:bottom="1440" w:left="2275" w:header="72" w:footer="720" w:gutter="0"/>
          <w:pgNumType w:start="1"/>
          <w:cols w:space="720"/>
          <w:docGrid w:linePitch="360"/>
        </w:sectPr>
      </w:pPr>
    </w:p>
    <w:p w14:paraId="6EA9F0EB" w14:textId="77777777" w:rsidR="00F40AC2" w:rsidRPr="00F40AC2" w:rsidRDefault="00F40AC2" w:rsidP="00F40AC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F40AC2">
        <w:rPr>
          <w:b/>
          <w:smallCaps/>
          <w:szCs w:val="20"/>
        </w:rPr>
        <w:lastRenderedPageBreak/>
        <w:t>An Act</w:t>
      </w:r>
      <w:r w:rsidRPr="00F40AC2">
        <w:t xml:space="preserve"> concerning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rPr>
          <w:spacing w:val="0"/>
        </w:rPr>
        <w:t xml:space="preserve"> </w:t>
      </w:r>
      <w:r w:rsidRPr="00F40AC2">
        <w:rPr>
          <w:spacing w:val="0"/>
          <w:u w:val="single"/>
        </w:rPr>
        <w:t>nursing homes</w:t>
      </w:r>
      <w:r w:rsidRPr="00F40AC2">
        <w:rPr>
          <w:rFonts w:ascii="Albertus Extra Bold" w:hAnsi="Albertus Extra Bold"/>
          <w:b/>
          <w:vertAlign w:val="superscript"/>
        </w:rPr>
        <w:t>1</w:t>
      </w:r>
      <w:r w:rsidRPr="00F40AC2">
        <w:rPr>
          <w:spacing w:val="0"/>
        </w:rPr>
        <w:t xml:space="preserve"> </w:t>
      </w:r>
      <w:r w:rsidRPr="00F40AC2">
        <w:t>, amending P.L.1987, c.322,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31FDF1F1" w:rsidR="00686AEB" w:rsidRDefault="00686AEB" w:rsidP="00686AEB"/>
    <w:p w14:paraId="56240051"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Pr="00F40AC2">
        <w:rPr>
          <w:spacing w:val="0"/>
        </w:rPr>
        <w:tab/>
        <w:t xml:space="preserve">Section 1 of P.L.1987, c.322 (C.26:2H-7.2) is amended to read as follows: </w:t>
      </w:r>
    </w:p>
    <w:p w14:paraId="3E2D006A" w14:textId="6D885942"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Pr="00F40AC2">
        <w:rPr>
          <w:spacing w:val="0"/>
        </w:rPr>
        <w:tab/>
        <w:t xml:space="preserve">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w:t>
      </w:r>
      <w:r w:rsidRPr="00F40AC2">
        <w:rPr>
          <w:spacing w:val="0"/>
          <w:u w:val="single"/>
        </w:rPr>
        <w:t>No</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transfer of a</w:t>
      </w:r>
      <w:r w:rsidRPr="00F40AC2">
        <w:rPr>
          <w:rFonts w:ascii="Albertus Extra Bold" w:hAnsi="Albertus Extra Bold"/>
          <w:b/>
        </w:rPr>
        <w:t>]</w:t>
      </w:r>
      <w:r w:rsidRPr="00F40AC2">
        <w:rPr>
          <w:rFonts w:ascii="Albertus Extra Bold" w:hAnsi="Albertus Extra Bold"/>
          <w:b/>
          <w:vertAlign w:val="superscript"/>
        </w:rPr>
        <w:t>1</w:t>
      </w:r>
      <w:r w:rsidRPr="00F40AC2">
        <w:rPr>
          <w:spacing w:val="0"/>
        </w:rPr>
        <w:t xml:space="preserve"> </w:t>
      </w:r>
      <w:r w:rsidRPr="00F40AC2">
        <w:rPr>
          <w:spacing w:val="0"/>
          <w:u w:val="single"/>
        </w:rPr>
        <w:t>licensed bed that is added by a nursing home in accordance with the requirements of this section</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to another nursing home</w:t>
      </w:r>
      <w:r w:rsidRPr="00F40AC2">
        <w:rPr>
          <w:rFonts w:ascii="Albertus Extra Bold" w:hAnsi="Albertus Extra Bold"/>
          <w:b/>
        </w:rPr>
        <w:t>]</w:t>
      </w:r>
      <w:r w:rsidRPr="00F40AC2">
        <w:rPr>
          <w:rFonts w:ascii="Albertus Extra Bold" w:hAnsi="Albertus Extra Bold"/>
          <w:b/>
          <w:vertAlign w:val="superscript"/>
        </w:rPr>
        <w:t>1</w:t>
      </w:r>
      <w:r w:rsidRPr="00F40AC2">
        <w:rPr>
          <w:spacing w:val="0"/>
        </w:rPr>
        <w:t xml:space="preserve"> </w:t>
      </w:r>
      <w:r w:rsidRPr="00F40AC2">
        <w:rPr>
          <w:spacing w:val="0"/>
          <w:u w:val="single"/>
        </w:rPr>
        <w:t>, and no</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transfer of a</w:t>
      </w:r>
      <w:r w:rsidRPr="00F40AC2">
        <w:rPr>
          <w:rFonts w:ascii="Albertus Extra Bold" w:hAnsi="Albertus Extra Bold"/>
          <w:b/>
        </w:rPr>
        <w:t>]</w:t>
      </w:r>
      <w:r w:rsidRPr="00F40AC2">
        <w:rPr>
          <w:rFonts w:ascii="Albertus Extra Bold" w:hAnsi="Albertus Extra Bold"/>
          <w:b/>
          <w:vertAlign w:val="superscript"/>
        </w:rPr>
        <w:t>1</w:t>
      </w:r>
      <w:r w:rsidRPr="00F40AC2">
        <w:rPr>
          <w:spacing w:val="0"/>
        </w:rPr>
        <w:t xml:space="preserve"> </w:t>
      </w:r>
      <w:r w:rsidRPr="00F40AC2">
        <w:rPr>
          <w:spacing w:val="0"/>
          <w:u w:val="single"/>
        </w:rPr>
        <w:t>licensed bed that is part of an unimplemented certificate of need</w:t>
      </w:r>
      <w:r w:rsidRPr="00F40AC2">
        <w:rPr>
          <w:spacing w:val="0"/>
        </w:rPr>
        <w:t xml:space="preserve"> </w:t>
      </w:r>
      <w:r w:rsidRPr="00F40AC2">
        <w:rPr>
          <w:rFonts w:ascii="Albertus Extra Bold" w:hAnsi="Albertus Extra Bold"/>
          <w:b/>
          <w:vertAlign w:val="superscript"/>
        </w:rPr>
        <w:t>1</w:t>
      </w:r>
      <w:r w:rsidRPr="00F40AC2">
        <w:rPr>
          <w:spacing w:val="0"/>
          <w:u w:val="single"/>
        </w:rPr>
        <w:t>, may be sold or transferred</w:t>
      </w:r>
      <w:r w:rsidRPr="00F40AC2">
        <w:rPr>
          <w:rFonts w:ascii="Albertus Extra Bold" w:hAnsi="Albertus Extra Bold"/>
          <w:b/>
          <w:vertAlign w:val="superscript"/>
        </w:rPr>
        <w:t>1</w:t>
      </w:r>
      <w:r w:rsidRPr="00F40AC2">
        <w:rPr>
          <w:spacing w:val="0"/>
        </w:rPr>
        <w:t xml:space="preserve"> </w:t>
      </w:r>
      <w:r w:rsidRPr="00F40AC2">
        <w:rPr>
          <w:spacing w:val="0"/>
          <w:u w:val="single"/>
        </w:rPr>
        <w:t>to any other nursing home</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 shall be authorized</w:t>
      </w:r>
      <w:r w:rsidRPr="00F40AC2">
        <w:rPr>
          <w:rFonts w:ascii="Albertus Extra Bold" w:hAnsi="Albertus Extra Bold"/>
          <w:b/>
        </w:rPr>
        <w:t>]</w:t>
      </w:r>
      <w:r w:rsidRPr="00F40AC2">
        <w:rPr>
          <w:spacing w:val="0"/>
        </w:rPr>
        <w:t xml:space="preserve"> </w:t>
      </w:r>
      <w:r w:rsidRPr="00F40AC2">
        <w:rPr>
          <w:spacing w:val="0"/>
          <w:u w:val="single"/>
        </w:rPr>
        <w:t>except upon application for and receipt of a certificate of need as provided by P.L.1971, c.136 (C.26:2H-1 et seq.).  A nursing home that has removed beds from its license within the preceding five years shall not be eligible to increase its licensed bed capacity under the provisions of this section</w:t>
      </w:r>
      <w:r w:rsidRPr="00F40AC2">
        <w:rPr>
          <w:rFonts w:ascii="Albertus Extra Bold" w:hAnsi="Albertus Extra Bold"/>
          <w:b/>
          <w:vertAlign w:val="superscript"/>
        </w:rPr>
        <w:t>1</w:t>
      </w:r>
      <w:r w:rsidRPr="00F40AC2">
        <w:rPr>
          <w:spacing w:val="0"/>
        </w:rPr>
        <w:t xml:space="preserve"> </w:t>
      </w:r>
      <w:r w:rsidRPr="00F40AC2">
        <w:rPr>
          <w:spacing w:val="0"/>
          <w:u w:val="single"/>
        </w:rPr>
        <w:t>.</w:t>
      </w:r>
    </w:p>
    <w:p w14:paraId="5F75A5F1"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w:t>
      </w:r>
      <w:proofErr w:type="spellStart"/>
      <w:r w:rsidRPr="00F40AC2">
        <w:rPr>
          <w:spacing w:val="0"/>
        </w:rPr>
        <w:t>cf</w:t>
      </w:r>
      <w:proofErr w:type="spellEnd"/>
      <w:r w:rsidRPr="00F40AC2">
        <w:rPr>
          <w:spacing w:val="0"/>
        </w:rPr>
        <w:t>: P.L.1987, c.322, s.1)</w:t>
      </w:r>
    </w:p>
    <w:p w14:paraId="04527492" w14:textId="77777777" w:rsidR="005F4A40" w:rsidRDefault="005F4A40" w:rsidP="00686AEB"/>
    <w:p w14:paraId="4400D15A" w14:textId="55CCD61D" w:rsidR="00F40AC2" w:rsidRPr="00F40AC2" w:rsidRDefault="00F40AC2" w:rsidP="00F40AC2">
      <w:pPr>
        <w:rPr>
          <w:spacing w:val="0"/>
        </w:rPr>
      </w:pPr>
      <w:r w:rsidRPr="00F40AC2">
        <w:rPr>
          <w:spacing w:val="0"/>
        </w:rPr>
        <w:tab/>
        <w:t>2.</w:t>
      </w:r>
      <w:r w:rsidRPr="00F40AC2">
        <w:rPr>
          <w:spacing w:val="0"/>
        </w:rPr>
        <w:tab/>
        <w:t xml:space="preserve">(New section)  a.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 xml:space="preserve">The transfer of ownership of a long-term care facility shall not require a certificate of need except when the proposed owner does not satisfy the Department of Health's track record review, including a review of the dashboard data for the facility published pursuant to subsection f. of section 3 of P.L.    , c.    (C.        ) (pending before the Legislature as Senate Bill No. 2759 or Assembly Bill No. 4478 of 2020/2021) for the preceding three years, if available.  </w:t>
      </w:r>
    </w:p>
    <w:p w14:paraId="6E6C3931"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b.</w:t>
      </w:r>
      <w:r w:rsidRPr="00F40AC2">
        <w:rPr>
          <w:rFonts w:ascii="Albertus Extra Bold" w:hAnsi="Albertus Extra Bold"/>
          <w:b/>
          <w:spacing w:val="0"/>
        </w:rPr>
        <w:t>]</w:t>
      </w:r>
      <w:r w:rsidRPr="00F40AC2">
        <w:rPr>
          <w:rFonts w:ascii="Albertus Extra Bold" w:hAnsi="Albertus Extra Bold"/>
          <w:b/>
          <w:spacing w:val="0"/>
          <w:vertAlign w:val="superscript"/>
        </w:rPr>
        <w:t>1</w:t>
      </w:r>
      <w:r w:rsidRPr="00F40AC2">
        <w:rPr>
          <w:spacing w:val="0"/>
        </w:rPr>
        <w:t xml:space="preserve">  Prior to transferring ownership of a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facility</w:t>
      </w:r>
      <w:r w:rsidRPr="00F40AC2">
        <w:rPr>
          <w:rFonts w:ascii="Albertus Extra Bold" w:hAnsi="Albertus Extra Bold"/>
          <w:b/>
          <w:spacing w:val="0"/>
        </w:rPr>
        <w:t>]</w:t>
      </w:r>
      <w:r w:rsidRPr="00F40AC2">
        <w:rPr>
          <w:spacing w:val="0"/>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 the prospective new owner shall submit an application to the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 Term Care Licensing and Certification Program</w:t>
      </w:r>
      <w:r w:rsidRPr="00F40AC2">
        <w:rPr>
          <w:rFonts w:ascii="Albertus Extra Bold" w:hAnsi="Albertus Extra Bold"/>
          <w:b/>
          <w:spacing w:val="0"/>
        </w:rPr>
        <w:t>]</w:t>
      </w:r>
      <w:r w:rsidRPr="00F40AC2">
        <w:rPr>
          <w:spacing w:val="0"/>
        </w:rPr>
        <w:t xml:space="preserve"> </w:t>
      </w:r>
      <w:r w:rsidRPr="00F40AC2">
        <w:rPr>
          <w:spacing w:val="0"/>
          <w:u w:val="single"/>
        </w:rPr>
        <w:t>Department of Health that meets the requirements of section 3 of this act</w:t>
      </w:r>
      <w:r w:rsidRPr="00F40AC2">
        <w:rPr>
          <w:rFonts w:ascii="Albertus Extra Bold" w:hAnsi="Albertus Extra Bold"/>
          <w:b/>
          <w:vertAlign w:val="superscript"/>
        </w:rPr>
        <w:t>1</w:t>
      </w:r>
      <w:r w:rsidRPr="00F40AC2">
        <w:rPr>
          <w:spacing w:val="0"/>
        </w:rPr>
        <w:t xml:space="preserve"> .  The application shall include the following items:</w:t>
      </w:r>
    </w:p>
    <w:p w14:paraId="48DB024A"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Pr="00F40AC2">
        <w:rPr>
          <w:spacing w:val="0"/>
        </w:rPr>
        <w:tab/>
        <w:t>the transfer of ownership fee established by the department;</w:t>
      </w:r>
    </w:p>
    <w:p w14:paraId="14F3A388"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(2)</w:t>
      </w:r>
      <w:r w:rsidRPr="00F40AC2">
        <w:rPr>
          <w:spacing w:val="0"/>
        </w:rPr>
        <w:tab/>
        <w:t xml:space="preserve">a cover letter stating the applicant's intent to purchase the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facility</w:t>
      </w:r>
      <w:r w:rsidRPr="00F40AC2">
        <w:rPr>
          <w:rFonts w:ascii="Albertus Extra Bold" w:hAnsi="Albertus Extra Bold"/>
          <w:b/>
          <w:spacing w:val="0"/>
        </w:rPr>
        <w:t>]</w:t>
      </w:r>
      <w:r w:rsidRPr="00F40AC2">
        <w:rPr>
          <w:spacing w:val="0"/>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 and identification of the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facility</w:t>
      </w:r>
      <w:r w:rsidRPr="00F40AC2">
        <w:rPr>
          <w:rFonts w:ascii="Albertus Extra Bold" w:hAnsi="Albertus Extra Bold"/>
          <w:b/>
          <w:spacing w:val="0"/>
        </w:rPr>
        <w:t>]</w:t>
      </w:r>
      <w:r w:rsidRPr="00F40AC2">
        <w:rPr>
          <w:spacing w:val="0"/>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by name, address, county, and number and type of licensed beds;</w:t>
      </w:r>
    </w:p>
    <w:p w14:paraId="61D5594B"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(3)</w:t>
      </w:r>
      <w:r w:rsidRPr="00F40AC2">
        <w:rPr>
          <w:spacing w:val="0"/>
        </w:rPr>
        <w:tab/>
        <w:t>a description of the proposed transaction, including:</w:t>
      </w:r>
    </w:p>
    <w:p w14:paraId="50CF77A0"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(a)</w:t>
      </w:r>
      <w:r w:rsidRPr="00F40AC2">
        <w:rPr>
          <w:spacing w:val="0"/>
        </w:rPr>
        <w:tab/>
        <w:t xml:space="preserve">identification of the current owners of the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facility</w:t>
      </w:r>
      <w:r w:rsidRPr="00F40AC2">
        <w:rPr>
          <w:rFonts w:ascii="Albertus Extra Bold" w:hAnsi="Albertus Extra Bold"/>
          <w:b/>
          <w:spacing w:val="0"/>
        </w:rPr>
        <w:t>]</w:t>
      </w:r>
      <w:r w:rsidRPr="00F40AC2">
        <w:rPr>
          <w:rFonts w:ascii="Albertus Extra Bold" w:hAnsi="Albertus Extra Bold"/>
          <w:b/>
          <w:spacing w:val="0"/>
          <w:vertAlign w:val="superscript"/>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w:t>
      </w:r>
    </w:p>
    <w:p w14:paraId="422D05BF"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(b)</w:t>
      </w:r>
      <w:r w:rsidRPr="00F40AC2">
        <w:rPr>
          <w:spacing w:val="0"/>
        </w:rPr>
        <w:tab/>
        <w:t xml:space="preserve">identification of 100 percent of the proposed new owners, including the names and addresses of all principals </w:t>
      </w:r>
      <w:r w:rsidRPr="00F40AC2">
        <w:rPr>
          <w:rFonts w:ascii="Albertus Extra Bold" w:hAnsi="Albertus Extra Bold"/>
          <w:b/>
          <w:spacing w:val="0"/>
          <w:vertAlign w:val="superscript"/>
        </w:rPr>
        <w:t>1</w:t>
      </w:r>
      <w:r w:rsidRPr="00F40AC2">
        <w:rPr>
          <w:spacing w:val="0"/>
          <w:u w:val="single"/>
        </w:rPr>
        <w:t>and interested parties</w:t>
      </w:r>
      <w:r w:rsidRPr="00F40AC2">
        <w:rPr>
          <w:rFonts w:ascii="Albertus Extra Bold" w:hAnsi="Albertus Extra Bold"/>
          <w:b/>
          <w:spacing w:val="0"/>
          <w:vertAlign w:val="superscript"/>
        </w:rPr>
        <w:t>1</w:t>
      </w:r>
      <w:r w:rsidRPr="00F40AC2">
        <w:rPr>
          <w:spacing w:val="0"/>
        </w:rPr>
        <w:t xml:space="preserve"> ; and</w:t>
      </w:r>
    </w:p>
    <w:p w14:paraId="54425B4F"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40AC2">
        <w:rPr>
          <w:spacing w:val="0"/>
        </w:rPr>
        <w:tab/>
        <w:t>(c)</w:t>
      </w:r>
      <w:r w:rsidRPr="00F40AC2">
        <w:rPr>
          <w:spacing w:val="0"/>
        </w:rPr>
        <w:tab/>
        <w:t xml:space="preserve">if applicable, a copy of an organizational chart, including parent corporations and wholly-owned subsidiaries; </w:t>
      </w:r>
      <w:r w:rsidRPr="00F40AC2">
        <w:rPr>
          <w:rFonts w:ascii="Albertus Extra Bold" w:hAnsi="Albertus Extra Bold"/>
          <w:b/>
          <w:vertAlign w:val="superscript"/>
        </w:rPr>
        <w:t>1</w:t>
      </w:r>
      <w:r w:rsidRPr="00F40AC2">
        <w:rPr>
          <w:spacing w:val="0"/>
          <w:u w:val="single"/>
        </w:rPr>
        <w:t>and</w:t>
      </w:r>
      <w:r w:rsidRPr="00F40AC2">
        <w:rPr>
          <w:rFonts w:ascii="Albertus Extra Bold" w:hAnsi="Albertus Extra Bold"/>
          <w:b/>
          <w:vertAlign w:val="superscript"/>
        </w:rPr>
        <w:t>1</w:t>
      </w:r>
    </w:p>
    <w:p w14:paraId="10B5C742"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(4)</w:t>
      </w:r>
      <w:r w:rsidRPr="00F40AC2">
        <w:rPr>
          <w:spacing w:val="0"/>
        </w:rPr>
        <w:tab/>
        <w:t xml:space="preserve">a copy of the agreement of sale and, if applicable, a copy of any lease and management agreements </w:t>
      </w:r>
      <w:r w:rsidRPr="00F40AC2">
        <w:rPr>
          <w:rFonts w:ascii="Albertus Extra Bold" w:hAnsi="Albertus Extra Bold"/>
          <w:b/>
          <w:vertAlign w:val="superscript"/>
        </w:rPr>
        <w:t>1</w:t>
      </w:r>
      <w:r w:rsidRPr="00F40AC2">
        <w:rPr>
          <w:rFonts w:ascii="Albertus Extra Bold" w:hAnsi="Albertus Extra Bold"/>
          <w:b/>
        </w:rPr>
        <w:t>[</w:t>
      </w:r>
      <w:r w:rsidRPr="00F40AC2">
        <w:rPr>
          <w:spacing w:val="0"/>
        </w:rPr>
        <w:t xml:space="preserve">; </w:t>
      </w:r>
    </w:p>
    <w:p w14:paraId="28A9F57C"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(5)</w:t>
      </w:r>
      <w:r w:rsidRPr="00F40AC2">
        <w:rPr>
          <w:spacing w:val="0"/>
        </w:rPr>
        <w:tab/>
        <w:t>a projection of profits and losses for the next three years and a capital budget projection for the next three years; and</w:t>
      </w:r>
    </w:p>
    <w:p w14:paraId="1B3B6CF7"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40AC2">
        <w:rPr>
          <w:spacing w:val="0"/>
        </w:rPr>
        <w:tab/>
        <w:t>(6)</w:t>
      </w:r>
      <w:r w:rsidRPr="00F40AC2">
        <w:rPr>
          <w:spacing w:val="0"/>
        </w:rPr>
        <w:tab/>
        <w:t>disclosure of any licensed health care facilities owned, operated, or managed by the proposed owners and principals in any state or territory of the United States or in the District of Columbia in the preceding five years, along with audited financial statements for each such facility for the last three years during which the facility was owned, operated, or managed by the third party entity.  If the owners or principals own, operate, or manage facilities located outside New Jersey, the application shall include letters from the regulatory agency in each jurisdiction in which a facility is owned, operated, or managed,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F40AC2">
        <w:rPr>
          <w:spacing w:val="0"/>
          <w:u w:val="single"/>
        </w:rPr>
        <w:t xml:space="preserve"> </w:t>
      </w:r>
      <w:r w:rsidRPr="00F40AC2">
        <w:rPr>
          <w:spacing w:val="0"/>
        </w:rPr>
        <w:t>enforcement actions imposed during that period of time</w:t>
      </w:r>
      <w:r w:rsidRPr="00F40AC2">
        <w:rPr>
          <w:rFonts w:ascii="Albertus Extra Bold" w:hAnsi="Albertus Extra Bold"/>
          <w:b/>
        </w:rPr>
        <w:t xml:space="preserve">] </w:t>
      </w:r>
      <w:r w:rsidRPr="00F40AC2">
        <w:rPr>
          <w:spacing w:val="0"/>
          <w:u w:val="single"/>
        </w:rPr>
        <w:t>.</w:t>
      </w:r>
    </w:p>
    <w:p w14:paraId="51D00E2E"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0AC2">
        <w:rPr>
          <w:spacing w:val="0"/>
        </w:rPr>
        <w:tab/>
      </w:r>
      <w:r w:rsidRPr="00F40AC2">
        <w:rPr>
          <w:spacing w:val="0"/>
          <w:u w:val="single"/>
        </w:rPr>
        <w:t>The applicant may additionally submit a summary of the application materials that includes such details concerning the application as are required by the department, but that omits any proprietary information in the contracts for the sale or management of the nursing home, and any home addresses, social security numbers, or other personal information of any proposed owner, principal, or interested party.  A summary prepared by the applicant may only be used for the purposes of posting information concerning the application on the department’s Internet website pursuant to paragraph (1) of subsection d. of this section.</w:t>
      </w:r>
    </w:p>
    <w:p w14:paraId="35BCDB5F"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r>
      <w:r w:rsidRPr="00F40AC2">
        <w:rPr>
          <w:spacing w:val="0"/>
          <w:u w:val="single"/>
        </w:rPr>
        <w:t>b.</w:t>
      </w:r>
      <w:r w:rsidRPr="00F40AC2">
        <w:rPr>
          <w:spacing w:val="0"/>
          <w:u w:val="single"/>
        </w:rPr>
        <w:tab/>
        <w:t>Information submitted pursuant to subsection a. of this section or subsection a. of section 3 of this act by an applicant for transfer of ownership of a nursing home shall not be used in any adverse licensure action or disciplinary action against the applicant</w:t>
      </w:r>
      <w:r w:rsidRPr="00F40AC2">
        <w:rPr>
          <w:rFonts w:ascii="Albertus Extra Bold" w:hAnsi="Albertus Extra Bold"/>
          <w:b/>
          <w:spacing w:val="0"/>
          <w:vertAlign w:val="superscript"/>
        </w:rPr>
        <w:t>1</w:t>
      </w:r>
      <w:r w:rsidRPr="00F40AC2">
        <w:rPr>
          <w:spacing w:val="0"/>
        </w:rPr>
        <w:t xml:space="preserve"> .</w:t>
      </w:r>
    </w:p>
    <w:p w14:paraId="29388B21"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 xml:space="preserve">c.  Approval of a transfer of ownership of a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facility</w:t>
      </w:r>
      <w:r w:rsidRPr="00F40AC2">
        <w:rPr>
          <w:rFonts w:ascii="Albertus Extra Bold" w:hAnsi="Albertus Extra Bold"/>
          <w:b/>
          <w:spacing w:val="0"/>
        </w:rPr>
        <w:t>]</w:t>
      </w:r>
      <w:r w:rsidRPr="00F40AC2">
        <w:rPr>
          <w:spacing w:val="0"/>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is contingent upon:</w:t>
      </w:r>
    </w:p>
    <w:p w14:paraId="793E2CA1"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40AC2">
        <w:rPr>
          <w:spacing w:val="0"/>
        </w:rPr>
        <w:tab/>
        <w:t>(1)</w:t>
      </w:r>
      <w:r w:rsidRPr="00F40AC2">
        <w:rPr>
          <w:spacing w:val="0"/>
        </w:rPr>
        <w:tab/>
        <w:t xml:space="preserve">a review of the applicant's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track record by the department, including a review of the dashboard data published pursuant to subsection f. of section 3 of P.L.    , c.    (C.        ) (pending before the Legislature as Senate Bill No. 2759 or Assembly Bill No. 4478 of 2020/2021) for</w:t>
      </w:r>
      <w:r w:rsidRPr="00F40AC2">
        <w:rPr>
          <w:rFonts w:ascii="Albertus Extra Bold" w:hAnsi="Albertus Extra Bold"/>
          <w:b/>
          <w:spacing w:val="0"/>
        </w:rPr>
        <w:t>]</w:t>
      </w:r>
      <w:r w:rsidRPr="00F40AC2">
        <w:rPr>
          <w:spacing w:val="0"/>
        </w:rPr>
        <w:t xml:space="preserve"> </w:t>
      </w:r>
      <w:r w:rsidRPr="00F40AC2">
        <w:rPr>
          <w:spacing w:val="0"/>
          <w:u w:val="single"/>
        </w:rPr>
        <w:t>history of disciplinary actions assessed in connection with</w:t>
      </w:r>
      <w:r w:rsidRPr="00F40AC2">
        <w:rPr>
          <w:rFonts w:ascii="Albertus Extra Bold" w:hAnsi="Albertus Extra Bold"/>
          <w:b/>
          <w:spacing w:val="0"/>
          <w:vertAlign w:val="superscript"/>
        </w:rPr>
        <w:t>1</w:t>
      </w:r>
      <w:r w:rsidRPr="00F40AC2">
        <w:rPr>
          <w:spacing w:val="0"/>
        </w:rPr>
        <w:t xml:space="preserve"> any other facility owned, operated, or managed by the proposed owners and principals in New Jersey, and a determination based on that review that approval of the transfer of ownership will not present a material risk to the health, safety, or welfare of residents of the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facility</w:t>
      </w:r>
      <w:r w:rsidRPr="00F40AC2">
        <w:rPr>
          <w:rFonts w:ascii="Albertus Extra Bold" w:hAnsi="Albertus Extra Bold"/>
          <w:b/>
          <w:spacing w:val="0"/>
        </w:rPr>
        <w:t>]</w:t>
      </w:r>
      <w:r w:rsidRPr="00F40AC2">
        <w:rPr>
          <w:spacing w:val="0"/>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that is the subject of the transfer application; </w:t>
      </w:r>
      <w:r w:rsidRPr="00F40AC2">
        <w:rPr>
          <w:rFonts w:ascii="Albertus Extra Bold" w:hAnsi="Albertus Extra Bold"/>
          <w:b/>
          <w:vertAlign w:val="superscript"/>
        </w:rPr>
        <w:t>1</w:t>
      </w:r>
      <w:r w:rsidRPr="00F40AC2">
        <w:rPr>
          <w:spacing w:val="0"/>
          <w:u w:val="single"/>
        </w:rPr>
        <w:t>and</w:t>
      </w:r>
      <w:r w:rsidRPr="00F40AC2">
        <w:rPr>
          <w:rFonts w:ascii="Albertus Extra Bold" w:hAnsi="Albertus Extra Bold"/>
          <w:b/>
          <w:vertAlign w:val="superscript"/>
        </w:rPr>
        <w:t>1</w:t>
      </w:r>
    </w:p>
    <w:p w14:paraId="61430CCE"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(2)</w:t>
      </w:r>
      <w:r w:rsidRPr="00F40AC2">
        <w:rPr>
          <w:spacing w:val="0"/>
        </w:rPr>
        <w:tab/>
        <w:t xml:space="preserve">payment of all outstanding </w:t>
      </w:r>
      <w:r w:rsidRPr="00F40AC2">
        <w:rPr>
          <w:rFonts w:ascii="Albertus Extra Bold" w:hAnsi="Albertus Extra Bold"/>
          <w:b/>
          <w:spacing w:val="0"/>
          <w:vertAlign w:val="superscript"/>
        </w:rPr>
        <w:t>1</w:t>
      </w:r>
      <w:r w:rsidRPr="00F40AC2">
        <w:rPr>
          <w:spacing w:val="0"/>
          <w:u w:val="single"/>
        </w:rPr>
        <w:t>and issued</w:t>
      </w:r>
      <w:r w:rsidRPr="00F40AC2">
        <w:rPr>
          <w:rFonts w:ascii="Albertus Extra Bold" w:hAnsi="Albertus Extra Bold"/>
          <w:b/>
          <w:spacing w:val="0"/>
          <w:vertAlign w:val="superscript"/>
        </w:rPr>
        <w:t>1</w:t>
      </w:r>
      <w:r w:rsidRPr="00F40AC2">
        <w:rPr>
          <w:spacing w:val="0"/>
        </w:rPr>
        <w:t xml:space="preserve"> Medicaid audit claims and State penalties issued by the department against the current owner,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or</w:t>
      </w:r>
      <w:r w:rsidRPr="00F40AC2">
        <w:rPr>
          <w:rFonts w:ascii="Albertus Extra Bold" w:hAnsi="Albertus Extra Bold"/>
          <w:b/>
          <w:spacing w:val="0"/>
        </w:rPr>
        <w:t>]</w:t>
      </w:r>
      <w:r w:rsidRPr="00F40AC2">
        <w:rPr>
          <w:spacing w:val="0"/>
        </w:rPr>
        <w:t xml:space="preserve"> </w:t>
      </w:r>
      <w:r w:rsidRPr="00F40AC2">
        <w:rPr>
          <w:spacing w:val="0"/>
          <w:u w:val="single"/>
        </w:rPr>
        <w:t>unless such claims remain under appeal, in which case, if the claim remains under appeal, the applicant shall submit</w:t>
      </w:r>
      <w:r w:rsidRPr="00F40AC2">
        <w:rPr>
          <w:rFonts w:ascii="Albertus Extra Bold" w:hAnsi="Albertus Extra Bold"/>
          <w:b/>
          <w:spacing w:val="0"/>
          <w:vertAlign w:val="superscript"/>
        </w:rPr>
        <w:t>1</w:t>
      </w:r>
      <w:r w:rsidRPr="00F40AC2">
        <w:rPr>
          <w:spacing w:val="0"/>
        </w:rPr>
        <w:t xml:space="preserve"> written verification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by the applicant</w:t>
      </w:r>
      <w:r w:rsidRPr="00F40AC2">
        <w:rPr>
          <w:rFonts w:ascii="Albertus Extra Bold" w:hAnsi="Albertus Extra Bold"/>
          <w:b/>
          <w:spacing w:val="0"/>
        </w:rPr>
        <w:t>]</w:t>
      </w:r>
      <w:r w:rsidRPr="00F40AC2">
        <w:rPr>
          <w:rFonts w:ascii="Albertus Extra Bold" w:hAnsi="Albertus Extra Bold"/>
          <w:b/>
          <w:spacing w:val="0"/>
          <w:vertAlign w:val="superscript"/>
        </w:rPr>
        <w:t>1</w:t>
      </w:r>
      <w:r w:rsidRPr="00F40AC2">
        <w:rPr>
          <w:spacing w:val="0"/>
        </w:rPr>
        <w:t xml:space="preserve"> that </w:t>
      </w:r>
      <w:r w:rsidRPr="00F40AC2">
        <w:rPr>
          <w:rFonts w:ascii="Albertus Extra Bold" w:hAnsi="Albertus Extra Bold"/>
          <w:b/>
          <w:spacing w:val="0"/>
          <w:vertAlign w:val="superscript"/>
        </w:rPr>
        <w:t>1</w:t>
      </w:r>
      <w:r w:rsidRPr="00F40AC2">
        <w:rPr>
          <w:spacing w:val="0"/>
          <w:u w:val="single"/>
        </w:rPr>
        <w:t>either</w:t>
      </w:r>
      <w:r w:rsidRPr="00F40AC2">
        <w:rPr>
          <w:rFonts w:ascii="Albertus Extra Bold" w:hAnsi="Albertus Extra Bold"/>
          <w:b/>
          <w:spacing w:val="0"/>
          <w:vertAlign w:val="superscript"/>
        </w:rPr>
        <w:t>1</w:t>
      </w:r>
      <w:r w:rsidRPr="00F40AC2">
        <w:rPr>
          <w:spacing w:val="0"/>
        </w:rPr>
        <w:t xml:space="preserve"> the applicant </w:t>
      </w:r>
      <w:r w:rsidRPr="00F40AC2">
        <w:rPr>
          <w:rFonts w:ascii="Albertus Extra Bold" w:hAnsi="Albertus Extra Bold"/>
          <w:b/>
          <w:spacing w:val="0"/>
          <w:vertAlign w:val="superscript"/>
        </w:rPr>
        <w:t>1</w:t>
      </w:r>
      <w:r w:rsidRPr="00F40AC2">
        <w:rPr>
          <w:spacing w:val="0"/>
          <w:u w:val="single"/>
        </w:rPr>
        <w:t>or the current owners of the nursing home</w:t>
      </w:r>
      <w:r w:rsidRPr="00F40AC2">
        <w:rPr>
          <w:rFonts w:ascii="Albertus Extra Bold" w:hAnsi="Albertus Extra Bold"/>
          <w:b/>
          <w:spacing w:val="0"/>
          <w:vertAlign w:val="superscript"/>
        </w:rPr>
        <w:t>1</w:t>
      </w:r>
      <w:r w:rsidRPr="00F40AC2">
        <w:rPr>
          <w:spacing w:val="0"/>
        </w:rPr>
        <w:t xml:space="preserve"> will assume responsibility for payment of such audit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findings</w:t>
      </w:r>
      <w:r w:rsidRPr="00F40AC2">
        <w:rPr>
          <w:rFonts w:ascii="Albertus Extra Bold" w:hAnsi="Albertus Extra Bold"/>
          <w:b/>
          <w:spacing w:val="0"/>
        </w:rPr>
        <w:t>]</w:t>
      </w:r>
      <w:r w:rsidRPr="00F40AC2">
        <w:rPr>
          <w:spacing w:val="0"/>
        </w:rPr>
        <w:t xml:space="preserve"> </w:t>
      </w:r>
      <w:r w:rsidRPr="00F40AC2">
        <w:rPr>
          <w:spacing w:val="0"/>
          <w:u w:val="single"/>
        </w:rPr>
        <w:t>recoveries</w:t>
      </w:r>
      <w:r w:rsidRPr="00F40AC2">
        <w:rPr>
          <w:rFonts w:ascii="Albertus Extra Bold" w:hAnsi="Albertus Extra Bold"/>
          <w:b/>
          <w:spacing w:val="0"/>
          <w:vertAlign w:val="superscript"/>
        </w:rPr>
        <w:t>1</w:t>
      </w:r>
      <w:r w:rsidRPr="00F40AC2">
        <w:rPr>
          <w:spacing w:val="0"/>
        </w:rPr>
        <w:t xml:space="preserve"> and State penalties </w:t>
      </w:r>
      <w:r w:rsidRPr="00F40AC2">
        <w:rPr>
          <w:rFonts w:ascii="Albertus Extra Bold" w:hAnsi="Albertus Extra Bold"/>
          <w:b/>
          <w:spacing w:val="0"/>
          <w:vertAlign w:val="superscript"/>
        </w:rPr>
        <w:t>1</w:t>
      </w:r>
      <w:r w:rsidRPr="00F40AC2">
        <w:rPr>
          <w:rFonts w:ascii="Albertus Extra Bold" w:hAnsi="Albertus Extra Bold"/>
          <w:b/>
        </w:rPr>
        <w:t>[</w:t>
      </w:r>
      <w:r w:rsidRPr="00F40AC2">
        <w:rPr>
          <w:spacing w:val="0"/>
        </w:rPr>
        <w:t>; and</w:t>
      </w:r>
    </w:p>
    <w:p w14:paraId="644F1F76"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F40AC2">
        <w:rPr>
          <w:spacing w:val="0"/>
        </w:rPr>
        <w:tab/>
        <w:t>(3)</w:t>
      </w:r>
      <w:r w:rsidRPr="00F40AC2">
        <w:rPr>
          <w:spacing w:val="0"/>
        </w:rPr>
        <w:tab/>
        <w:t>a criminal history background check of each proposed owner and principal and a determination that no proposed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w:t>
      </w:r>
      <w:r w:rsidRPr="00F40AC2">
        <w:rPr>
          <w:rFonts w:ascii="Albertus Extra Bold" w:hAnsi="Albertus Extra Bold"/>
          <w:b/>
        </w:rPr>
        <w:t>]</w:t>
      </w:r>
      <w:r w:rsidRPr="00F40AC2">
        <w:rPr>
          <w:spacing w:val="0"/>
        </w:rPr>
        <w:t xml:space="preserve"> </w:t>
      </w:r>
      <w:r w:rsidRPr="00F40AC2">
        <w:rPr>
          <w:spacing w:val="0"/>
          <w:u w:val="single"/>
        </w:rPr>
        <w:t>at the conclusion of the appeal</w:t>
      </w:r>
      <w:r w:rsidRPr="00F40AC2">
        <w:rPr>
          <w:rFonts w:ascii="Albertus Extra Bold" w:hAnsi="Albertus Extra Bold"/>
          <w:b/>
          <w:spacing w:val="0"/>
          <w:vertAlign w:val="superscript"/>
        </w:rPr>
        <w:t xml:space="preserve">1 </w:t>
      </w:r>
      <w:r w:rsidRPr="00F40AC2">
        <w:rPr>
          <w:spacing w:val="0"/>
        </w:rPr>
        <w:t xml:space="preserve">. </w:t>
      </w:r>
    </w:p>
    <w:p w14:paraId="4A76EFE5"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d.</w:t>
      </w:r>
      <w:r w:rsidRPr="00F40AC2">
        <w:rPr>
          <w:spacing w:val="0"/>
        </w:rPr>
        <w:tab/>
      </w:r>
      <w:r w:rsidRPr="00F40AC2">
        <w:rPr>
          <w:rFonts w:ascii="Albertus Extra Bold" w:hAnsi="Albertus Extra Bold"/>
          <w:b/>
          <w:vertAlign w:val="superscript"/>
        </w:rPr>
        <w:t>1</w:t>
      </w:r>
      <w:r w:rsidRPr="00F40AC2">
        <w:rPr>
          <w:rFonts w:ascii="Albertus Extra Bold" w:hAnsi="Albertus Extra Bold"/>
          <w:b/>
        </w:rPr>
        <w:t>[</w:t>
      </w:r>
      <w:r w:rsidRPr="00F40AC2">
        <w:rPr>
          <w:spacing w:val="0"/>
        </w:rPr>
        <w:t xml:space="preserve">For the purposes of paragraph (3) of subsection c.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long-term care facility to the applicant would constitute a material risk to the health, safety, or welfare of residents of the facility.  An applicant for a transfer of ownership of a long-term care facility who is required to complete a criminal history record background check pursuant to this section shall submit to being fingerprinted in accordance with applicable State and federal laws, rules, and regulations.  An applicant shall bear the cost for the criminal history record background check, including all costs of administering and processing the check.  </w:t>
      </w:r>
    </w:p>
    <w:p w14:paraId="4FDE11F6" w14:textId="3E216CC2"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e.  Transfer</w:t>
      </w:r>
      <w:r w:rsidRPr="00F40AC2">
        <w:rPr>
          <w:rFonts w:ascii="Albertus Extra Bold" w:hAnsi="Albertus Extra Bold"/>
          <w:b/>
          <w:spacing w:val="0"/>
        </w:rPr>
        <w:t>]</w:t>
      </w:r>
      <w:r w:rsidR="00EA22D5">
        <w:rPr>
          <w:rFonts w:ascii="Albertus Extra Bold" w:hAnsi="Albertus Extra Bold"/>
          <w:b/>
          <w:spacing w:val="0"/>
        </w:rPr>
        <w:t xml:space="preserve"> </w:t>
      </w:r>
      <w:r w:rsidRPr="00F40AC2">
        <w:rPr>
          <w:spacing w:val="0"/>
        </w:rPr>
        <w:t xml:space="preserve"> </w:t>
      </w:r>
      <w:r w:rsidRPr="00F40AC2">
        <w:rPr>
          <w:spacing w:val="0"/>
          <w:u w:val="single"/>
        </w:rPr>
        <w:t>(1)  A copy of each transfer</w:t>
      </w:r>
      <w:r w:rsidRPr="00F40AC2">
        <w:rPr>
          <w:rFonts w:ascii="Albertus Extra Bold" w:hAnsi="Albertus Extra Bold"/>
          <w:b/>
          <w:spacing w:val="0"/>
          <w:vertAlign w:val="superscript"/>
        </w:rPr>
        <w:t>1</w:t>
      </w:r>
      <w:r w:rsidRPr="00F40AC2">
        <w:rPr>
          <w:spacing w:val="0"/>
        </w:rPr>
        <w:t xml:space="preserve"> of ownership application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materials</w:t>
      </w:r>
      <w:r w:rsidRPr="00F40AC2">
        <w:rPr>
          <w:rFonts w:ascii="Albertus Extra Bold" w:hAnsi="Albertus Extra Bold"/>
          <w:b/>
          <w:spacing w:val="0"/>
        </w:rPr>
        <w:t>]</w:t>
      </w:r>
      <w:r w:rsidRPr="00F40AC2">
        <w:rPr>
          <w:spacing w:val="0"/>
        </w:rPr>
        <w:t xml:space="preserve"> </w:t>
      </w:r>
      <w:r w:rsidRPr="00F40AC2">
        <w:rPr>
          <w:spacing w:val="0"/>
          <w:u w:val="single"/>
        </w:rPr>
        <w:t>, or a summary of the application prepared by the applicant that includes the names of the proposed owners, principals, and interested parties,</w:t>
      </w:r>
      <w:r w:rsidRPr="00F40AC2">
        <w:rPr>
          <w:rFonts w:ascii="Albertus Extra Bold" w:hAnsi="Albertus Extra Bold"/>
          <w:b/>
          <w:spacing w:val="0"/>
          <w:vertAlign w:val="superscript"/>
        </w:rPr>
        <w:t>1</w:t>
      </w:r>
      <w:r w:rsidRPr="00F40AC2">
        <w:rPr>
          <w:spacing w:val="0"/>
        </w:rPr>
        <w:t xml:space="preserve"> shall </w:t>
      </w:r>
      <w:r w:rsidRPr="00F40AC2">
        <w:rPr>
          <w:rFonts w:ascii="Albertus Extra Bold" w:hAnsi="Albertus Extra Bold"/>
          <w:b/>
          <w:spacing w:val="0"/>
          <w:vertAlign w:val="superscript"/>
        </w:rPr>
        <w:t>1</w:t>
      </w:r>
      <w:r w:rsidRPr="00F40AC2">
        <w:rPr>
          <w:spacing w:val="0"/>
          <w:u w:val="single"/>
        </w:rPr>
        <w:t>be</w:t>
      </w:r>
      <w:r w:rsidRPr="00F40AC2">
        <w:rPr>
          <w:rFonts w:ascii="Albertus Extra Bold" w:hAnsi="Albertus Extra Bold"/>
          <w:b/>
          <w:spacing w:val="0"/>
          <w:vertAlign w:val="superscript"/>
        </w:rPr>
        <w:t>1</w:t>
      </w:r>
      <w:r w:rsidRPr="00F40AC2">
        <w:rPr>
          <w:spacing w:val="0"/>
        </w:rPr>
        <w:t xml:space="preserve"> published on the department’s Internet website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and</w:t>
      </w:r>
      <w:r w:rsidRPr="00F40AC2">
        <w:rPr>
          <w:rFonts w:ascii="Albertus Extra Bold" w:hAnsi="Albertus Extra Bold"/>
          <w:b/>
          <w:spacing w:val="0"/>
        </w:rPr>
        <w:t>]</w:t>
      </w:r>
      <w:r w:rsidRPr="00F40AC2">
        <w:rPr>
          <w:spacing w:val="0"/>
        </w:rPr>
        <w:t xml:space="preserve"> </w:t>
      </w:r>
      <w:r w:rsidRPr="00F40AC2">
        <w:rPr>
          <w:spacing w:val="0"/>
          <w:u w:val="single"/>
        </w:rPr>
        <w:t xml:space="preserve">no later than 30 days after the date the department receives the application; provided that the department shall redact the materials to the extent necessary to ensure that no proprietary information in the contracts for the sale or management of the nursing home, and no home addresses, social security numbers, or other personal information of any proposed owner, principal, or interested party, is included in the materials published on the department’s Internet website.  </w:t>
      </w:r>
    </w:p>
    <w:p w14:paraId="1563E82E"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r>
      <w:r w:rsidRPr="00F40AC2">
        <w:rPr>
          <w:spacing w:val="0"/>
          <w:u w:val="single"/>
        </w:rPr>
        <w:t>(2)</w:t>
      </w:r>
      <w:r w:rsidRPr="00F40AC2">
        <w:rPr>
          <w:spacing w:val="0"/>
          <w:u w:val="single"/>
        </w:rPr>
        <w:tab/>
        <w:t>Each application for the transfer of ownership of a nursing home</w:t>
      </w:r>
      <w:r w:rsidRPr="00F40AC2">
        <w:rPr>
          <w:rFonts w:ascii="Albertus Extra Bold" w:hAnsi="Albertus Extra Bold"/>
          <w:b/>
          <w:spacing w:val="0"/>
          <w:vertAlign w:val="superscript"/>
        </w:rPr>
        <w:t>1</w:t>
      </w:r>
      <w:r w:rsidRPr="00F40AC2">
        <w:rPr>
          <w:spacing w:val="0"/>
        </w:rPr>
        <w:t xml:space="preserve"> shall be subject to </w:t>
      </w:r>
      <w:r w:rsidRPr="00F40AC2">
        <w:rPr>
          <w:rFonts w:ascii="Albertus Extra Bold" w:hAnsi="Albertus Extra Bold"/>
          <w:b/>
          <w:spacing w:val="0"/>
          <w:vertAlign w:val="superscript"/>
        </w:rPr>
        <w:t>1</w:t>
      </w:r>
      <w:r w:rsidRPr="00F40AC2">
        <w:rPr>
          <w:spacing w:val="0"/>
          <w:u w:val="single"/>
        </w:rPr>
        <w:t>a</w:t>
      </w:r>
      <w:r w:rsidRPr="00F40AC2">
        <w:rPr>
          <w:rFonts w:ascii="Albertus Extra Bold" w:hAnsi="Albertus Extra Bold"/>
          <w:b/>
          <w:spacing w:val="0"/>
          <w:vertAlign w:val="superscript"/>
        </w:rPr>
        <w:t>1</w:t>
      </w:r>
      <w:r w:rsidRPr="00F40AC2">
        <w:rPr>
          <w:spacing w:val="0"/>
        </w:rPr>
        <w:t xml:space="preserve"> public comment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for a</w:t>
      </w:r>
      <w:r w:rsidRPr="00F40AC2">
        <w:rPr>
          <w:rFonts w:ascii="Albertus Extra Bold" w:hAnsi="Albertus Extra Bold"/>
          <w:b/>
          <w:spacing w:val="0"/>
        </w:rPr>
        <w:t>]</w:t>
      </w:r>
      <w:r w:rsidRPr="00F40AC2">
        <w:rPr>
          <w:rFonts w:ascii="Albertus Extra Bold" w:hAnsi="Albertus Extra Bold"/>
          <w:b/>
          <w:spacing w:val="0"/>
          <w:vertAlign w:val="superscript"/>
        </w:rPr>
        <w:t>1</w:t>
      </w:r>
      <w:r w:rsidRPr="00F40AC2">
        <w:rPr>
          <w:spacing w:val="0"/>
        </w:rPr>
        <w:t xml:space="preserve"> period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of</w:t>
      </w:r>
      <w:r w:rsidRPr="00F40AC2">
        <w:rPr>
          <w:rFonts w:ascii="Albertus Extra Bold" w:hAnsi="Albertus Extra Bold"/>
          <w:b/>
          <w:spacing w:val="0"/>
        </w:rPr>
        <w:t>]</w:t>
      </w:r>
      <w:r w:rsidRPr="00F40AC2">
        <w:rPr>
          <w:spacing w:val="0"/>
        </w:rPr>
        <w:t xml:space="preserve"> </w:t>
      </w:r>
      <w:r w:rsidRPr="00F40AC2">
        <w:rPr>
          <w:spacing w:val="0"/>
          <w:u w:val="single"/>
        </w:rPr>
        <w:t>that shall commence</w:t>
      </w:r>
      <w:r w:rsidRPr="00F40AC2">
        <w:rPr>
          <w:rFonts w:ascii="Albertus Extra Bold" w:hAnsi="Albertus Extra Bold"/>
          <w:b/>
          <w:spacing w:val="0"/>
          <w:vertAlign w:val="superscript"/>
        </w:rPr>
        <w:t>1</w:t>
      </w:r>
      <w:r w:rsidRPr="00F40AC2">
        <w:rPr>
          <w:spacing w:val="0"/>
        </w:rPr>
        <w:t xml:space="preserve"> not less than 30 days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following submission and publication of</w:t>
      </w:r>
      <w:r w:rsidRPr="00F40AC2">
        <w:rPr>
          <w:rFonts w:ascii="Albertus Extra Bold" w:hAnsi="Albertus Extra Bold"/>
          <w:b/>
          <w:spacing w:val="0"/>
        </w:rPr>
        <w:t>]</w:t>
      </w:r>
      <w:r w:rsidRPr="00F40AC2">
        <w:rPr>
          <w:spacing w:val="0"/>
        </w:rPr>
        <w:t xml:space="preserve"> </w:t>
      </w:r>
      <w:r w:rsidRPr="00F40AC2">
        <w:rPr>
          <w:spacing w:val="0"/>
          <w:u w:val="single"/>
        </w:rPr>
        <w:t>after the date</w:t>
      </w:r>
      <w:r w:rsidRPr="00F40AC2">
        <w:rPr>
          <w:rFonts w:ascii="Albertus Extra Bold" w:hAnsi="Albertus Extra Bold"/>
          <w:b/>
          <w:spacing w:val="0"/>
          <w:vertAlign w:val="superscript"/>
        </w:rPr>
        <w:t>1</w:t>
      </w:r>
      <w:r w:rsidRPr="00F40AC2">
        <w:rPr>
          <w:spacing w:val="0"/>
        </w:rPr>
        <w:t xml:space="preserve"> he application </w:t>
      </w:r>
      <w:r w:rsidRPr="00F40AC2">
        <w:rPr>
          <w:rFonts w:ascii="Albertus Extra Bold" w:hAnsi="Albertus Extra Bold"/>
          <w:b/>
          <w:spacing w:val="0"/>
          <w:vertAlign w:val="superscript"/>
        </w:rPr>
        <w:t>1</w:t>
      </w:r>
      <w:r w:rsidRPr="00F40AC2">
        <w:rPr>
          <w:spacing w:val="0"/>
          <w:u w:val="single"/>
        </w:rPr>
        <w:t>is received by the department, and which comment period shall remain open for a period of not less than 30 days.  The department shall establish a procedure for acknowledging receipt of public comments submitted.  The text of comments submitted on a transfer of ownership application shall not be published on the department’s Internet website, but shall be considered a public record pursuant to P.L.1963, c.73 (C.47:1A-1 et seq.) or P.L.2001, c.404 (C.47:1A-5 et al.)</w:t>
      </w:r>
      <w:r w:rsidRPr="00F40AC2">
        <w:rPr>
          <w:rFonts w:ascii="Albertus Extra Bold" w:hAnsi="Albertus Extra Bold"/>
          <w:b/>
          <w:spacing w:val="0"/>
          <w:vertAlign w:val="superscript"/>
        </w:rPr>
        <w:t>1</w:t>
      </w:r>
      <w:r w:rsidRPr="00F40AC2">
        <w:rPr>
          <w:spacing w:val="0"/>
        </w:rPr>
        <w:t xml:space="preserve"> .  </w:t>
      </w:r>
    </w:p>
    <w:p w14:paraId="34CEF013"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F40AC2">
        <w:rPr>
          <w:spacing w:val="0"/>
        </w:rPr>
        <w:tab/>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The department may</w:t>
      </w:r>
      <w:r w:rsidRPr="00F40AC2">
        <w:rPr>
          <w:rFonts w:ascii="Albertus Extra Bold" w:hAnsi="Albertus Extra Bold"/>
          <w:b/>
          <w:spacing w:val="0"/>
        </w:rPr>
        <w:t xml:space="preserve"> </w:t>
      </w:r>
      <w:r w:rsidRPr="00F40AC2">
        <w:rPr>
          <w:spacing w:val="0"/>
        </w:rPr>
        <w:t xml:space="preserve">hold a public hearing on the application upon request by the applicant, the current owner, or at least 15 members of the public, in which case the application may not be approved until after the public hearing is completed.  </w:t>
      </w:r>
    </w:p>
    <w:p w14:paraId="01DCC7B2"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f.</w:t>
      </w:r>
      <w:r w:rsidRPr="00F40AC2">
        <w:rPr>
          <w:spacing w:val="0"/>
        </w:rPr>
        <w:tab/>
        <w:t>The department shall not issue final approval for a</w:t>
      </w:r>
      <w:r w:rsidRPr="00F40AC2">
        <w:rPr>
          <w:rFonts w:ascii="Albertus Extra Bold" w:hAnsi="Albertus Extra Bold"/>
          <w:b/>
          <w:spacing w:val="0"/>
        </w:rPr>
        <w:t xml:space="preserve"> </w:t>
      </w:r>
      <w:r w:rsidRPr="00F40AC2">
        <w:rPr>
          <w:spacing w:val="0"/>
        </w:rPr>
        <w:t>transfer of ownership of a long-term care facility</w:t>
      </w:r>
      <w:r w:rsidRPr="00F40AC2">
        <w:rPr>
          <w:rFonts w:ascii="Albertus Extra Bold" w:hAnsi="Albertus Extra Bold"/>
          <w:b/>
          <w:spacing w:val="0"/>
        </w:rPr>
        <w:t xml:space="preserve"> </w:t>
      </w:r>
      <w:r w:rsidRPr="00F40AC2">
        <w:rPr>
          <w:spacing w:val="0"/>
        </w:rPr>
        <w:t>under this section if the department identifies any unresolved issues or questions concerning any proposed owner or principal identified in</w:t>
      </w:r>
      <w:r w:rsidRPr="00F40AC2">
        <w:rPr>
          <w:rFonts w:ascii="Albertus Extra Bold" w:hAnsi="Albertus Extra Bold"/>
          <w:b/>
          <w:spacing w:val="0"/>
        </w:rPr>
        <w:t xml:space="preserve"> </w:t>
      </w:r>
      <w:r w:rsidRPr="00F40AC2">
        <w:rPr>
          <w:spacing w:val="0"/>
        </w:rPr>
        <w:t>the application.  The department may issue conditional approval of the transfer pending final resolution of all unresolved issues and questions, subject to appointment of a receiver or temporary manager of the facility</w:t>
      </w:r>
      <w:r w:rsidRPr="00F40AC2">
        <w:rPr>
          <w:rFonts w:ascii="Albertus Extra Bold" w:hAnsi="Albertus Extra Bold"/>
          <w:b/>
          <w:spacing w:val="0"/>
        </w:rPr>
        <w:t xml:space="preserve"> </w:t>
      </w:r>
      <w:r w:rsidRPr="00F40AC2">
        <w:rPr>
          <w:spacing w:val="0"/>
        </w:rPr>
        <w:t>at the applicant’s expense.  The department may enter into a standing contract with a third party entity to provide receivership or temporary management services for the purposes of this subsection.  A receiver or temporary manager appointed pursuant to this subsection shall have the authority to:</w:t>
      </w:r>
    </w:p>
    <w:p w14:paraId="0DE5B363"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Pr="00F40AC2">
        <w:rPr>
          <w:spacing w:val="0"/>
        </w:rPr>
        <w:tab/>
        <w:t>make any repairs, improvements, or expenditures necessary to preserve the health and safety of residents and staff at the facility</w:t>
      </w:r>
      <w:r w:rsidRPr="00F40AC2">
        <w:rPr>
          <w:rFonts w:ascii="Albertus Extra Bold" w:hAnsi="Albertus Extra Bold"/>
          <w:b/>
          <w:spacing w:val="0"/>
        </w:rPr>
        <w:t xml:space="preserve"> </w:t>
      </w:r>
      <w:r w:rsidRPr="00F40AC2">
        <w:rPr>
          <w:spacing w:val="0"/>
        </w:rPr>
        <w:t xml:space="preserve">and to ameliorate any condition presenting a significant risk to the health or safety of residents or staff of the facility, and to direct the method or procedures by which this shall be accomplished; </w:t>
      </w:r>
    </w:p>
    <w:p w14:paraId="401F8787"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(2)</w:t>
      </w:r>
      <w:r w:rsidRPr="00F40AC2">
        <w:rPr>
          <w:spacing w:val="0"/>
        </w:rPr>
        <w:tab/>
        <w:t xml:space="preserve">hire employees as needed to maintain mandatory staffing levels; </w:t>
      </w:r>
    </w:p>
    <w:p w14:paraId="149F171E"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(3)</w:t>
      </w:r>
      <w:r w:rsidRPr="00F40AC2">
        <w:rPr>
          <w:spacing w:val="0"/>
        </w:rPr>
        <w:tab/>
        <w:t>receive or expend in a reasonable and prudent manner the revenues of the facility</w:t>
      </w:r>
      <w:r w:rsidRPr="00F40AC2">
        <w:rPr>
          <w:rFonts w:ascii="Albertus Extra Bold" w:hAnsi="Albertus Extra Bold"/>
          <w:b/>
          <w:spacing w:val="0"/>
        </w:rPr>
        <w:t xml:space="preserve"> </w:t>
      </w:r>
      <w:r w:rsidRPr="00F40AC2">
        <w:rPr>
          <w:spacing w:val="0"/>
        </w:rPr>
        <w:t xml:space="preserve">during the appointment period; </w:t>
      </w:r>
    </w:p>
    <w:p w14:paraId="3646A1E8"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(4)</w:t>
      </w:r>
      <w:r w:rsidRPr="00F40AC2">
        <w:rPr>
          <w:spacing w:val="0"/>
        </w:rPr>
        <w:tab/>
        <w:t>continue the business of the facility</w:t>
      </w:r>
      <w:r w:rsidRPr="00F40AC2">
        <w:rPr>
          <w:rFonts w:ascii="Albertus Extra Bold" w:hAnsi="Albertus Extra Bold"/>
          <w:b/>
          <w:spacing w:val="0"/>
        </w:rPr>
        <w:t xml:space="preserve"> </w:t>
      </w:r>
      <w:r w:rsidRPr="00F40AC2">
        <w:rPr>
          <w:spacing w:val="0"/>
        </w:rPr>
        <w:t xml:space="preserve">and the care of the residents of the facility in all aspects; </w:t>
      </w:r>
    </w:p>
    <w:p w14:paraId="4EBE0A1C"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(5)</w:t>
      </w:r>
      <w:r w:rsidRPr="00F40AC2">
        <w:rPr>
          <w:spacing w:val="0"/>
        </w:rPr>
        <w:tab/>
        <w:t>perform all acts necessary or appropriate to conserve the property and promote the health, safety, and welfare of the residents of the facility; and</w:t>
      </w:r>
    </w:p>
    <w:p w14:paraId="6B96C34A"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F40AC2">
        <w:rPr>
          <w:spacing w:val="0"/>
        </w:rPr>
        <w:tab/>
        <w:t>(6)</w:t>
      </w:r>
      <w:r w:rsidRPr="00F40AC2">
        <w:rPr>
          <w:spacing w:val="0"/>
        </w:rPr>
        <w:tab/>
        <w:t>exercise any other powers or authority conferred by the department by regulation or in the appointment agreement.</w:t>
      </w:r>
    </w:p>
    <w:p w14:paraId="11CED609" w14:textId="09894388"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g.</w:t>
      </w:r>
      <w:r w:rsidRPr="00F40AC2">
        <w:rPr>
          <w:rFonts w:ascii="Albertus Extra Bold" w:hAnsi="Albertus Extra Bold"/>
          <w:b/>
        </w:rPr>
        <w:t>]</w:t>
      </w:r>
      <w:r w:rsidR="00EA22D5">
        <w:rPr>
          <w:rFonts w:ascii="Albertus Extra Bold" w:hAnsi="Albertus Extra Bold"/>
          <w:b/>
        </w:rPr>
        <w:t xml:space="preserve"> </w:t>
      </w:r>
      <w:r w:rsidRPr="00F40AC2">
        <w:rPr>
          <w:spacing w:val="0"/>
        </w:rPr>
        <w:t xml:space="preserve"> </w:t>
      </w:r>
      <w:r w:rsidRPr="00F40AC2">
        <w:rPr>
          <w:spacing w:val="0"/>
          <w:u w:val="single"/>
        </w:rPr>
        <w:t>e.  The Department shall complete review of any transfer of ownership application submitted pursuant to subsection a. of this section no later than 120 days after the date the application is received.</w:t>
      </w:r>
      <w:r w:rsidRPr="00F40AC2">
        <w:rPr>
          <w:rFonts w:ascii="Albertus Extra Bold" w:hAnsi="Albertus Extra Bold"/>
          <w:b/>
          <w:vertAlign w:val="superscript"/>
        </w:rPr>
        <w:t>1</w:t>
      </w:r>
      <w:r w:rsidRPr="00F40AC2">
        <w:rPr>
          <w:spacing w:val="0"/>
        </w:rPr>
        <w:t xml:space="preserve">  When a transfer of ownership application has been reviewed and deemed acceptable, </w:t>
      </w:r>
      <w:r w:rsidRPr="00F40AC2">
        <w:rPr>
          <w:rFonts w:ascii="Albertus Extra Bold" w:hAnsi="Albertus Extra Bold"/>
          <w:b/>
          <w:spacing w:val="0"/>
          <w:vertAlign w:val="superscript"/>
        </w:rPr>
        <w:t>1</w:t>
      </w:r>
      <w:r w:rsidRPr="00F40AC2">
        <w:rPr>
          <w:spacing w:val="0"/>
          <w:u w:val="single"/>
        </w:rPr>
        <w:t>the department shall send</w:t>
      </w:r>
      <w:r w:rsidRPr="00F40AC2">
        <w:rPr>
          <w:rFonts w:ascii="Albertus Extra Bold" w:hAnsi="Albertus Extra Bold"/>
          <w:b/>
          <w:spacing w:val="0"/>
          <w:vertAlign w:val="superscript"/>
        </w:rPr>
        <w:t>1</w:t>
      </w:r>
      <w:r w:rsidRPr="00F40AC2">
        <w:rPr>
          <w:spacing w:val="0"/>
        </w:rPr>
        <w:t xml:space="preserve"> an approval letter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from the Long-Term Care Licensing and Certification Program shall be sent</w:t>
      </w:r>
      <w:r w:rsidRPr="00F40AC2">
        <w:rPr>
          <w:rFonts w:ascii="Albertus Extra Bold" w:hAnsi="Albertus Extra Bold"/>
          <w:b/>
          <w:spacing w:val="0"/>
        </w:rPr>
        <w:t>]</w:t>
      </w:r>
      <w:r w:rsidRPr="00F40AC2">
        <w:rPr>
          <w:rFonts w:ascii="Albertus Extra Bold" w:hAnsi="Albertus Extra Bold"/>
          <w:b/>
          <w:spacing w:val="0"/>
          <w:vertAlign w:val="superscript"/>
        </w:rPr>
        <w:t>1</w:t>
      </w:r>
      <w:r w:rsidRPr="00F40AC2">
        <w:rPr>
          <w:spacing w:val="0"/>
        </w:rPr>
        <w:t xml:space="preserve"> to the applicant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along with licensure application forms</w:t>
      </w:r>
      <w:r w:rsidRPr="00F40AC2">
        <w:rPr>
          <w:rFonts w:ascii="Albertus Extra Bold" w:hAnsi="Albertus Extra Bold"/>
          <w:b/>
          <w:spacing w:val="0"/>
        </w:rPr>
        <w:t>]</w:t>
      </w:r>
      <w:r w:rsidRPr="00F40AC2">
        <w:rPr>
          <w:rFonts w:ascii="Albertus Extra Bold" w:hAnsi="Albertus Extra Bold"/>
          <w:b/>
          <w:spacing w:val="0"/>
          <w:vertAlign w:val="superscript"/>
        </w:rPr>
        <w:t>1</w:t>
      </w:r>
      <w:r w:rsidRPr="00F40AC2">
        <w:rPr>
          <w:spacing w:val="0"/>
        </w:rPr>
        <w:t xml:space="preserve"> .</w:t>
      </w:r>
    </w:p>
    <w:p w14:paraId="46F5DD54"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r>
      <w:r w:rsidRPr="00F40AC2">
        <w:rPr>
          <w:rFonts w:ascii="Albertus Extra Bold" w:hAnsi="Albertus Extra Bold"/>
          <w:b/>
          <w:vertAlign w:val="superscript"/>
        </w:rPr>
        <w:t>1</w:t>
      </w:r>
      <w:r w:rsidRPr="00F40AC2">
        <w:rPr>
          <w:rFonts w:ascii="Albertus Extra Bold" w:hAnsi="Albertus Extra Bold"/>
          <w:b/>
        </w:rPr>
        <w:t>[</w:t>
      </w:r>
      <w:r w:rsidRPr="00F40AC2">
        <w:rPr>
          <w:spacing w:val="0"/>
        </w:rPr>
        <w:t>h.</w:t>
      </w:r>
      <w:r w:rsidRPr="00F40AC2">
        <w:rPr>
          <w:rFonts w:ascii="Albertus Extra Bold" w:hAnsi="Albertus Extra Bold"/>
          <w:b/>
        </w:rPr>
        <w:t>]</w:t>
      </w:r>
      <w:r w:rsidRPr="00F40AC2">
        <w:rPr>
          <w:spacing w:val="0"/>
        </w:rPr>
        <w:t xml:space="preserve"> </w:t>
      </w:r>
      <w:r w:rsidRPr="00F40AC2">
        <w:rPr>
          <w:spacing w:val="0"/>
          <w:u w:val="single"/>
        </w:rPr>
        <w:t>f.</w:t>
      </w:r>
      <w:r w:rsidRPr="00F40AC2">
        <w:rPr>
          <w:rFonts w:ascii="Albertus Extra Bold" w:hAnsi="Albertus Extra Bold"/>
          <w:b/>
          <w:vertAlign w:val="superscript"/>
        </w:rPr>
        <w:t>1</w:t>
      </w:r>
      <w:r w:rsidRPr="00F40AC2">
        <w:rPr>
          <w:spacing w:val="0"/>
        </w:rPr>
        <w:t xml:space="preserve">  Within five days after the transaction has been completed, the applicant shall submit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the following documents to the Long-Term Care Licensing and Certification Program:</w:t>
      </w:r>
    </w:p>
    <w:p w14:paraId="6138B2FC" w14:textId="52D34785"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00EA22D5">
        <w:rPr>
          <w:spacing w:val="0"/>
        </w:rPr>
        <w:t xml:space="preserve"> </w:t>
      </w:r>
      <w:r w:rsidRPr="00F40AC2">
        <w:rPr>
          <w:spacing w:val="0"/>
        </w:rPr>
        <w:t xml:space="preserve"> completed licensure application forms; </w:t>
      </w:r>
    </w:p>
    <w:p w14:paraId="573754B9" w14:textId="4CDE9A9B"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(2)</w:t>
      </w:r>
      <w:r w:rsidRPr="00F40AC2">
        <w:rPr>
          <w:rFonts w:ascii="Albertus Extra Bold" w:hAnsi="Albertus Extra Bold"/>
          <w:b/>
          <w:spacing w:val="0"/>
        </w:rPr>
        <w:t>]</w:t>
      </w:r>
      <w:r w:rsidR="00EA22D5">
        <w:rPr>
          <w:rFonts w:ascii="Albertus Extra Bold" w:hAnsi="Albertus Extra Bold"/>
          <w:b/>
          <w:spacing w:val="0"/>
        </w:rPr>
        <w:t xml:space="preserve"> </w:t>
      </w:r>
      <w:r w:rsidRPr="00F40AC2">
        <w:rPr>
          <w:spacing w:val="0"/>
        </w:rPr>
        <w:t xml:space="preserve"> </w:t>
      </w:r>
      <w:r w:rsidRPr="00F40AC2">
        <w:rPr>
          <w:spacing w:val="0"/>
          <w:u w:val="single"/>
        </w:rPr>
        <w:t>to the department certification of closing from an attorney or</w:t>
      </w:r>
      <w:r w:rsidRPr="00F40AC2">
        <w:rPr>
          <w:rFonts w:ascii="Albertus Extra Bold" w:hAnsi="Albertus Extra Bold"/>
          <w:b/>
          <w:spacing w:val="0"/>
          <w:vertAlign w:val="superscript"/>
        </w:rPr>
        <w:t>1</w:t>
      </w:r>
      <w:r w:rsidRPr="00F40AC2">
        <w:rPr>
          <w:spacing w:val="0"/>
        </w:rPr>
        <w:t xml:space="preserve"> a notarized letter </w:t>
      </w:r>
      <w:r w:rsidRPr="00F40AC2">
        <w:rPr>
          <w:rFonts w:ascii="Albertus Extra Bold" w:hAnsi="Albertus Extra Bold"/>
          <w:b/>
          <w:spacing w:val="0"/>
          <w:vertAlign w:val="superscript"/>
        </w:rPr>
        <w:t>1</w:t>
      </w:r>
      <w:r w:rsidRPr="00F40AC2">
        <w:rPr>
          <w:spacing w:val="0"/>
          <w:u w:val="single"/>
        </w:rPr>
        <w:t>from the applicant</w:t>
      </w:r>
      <w:r w:rsidRPr="00F40AC2">
        <w:rPr>
          <w:rFonts w:ascii="Albertus Extra Bold" w:hAnsi="Albertus Extra Bold"/>
          <w:b/>
          <w:spacing w:val="0"/>
          <w:vertAlign w:val="superscript"/>
        </w:rPr>
        <w:t>1</w:t>
      </w:r>
      <w:r w:rsidRPr="00F40AC2">
        <w:rPr>
          <w:spacing w:val="0"/>
        </w:rPr>
        <w:t xml:space="preserve"> stating the date on which the transaction occurred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 and</w:t>
      </w:r>
    </w:p>
    <w:p w14:paraId="00BA1B9F"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(3)</w:t>
      </w:r>
      <w:r w:rsidRPr="00F40AC2">
        <w:rPr>
          <w:spacing w:val="0"/>
        </w:rPr>
        <w:tab/>
        <w:t>a copy of a certificate of continuing occupancy from the local township, or a letter from the township verifying a policy of not issuing any such document for changes of ownership</w:t>
      </w:r>
      <w:r w:rsidRPr="00F40AC2">
        <w:rPr>
          <w:rFonts w:ascii="Albertus Extra Bold" w:hAnsi="Albertus Extra Bold"/>
          <w:b/>
          <w:spacing w:val="0"/>
        </w:rPr>
        <w:t>]</w:t>
      </w:r>
      <w:r w:rsidRPr="00F40AC2">
        <w:rPr>
          <w:spacing w:val="0"/>
        </w:rPr>
        <w:t xml:space="preserve"> </w:t>
      </w:r>
      <w:r w:rsidRPr="00F40AC2">
        <w:rPr>
          <w:spacing w:val="0"/>
          <w:u w:val="single"/>
        </w:rPr>
        <w:t>, along with an executed bill of sale or assignment.  To facilitate the timely transfer of Medicare and Medicaid provider numbers, the department shall issue the new license to the applicant no later than 30 days after the date the notice is received by the department</w:t>
      </w:r>
      <w:r w:rsidRPr="00F40AC2">
        <w:rPr>
          <w:rFonts w:ascii="Albertus Extra Bold" w:hAnsi="Albertus Extra Bold"/>
          <w:b/>
          <w:spacing w:val="0"/>
          <w:vertAlign w:val="superscript"/>
        </w:rPr>
        <w:t>1</w:t>
      </w:r>
      <w:r w:rsidRPr="00F40AC2">
        <w:rPr>
          <w:spacing w:val="0"/>
        </w:rPr>
        <w:t xml:space="preserve"> .</w:t>
      </w:r>
    </w:p>
    <w:p w14:paraId="7EC25124"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r>
      <w:r w:rsidRPr="00F40AC2">
        <w:rPr>
          <w:rFonts w:ascii="Albertus Extra Bold" w:hAnsi="Albertus Extra Bold"/>
          <w:b/>
          <w:vertAlign w:val="superscript"/>
        </w:rPr>
        <w:t>1</w:t>
      </w:r>
      <w:r w:rsidRPr="00F40AC2">
        <w:rPr>
          <w:rFonts w:ascii="Albertus Extra Bold" w:hAnsi="Albertus Extra Bold"/>
          <w:b/>
        </w:rPr>
        <w:t>[</w:t>
      </w:r>
      <w:proofErr w:type="spellStart"/>
      <w:r w:rsidRPr="00F40AC2">
        <w:rPr>
          <w:spacing w:val="0"/>
        </w:rPr>
        <w:t>i</w:t>
      </w:r>
      <w:proofErr w:type="spellEnd"/>
      <w:r w:rsidRPr="00F40AC2">
        <w:rPr>
          <w:spacing w:val="0"/>
        </w:rPr>
        <w:t>. The department shall provide for enhanced monitoring of direct care loss ratios reported by a long-term care facility pursuant to subsection c. of section 3 of P.L.    , c.    (C.        ) (pending before the Legislature as Senate Bill No.2758 or Assembly Bill No.4482 of 2020/2021) for three years following a transfer of ownership of the long-term care facility.</w:t>
      </w:r>
    </w:p>
    <w:p w14:paraId="7FAFBCA0"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j.</w:t>
      </w:r>
      <w:r w:rsidRPr="00F40AC2">
        <w:rPr>
          <w:spacing w:val="0"/>
        </w:rPr>
        <w:tab/>
        <w:t>For a period of six months following the date a transfer of ownership of a long-term care facility is approved under this section, no other transfer of ownership of that long-term care facility shall be approved.</w:t>
      </w:r>
    </w:p>
    <w:p w14:paraId="13E436BF"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k.</w:t>
      </w:r>
      <w:r w:rsidRPr="00F40AC2">
        <w:rPr>
          <w:rFonts w:ascii="Albertus Extra Bold" w:hAnsi="Albertus Extra Bold"/>
          <w:b/>
          <w:spacing w:val="0"/>
        </w:rPr>
        <w:t>]</w:t>
      </w:r>
      <w:r w:rsidRPr="00F40AC2">
        <w:rPr>
          <w:spacing w:val="0"/>
        </w:rPr>
        <w:t xml:space="preserve">  </w:t>
      </w:r>
      <w:r w:rsidRPr="00F40AC2">
        <w:rPr>
          <w:spacing w:val="0"/>
          <w:u w:val="single"/>
        </w:rPr>
        <w:t>g.</w:t>
      </w:r>
      <w:r w:rsidRPr="00F40AC2">
        <w:rPr>
          <w:rFonts w:ascii="Albertus Extra Bold" w:hAnsi="Albertus Extra Bold"/>
          <w:b/>
          <w:vertAlign w:val="superscript"/>
        </w:rPr>
        <w:t>1</w:t>
      </w:r>
      <w:r w:rsidRPr="00F40AC2">
        <w:rPr>
          <w:spacing w:val="0"/>
        </w:rPr>
        <w:t xml:space="preserve"> No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facility</w:t>
      </w:r>
      <w:r w:rsidRPr="00F40AC2">
        <w:rPr>
          <w:rFonts w:ascii="Albertus Extra Bold" w:hAnsi="Albertus Extra Bold"/>
          <w:b/>
          <w:spacing w:val="0"/>
        </w:rPr>
        <w:t>]</w:t>
      </w:r>
      <w:r w:rsidRPr="00F40AC2">
        <w:rPr>
          <w:spacing w:val="0"/>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may delegate </w:t>
      </w:r>
      <w:r w:rsidRPr="00F40AC2">
        <w:rPr>
          <w:rFonts w:ascii="Albertus Extra Bold" w:hAnsi="Albertus Extra Bold"/>
          <w:b/>
          <w:spacing w:val="0"/>
          <w:vertAlign w:val="superscript"/>
        </w:rPr>
        <w:t>1</w:t>
      </w:r>
      <w:r w:rsidRPr="00F40AC2">
        <w:rPr>
          <w:spacing w:val="0"/>
          <w:u w:val="single"/>
        </w:rPr>
        <w:t>substantial</w:t>
      </w:r>
      <w:r w:rsidRPr="00F40AC2">
        <w:rPr>
          <w:rFonts w:ascii="Albertus Extra Bold" w:hAnsi="Albertus Extra Bold"/>
          <w:b/>
          <w:spacing w:val="0"/>
          <w:vertAlign w:val="superscript"/>
        </w:rPr>
        <w:t>1</w:t>
      </w:r>
      <w:r w:rsidRPr="00F40AC2">
        <w:rPr>
          <w:spacing w:val="0"/>
        </w:rPr>
        <w:t xml:space="preserve"> management </w:t>
      </w:r>
      <w:r w:rsidRPr="00F40AC2">
        <w:rPr>
          <w:rFonts w:ascii="Albertus Extra Bold" w:hAnsi="Albertus Extra Bold"/>
          <w:b/>
          <w:spacing w:val="0"/>
          <w:vertAlign w:val="superscript"/>
        </w:rPr>
        <w:t>1</w:t>
      </w:r>
      <w:r w:rsidRPr="00F40AC2">
        <w:rPr>
          <w:spacing w:val="0"/>
          <w:u w:val="single"/>
        </w:rPr>
        <w:t>control</w:t>
      </w:r>
      <w:r w:rsidRPr="00F40AC2">
        <w:rPr>
          <w:rFonts w:ascii="Albertus Extra Bold" w:hAnsi="Albertus Extra Bold"/>
          <w:b/>
          <w:spacing w:val="0"/>
          <w:vertAlign w:val="superscript"/>
        </w:rPr>
        <w:t>1</w:t>
      </w:r>
      <w:r w:rsidRPr="00F40AC2">
        <w:rPr>
          <w:spacing w:val="0"/>
        </w:rPr>
        <w:t xml:space="preserve"> of the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facility</w:t>
      </w:r>
      <w:r w:rsidRPr="00F40AC2">
        <w:rPr>
          <w:rFonts w:ascii="Albertus Extra Bold" w:hAnsi="Albertus Extra Bold"/>
          <w:b/>
          <w:spacing w:val="0"/>
        </w:rPr>
        <w:t>]</w:t>
      </w:r>
      <w:r w:rsidRPr="00F40AC2">
        <w:rPr>
          <w:spacing w:val="0"/>
        </w:rPr>
        <w:t xml:space="preserve"> </w:t>
      </w:r>
      <w:r w:rsidRPr="00F40AC2">
        <w:rPr>
          <w:spacing w:val="0"/>
          <w:u w:val="single"/>
        </w:rPr>
        <w:t>nursing home’s operations</w:t>
      </w:r>
      <w:r w:rsidRPr="00F40AC2">
        <w:rPr>
          <w:rFonts w:ascii="Albertus Extra Bold" w:hAnsi="Albertus Extra Bold"/>
          <w:b/>
          <w:spacing w:val="0"/>
          <w:vertAlign w:val="superscript"/>
        </w:rPr>
        <w:t>1</w:t>
      </w:r>
      <w:r w:rsidRPr="00F40AC2">
        <w:rPr>
          <w:spacing w:val="0"/>
        </w:rPr>
        <w:t xml:space="preserve"> to a third party entity without </w:t>
      </w:r>
      <w:r w:rsidRPr="00F40AC2">
        <w:rPr>
          <w:rFonts w:ascii="Albertus Extra Bold" w:hAnsi="Albertus Extra Bold"/>
          <w:b/>
          <w:spacing w:val="0"/>
          <w:vertAlign w:val="superscript"/>
        </w:rPr>
        <w:t>1</w:t>
      </w:r>
      <w:r w:rsidRPr="00F40AC2">
        <w:rPr>
          <w:spacing w:val="0"/>
          <w:u w:val="single"/>
        </w:rPr>
        <w:t>providing</w:t>
      </w:r>
      <w:r w:rsidRPr="00F40AC2">
        <w:rPr>
          <w:rFonts w:ascii="Albertus Extra Bold" w:hAnsi="Albertus Extra Bold"/>
          <w:b/>
          <w:spacing w:val="0"/>
          <w:vertAlign w:val="superscript"/>
        </w:rPr>
        <w:t>1</w:t>
      </w:r>
      <w:r w:rsidRPr="00F40AC2">
        <w:rPr>
          <w:spacing w:val="0"/>
        </w:rPr>
        <w:t xml:space="preserve"> prior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approval by</w:t>
      </w:r>
      <w:r w:rsidRPr="00F40AC2">
        <w:rPr>
          <w:rFonts w:ascii="Albertus Extra Bold" w:hAnsi="Albertus Extra Bold"/>
          <w:b/>
          <w:spacing w:val="0"/>
        </w:rPr>
        <w:t>]</w:t>
      </w:r>
      <w:r w:rsidRPr="00F40AC2">
        <w:rPr>
          <w:spacing w:val="0"/>
        </w:rPr>
        <w:t xml:space="preserve"> </w:t>
      </w:r>
      <w:r w:rsidRPr="00F40AC2">
        <w:rPr>
          <w:spacing w:val="0"/>
          <w:u w:val="single"/>
        </w:rPr>
        <w:t>written notice to</w:t>
      </w:r>
      <w:r w:rsidRPr="00F40AC2">
        <w:rPr>
          <w:rFonts w:ascii="Albertus Extra Bold" w:hAnsi="Albertus Extra Bold"/>
          <w:b/>
          <w:spacing w:val="0"/>
          <w:vertAlign w:val="superscript"/>
        </w:rPr>
        <w:t>1</w:t>
      </w:r>
      <w:r w:rsidRPr="00F40AC2">
        <w:rPr>
          <w:spacing w:val="0"/>
        </w:rPr>
        <w:t xml:space="preserve"> the department.  The </w:t>
      </w:r>
      <w:r w:rsidRPr="00F40AC2">
        <w:rPr>
          <w:rFonts w:ascii="Albertus Extra Bold" w:hAnsi="Albertus Extra Bold"/>
          <w:b/>
          <w:spacing w:val="0"/>
          <w:vertAlign w:val="superscript"/>
        </w:rPr>
        <w:t>1</w:t>
      </w:r>
      <w:r w:rsidRPr="00F40AC2">
        <w:rPr>
          <w:spacing w:val="0"/>
          <w:u w:val="single"/>
        </w:rPr>
        <w:t>notice provided by the</w:t>
      </w:r>
      <w:r w:rsidRPr="00F40AC2">
        <w:rPr>
          <w:rFonts w:ascii="Albertus Extra Bold" w:hAnsi="Albertus Extra Bold"/>
          <w:b/>
          <w:spacing w:val="0"/>
          <w:vertAlign w:val="superscript"/>
        </w:rPr>
        <w:t>1</w:t>
      </w:r>
      <w:r w:rsidRPr="00F40AC2">
        <w:rPr>
          <w:spacing w:val="0"/>
        </w:rPr>
        <w:t xml:space="preserve"> owners of the facility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shall submit</w:t>
      </w:r>
      <w:r w:rsidRPr="00F40AC2">
        <w:rPr>
          <w:rFonts w:ascii="Albertus Extra Bold" w:hAnsi="Albertus Extra Bold"/>
          <w:b/>
          <w:spacing w:val="0"/>
        </w:rPr>
        <w:t>]</w:t>
      </w:r>
      <w:r w:rsidRPr="00F40AC2">
        <w:rPr>
          <w:rFonts w:ascii="Albertus Extra Bold" w:hAnsi="Albertus Extra Bold"/>
          <w:b/>
          <w:spacing w:val="0"/>
          <w:vertAlign w:val="superscript"/>
        </w:rPr>
        <w:t>1</w:t>
      </w:r>
      <w:r w:rsidRPr="00F40AC2">
        <w:rPr>
          <w:spacing w:val="0"/>
        </w:rPr>
        <w:t xml:space="preserve"> to the department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for approval</w:t>
      </w:r>
      <w:r w:rsidRPr="00F40AC2">
        <w:rPr>
          <w:rFonts w:ascii="Albertus Extra Bold" w:hAnsi="Albertus Extra Bold"/>
          <w:b/>
          <w:spacing w:val="0"/>
        </w:rPr>
        <w:t>]</w:t>
      </w:r>
      <w:r w:rsidRPr="00F40AC2">
        <w:rPr>
          <w:spacing w:val="0"/>
        </w:rPr>
        <w:t xml:space="preserve"> </w:t>
      </w:r>
      <w:r w:rsidRPr="00F40AC2">
        <w:rPr>
          <w:spacing w:val="0"/>
          <w:u w:val="single"/>
        </w:rPr>
        <w:t>shall include</w:t>
      </w:r>
      <w:r w:rsidRPr="00F40AC2">
        <w:rPr>
          <w:rFonts w:ascii="Albertus Extra Bold" w:hAnsi="Albertus Extra Bold"/>
          <w:b/>
          <w:spacing w:val="0"/>
          <w:vertAlign w:val="superscript"/>
        </w:rPr>
        <w:t>1</w:t>
      </w:r>
      <w:r w:rsidRPr="00F40AC2">
        <w:rPr>
          <w:spacing w:val="0"/>
        </w:rPr>
        <w:t xml:space="preserve"> : </w:t>
      </w:r>
    </w:p>
    <w:p w14:paraId="3514F12A"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Pr="00F40AC2">
        <w:rPr>
          <w:spacing w:val="0"/>
        </w:rPr>
        <w:tab/>
        <w:t xml:space="preserve">a copy of the management agreement; </w:t>
      </w:r>
    </w:p>
    <w:p w14:paraId="7F749F70"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(2)</w:t>
      </w:r>
      <w:r w:rsidRPr="00F40AC2">
        <w:rPr>
          <w:spacing w:val="0"/>
        </w:rPr>
        <w:tab/>
        <w:t xml:space="preserve">an organizational chart of the third party entity’s proposed management team for the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facility</w:t>
      </w:r>
      <w:r w:rsidRPr="00F40AC2">
        <w:rPr>
          <w:rFonts w:ascii="Albertus Extra Bold" w:hAnsi="Albertus Extra Bold"/>
          <w:b/>
          <w:spacing w:val="0"/>
        </w:rPr>
        <w:t>]</w:t>
      </w:r>
      <w:r w:rsidRPr="00F40AC2">
        <w:rPr>
          <w:spacing w:val="0"/>
        </w:rPr>
        <w:t xml:space="preserve"> </w:t>
      </w:r>
      <w:r w:rsidRPr="00F40AC2">
        <w:rPr>
          <w:spacing w:val="0"/>
          <w:u w:val="single"/>
        </w:rPr>
        <w:t>nursing home</w:t>
      </w:r>
      <w:r w:rsidRPr="00F40AC2">
        <w:rPr>
          <w:rFonts w:ascii="Albertus Extra Bold" w:hAnsi="Albertus Extra Bold"/>
          <w:b/>
          <w:spacing w:val="0"/>
          <w:vertAlign w:val="superscript"/>
        </w:rPr>
        <w:t>1</w:t>
      </w:r>
      <w:r w:rsidRPr="00F40AC2">
        <w:rPr>
          <w:spacing w:val="0"/>
        </w:rPr>
        <w:t xml:space="preserve"> ;</w:t>
      </w:r>
    </w:p>
    <w:p w14:paraId="38157AF5"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(3)</w:t>
      </w:r>
      <w:r w:rsidRPr="00F40AC2">
        <w:rPr>
          <w:spacing w:val="0"/>
        </w:rPr>
        <w:tab/>
        <w:t xml:space="preserve">the names and addresses of all owners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and</w:t>
      </w:r>
      <w:r w:rsidRPr="00F40AC2">
        <w:rPr>
          <w:rFonts w:ascii="Albertus Extra Bold" w:hAnsi="Albertus Extra Bold"/>
          <w:b/>
          <w:spacing w:val="0"/>
        </w:rPr>
        <w:t>]</w:t>
      </w:r>
      <w:r w:rsidRPr="00F40AC2">
        <w:rPr>
          <w:spacing w:val="0"/>
        </w:rPr>
        <w:t xml:space="preserve"> </w:t>
      </w:r>
      <w:r w:rsidRPr="00F40AC2">
        <w:rPr>
          <w:spacing w:val="0"/>
          <w:u w:val="single"/>
        </w:rPr>
        <w:t>,</w:t>
      </w:r>
      <w:r w:rsidRPr="00F40AC2">
        <w:rPr>
          <w:rFonts w:ascii="Albertus Extra Bold" w:hAnsi="Albertus Extra Bold"/>
          <w:b/>
          <w:spacing w:val="0"/>
          <w:vertAlign w:val="superscript"/>
        </w:rPr>
        <w:t>1</w:t>
      </w:r>
      <w:r w:rsidRPr="00F40AC2">
        <w:rPr>
          <w:spacing w:val="0"/>
        </w:rPr>
        <w:t xml:space="preserve"> principals </w:t>
      </w:r>
      <w:r w:rsidRPr="00F40AC2">
        <w:rPr>
          <w:rFonts w:ascii="Albertus Extra Bold" w:hAnsi="Albertus Extra Bold"/>
          <w:b/>
          <w:spacing w:val="0"/>
          <w:vertAlign w:val="superscript"/>
        </w:rPr>
        <w:t>1</w:t>
      </w:r>
      <w:r w:rsidRPr="00F40AC2">
        <w:rPr>
          <w:spacing w:val="0"/>
          <w:u w:val="single"/>
        </w:rPr>
        <w:t>, and interested parties</w:t>
      </w:r>
      <w:r w:rsidRPr="00F40AC2">
        <w:rPr>
          <w:rFonts w:ascii="Albertus Extra Bold" w:hAnsi="Albertus Extra Bold"/>
          <w:b/>
          <w:spacing w:val="0"/>
          <w:vertAlign w:val="superscript"/>
        </w:rPr>
        <w:t>1</w:t>
      </w:r>
      <w:r w:rsidRPr="00F40AC2">
        <w:rPr>
          <w:spacing w:val="0"/>
        </w:rPr>
        <w:t xml:space="preserve"> of the third party entity; and </w:t>
      </w:r>
    </w:p>
    <w:p w14:paraId="2B1AD8CE"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F40AC2">
        <w:rPr>
          <w:spacing w:val="0"/>
        </w:rPr>
        <w:tab/>
        <w:t>(4)</w:t>
      </w:r>
      <w:r w:rsidRPr="00F40AC2">
        <w:rPr>
          <w:spacing w:val="0"/>
        </w:rPr>
        <w:tab/>
        <w:t xml:space="preserve">a list of any other licensed health care facilities owned, operated, or managed by the third party entity in any state or territory of the United States or in the District of Columbia for the preceding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five</w:t>
      </w:r>
      <w:r w:rsidRPr="00F40AC2">
        <w:rPr>
          <w:rFonts w:ascii="Albertus Extra Bold" w:hAnsi="Albertus Extra Bold"/>
          <w:b/>
          <w:spacing w:val="0"/>
        </w:rPr>
        <w:t>]</w:t>
      </w:r>
      <w:r w:rsidRPr="00F40AC2">
        <w:rPr>
          <w:spacing w:val="0"/>
        </w:rPr>
        <w:t xml:space="preserve"> </w:t>
      </w:r>
      <w:r w:rsidRPr="00F40AC2">
        <w:rPr>
          <w:spacing w:val="0"/>
          <w:u w:val="single"/>
        </w:rPr>
        <w:t>three</w:t>
      </w:r>
      <w:r w:rsidRPr="00F40AC2">
        <w:rPr>
          <w:rFonts w:ascii="Albertus Extra Bold" w:hAnsi="Albertus Extra Bold"/>
          <w:b/>
          <w:spacing w:val="0"/>
          <w:vertAlign w:val="superscript"/>
        </w:rPr>
        <w:t>1</w:t>
      </w:r>
      <w:r w:rsidRPr="00F40AC2">
        <w:rPr>
          <w:spacing w:val="0"/>
        </w:rPr>
        <w:t xml:space="preserve"> years, along with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audited</w:t>
      </w:r>
      <w:r w:rsidRPr="00F40AC2">
        <w:rPr>
          <w:rFonts w:ascii="Albertus Extra Bold" w:hAnsi="Albertus Extra Bold"/>
          <w:b/>
          <w:spacing w:val="0"/>
        </w:rPr>
        <w:t>]</w:t>
      </w:r>
      <w:r w:rsidRPr="00F40AC2">
        <w:rPr>
          <w:spacing w:val="0"/>
        </w:rPr>
        <w:t xml:space="preserve"> </w:t>
      </w:r>
      <w:r w:rsidRPr="00F40AC2">
        <w:rPr>
          <w:spacing w:val="0"/>
          <w:u w:val="single"/>
        </w:rPr>
        <w:t>owner-certified</w:t>
      </w:r>
      <w:r w:rsidRPr="00F40AC2">
        <w:rPr>
          <w:rFonts w:ascii="Albertus Extra Bold" w:hAnsi="Albertus Extra Bold"/>
          <w:b/>
          <w:spacing w:val="0"/>
          <w:vertAlign w:val="superscript"/>
        </w:rPr>
        <w:t>1</w:t>
      </w:r>
      <w:r w:rsidRPr="00F40AC2">
        <w:rPr>
          <w:spacing w:val="0"/>
        </w:rPr>
        <w:t xml:space="preserve"> financial statements for each such facility for the last three years during which the facility was owned, operated, or managed by the third party entity.  If the third party entity owned, operated, or managed facilities located outside New Jersey in the preceding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five</w:t>
      </w:r>
      <w:r w:rsidRPr="00F40AC2">
        <w:rPr>
          <w:rFonts w:ascii="Albertus Extra Bold" w:hAnsi="Albertus Extra Bold"/>
          <w:b/>
          <w:spacing w:val="0"/>
        </w:rPr>
        <w:t>]</w:t>
      </w:r>
      <w:r w:rsidRPr="00F40AC2">
        <w:rPr>
          <w:spacing w:val="0"/>
        </w:rPr>
        <w:t xml:space="preserve"> </w:t>
      </w:r>
      <w:r w:rsidRPr="00F40AC2">
        <w:rPr>
          <w:spacing w:val="0"/>
          <w:u w:val="single"/>
        </w:rPr>
        <w:t>three</w:t>
      </w:r>
      <w:r w:rsidRPr="00F40AC2">
        <w:rPr>
          <w:rFonts w:ascii="Albertus Extra Bold" w:hAnsi="Albertus Extra Bold"/>
          <w:b/>
          <w:spacing w:val="0"/>
          <w:vertAlign w:val="superscript"/>
        </w:rPr>
        <w:t>1</w:t>
      </w:r>
      <w:r w:rsidRPr="00F40AC2">
        <w:rPr>
          <w:spacing w:val="0"/>
        </w:rPr>
        <w:t xml:space="preserve"> years, the application shall include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letters from the regulatory agency in each jurisdiction in which the third party entity owned, operated, or managed facility in the preceding five years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F40AC2">
        <w:rPr>
          <w:rFonts w:ascii="Albertus Extra Bold" w:hAnsi="Albertus Extra Bold"/>
          <w:b/>
          <w:spacing w:val="0"/>
        </w:rPr>
        <w:t>]</w:t>
      </w:r>
      <w:r w:rsidRPr="00F40AC2">
        <w:rPr>
          <w:spacing w:val="0"/>
        </w:rPr>
        <w:t xml:space="preserve"> </w:t>
      </w:r>
      <w:r w:rsidRPr="00F40AC2">
        <w:rPr>
          <w:spacing w:val="0"/>
          <w:u w:val="single"/>
        </w:rPr>
        <w:t>disclosures by the third party entity of any</w:t>
      </w:r>
      <w:r w:rsidRPr="00F40AC2">
        <w:rPr>
          <w:rFonts w:ascii="Albertus Extra Bold" w:hAnsi="Albertus Extra Bold"/>
          <w:b/>
          <w:spacing w:val="0"/>
          <w:vertAlign w:val="superscript"/>
        </w:rPr>
        <w:t>1</w:t>
      </w:r>
      <w:r w:rsidRPr="00F40AC2">
        <w:rPr>
          <w:spacing w:val="0"/>
        </w:rPr>
        <w:t xml:space="preserve"> enforcement actions imposed during that period of time </w:t>
      </w:r>
      <w:r w:rsidRPr="00F40AC2">
        <w:rPr>
          <w:rFonts w:ascii="Albertus Extra Bold" w:hAnsi="Albertus Extra Bold"/>
          <w:b/>
          <w:spacing w:val="0"/>
          <w:vertAlign w:val="superscript"/>
        </w:rPr>
        <w:t>1</w:t>
      </w:r>
      <w:r w:rsidRPr="00F40AC2">
        <w:rPr>
          <w:spacing w:val="0"/>
          <w:u w:val="single"/>
        </w:rPr>
        <w:t>against any facility owned, operated, or managed by the third party entity in any jurisdiction</w:t>
      </w:r>
      <w:r w:rsidRPr="00F40AC2">
        <w:rPr>
          <w:rFonts w:ascii="Albertus Extra Bold" w:hAnsi="Albertus Extra Bold"/>
          <w:b/>
          <w:spacing w:val="0"/>
          <w:vertAlign w:val="superscript"/>
        </w:rPr>
        <w:t>1</w:t>
      </w:r>
      <w:r w:rsidRPr="00F40AC2">
        <w:rPr>
          <w:spacing w:val="0"/>
        </w:rPr>
        <w:t xml:space="preserve"> .</w:t>
      </w:r>
    </w:p>
    <w:p w14:paraId="3FFC1B78"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w:t>
      </w:r>
      <w:r w:rsidRPr="00F40AC2">
        <w:rPr>
          <w:rFonts w:ascii="Albertus Extra Bold" w:hAnsi="Albertus Extra Bold"/>
          <w:b/>
        </w:rPr>
        <w:t>]</w:t>
      </w:r>
      <w:r w:rsidRPr="00F40AC2">
        <w:rPr>
          <w:spacing w:val="0"/>
        </w:rPr>
        <w:t xml:space="preserve"> </w:t>
      </w:r>
      <w:r w:rsidRPr="00F40AC2">
        <w:rPr>
          <w:spacing w:val="0"/>
          <w:u w:val="single"/>
        </w:rPr>
        <w:t>h.</w:t>
      </w:r>
      <w:r w:rsidRPr="00F40AC2">
        <w:rPr>
          <w:rFonts w:ascii="Albertus Extra Bold" w:hAnsi="Albertus Extra Bold"/>
          <w:b/>
          <w:vertAlign w:val="superscript"/>
        </w:rPr>
        <w:t>1</w:t>
      </w:r>
      <w:r w:rsidRPr="00F40AC2">
        <w:rPr>
          <w:spacing w:val="0"/>
        </w:rPr>
        <w:t xml:space="preserve">  (1)  Upon request by the Commissioner of Health and subject to the provisions of P.L.1968, c.266 (C.52:9M-1 et seq.), the State Commission of Investigation shall undertake an investigation of one or more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facilities</w:t>
      </w:r>
      <w:r w:rsidRPr="00F40AC2">
        <w:rPr>
          <w:rFonts w:ascii="Albertus Extra Bold" w:hAnsi="Albertus Extra Bold"/>
          <w:b/>
          <w:spacing w:val="0"/>
        </w:rPr>
        <w:t>]</w:t>
      </w:r>
      <w:r w:rsidRPr="00F40AC2">
        <w:rPr>
          <w:spacing w:val="0"/>
        </w:rPr>
        <w:t xml:space="preserve"> </w:t>
      </w:r>
      <w:r w:rsidRPr="00F40AC2">
        <w:rPr>
          <w:spacing w:val="0"/>
          <w:u w:val="single"/>
        </w:rPr>
        <w:t>nursing homes</w:t>
      </w:r>
      <w:r w:rsidRPr="00F40AC2">
        <w:rPr>
          <w:rFonts w:ascii="Albertus Extra Bold" w:hAnsi="Albertus Extra Bold"/>
          <w:b/>
          <w:spacing w:val="0"/>
          <w:vertAlign w:val="superscript"/>
        </w:rPr>
        <w:t>1</w:t>
      </w:r>
      <w:r w:rsidRPr="00F40AC2">
        <w:rPr>
          <w:spacing w:val="0"/>
        </w:rPr>
        <w:t xml:space="preserve"> in the State or the entities owning, operating, or managing one or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facilities</w:t>
      </w:r>
      <w:r w:rsidRPr="00F40AC2">
        <w:rPr>
          <w:rFonts w:ascii="Albertus Extra Bold" w:hAnsi="Albertus Extra Bold"/>
          <w:b/>
          <w:spacing w:val="0"/>
        </w:rPr>
        <w:t>]</w:t>
      </w:r>
      <w:r w:rsidRPr="00F40AC2">
        <w:rPr>
          <w:spacing w:val="0"/>
        </w:rPr>
        <w:t xml:space="preserve"> </w:t>
      </w:r>
      <w:r w:rsidRPr="00F40AC2">
        <w:rPr>
          <w:spacing w:val="0"/>
          <w:u w:val="single"/>
        </w:rPr>
        <w:t>more nursing homes</w:t>
      </w:r>
      <w:r w:rsidRPr="00F40AC2">
        <w:rPr>
          <w:rFonts w:ascii="Albertus Extra Bold" w:hAnsi="Albertus Extra Bold"/>
          <w:b/>
          <w:spacing w:val="0"/>
          <w:vertAlign w:val="superscript"/>
        </w:rPr>
        <w:t>1</w:t>
      </w:r>
      <w:r w:rsidRPr="00F40AC2">
        <w:rPr>
          <w:spacing w:val="0"/>
        </w:rPr>
        <w:t xml:space="preserve"> in the State, provided that, if the commission determines that the request for an investigation from Commissioner of Health exceeds the commission's capacity to perform such investigations, the commission may advise the Commissioner of Health as to any requests upon which it finds itself unable to proceed.  The State Commission of Investigation may, at any time, submit to the Governor, the Commissioners of Health and Human Services, and, pursuant to section 2 of P.L.1991, c.164 (C.52:14-19.1), the Legislature, recommendations for administrative or legislative action to improve oversight and transparency in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facilities</w:t>
      </w:r>
      <w:r w:rsidRPr="00F40AC2">
        <w:rPr>
          <w:rFonts w:ascii="Albertus Extra Bold" w:hAnsi="Albertus Extra Bold"/>
          <w:b/>
          <w:spacing w:val="0"/>
        </w:rPr>
        <w:t>]</w:t>
      </w:r>
      <w:r w:rsidRPr="00F40AC2">
        <w:rPr>
          <w:spacing w:val="0"/>
        </w:rPr>
        <w:t xml:space="preserve"> </w:t>
      </w:r>
      <w:r w:rsidRPr="00F40AC2">
        <w:rPr>
          <w:spacing w:val="0"/>
          <w:u w:val="single"/>
        </w:rPr>
        <w:t>nursing homes</w:t>
      </w:r>
      <w:r w:rsidRPr="00F40AC2">
        <w:rPr>
          <w:rFonts w:ascii="Albertus Extra Bold" w:hAnsi="Albertus Extra Bold"/>
          <w:b/>
          <w:spacing w:val="0"/>
          <w:vertAlign w:val="superscript"/>
        </w:rPr>
        <w:t>1</w:t>
      </w:r>
      <w:r w:rsidRPr="00F40AC2">
        <w:rPr>
          <w:spacing w:val="0"/>
        </w:rPr>
        <w:t xml:space="preserve"> .</w:t>
      </w:r>
    </w:p>
    <w:p w14:paraId="45B6B31E"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(2)</w:t>
      </w:r>
      <w:r w:rsidRPr="00F40AC2">
        <w:rPr>
          <w:spacing w:val="0"/>
        </w:rPr>
        <w:tab/>
        <w:t xml:space="preserve">Upon approval by the Senate President and the Speaker of the General Assembly, the State Auditor shall undertake an investigation of one or more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facilities</w:t>
      </w:r>
      <w:r w:rsidRPr="00F40AC2">
        <w:rPr>
          <w:rFonts w:ascii="Albertus Extra Bold" w:hAnsi="Albertus Extra Bold"/>
          <w:b/>
          <w:spacing w:val="0"/>
        </w:rPr>
        <w:t>]</w:t>
      </w:r>
      <w:r w:rsidRPr="00F40AC2">
        <w:rPr>
          <w:spacing w:val="0"/>
        </w:rPr>
        <w:t xml:space="preserve"> </w:t>
      </w:r>
      <w:r w:rsidRPr="00F40AC2">
        <w:rPr>
          <w:spacing w:val="0"/>
          <w:u w:val="single"/>
        </w:rPr>
        <w:t>nursing homes</w:t>
      </w:r>
      <w:r w:rsidRPr="00F40AC2">
        <w:rPr>
          <w:rFonts w:ascii="Albertus Extra Bold" w:hAnsi="Albertus Extra Bold"/>
          <w:b/>
          <w:spacing w:val="0"/>
          <w:vertAlign w:val="superscript"/>
        </w:rPr>
        <w:t>1</w:t>
      </w:r>
      <w:r w:rsidRPr="00F40AC2">
        <w:rPr>
          <w:spacing w:val="0"/>
        </w:rPr>
        <w:t xml:space="preserve"> in the State or the entities owning, operating, or managing one or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facilities</w:t>
      </w:r>
      <w:r w:rsidRPr="00F40AC2">
        <w:rPr>
          <w:rFonts w:ascii="Albertus Extra Bold" w:hAnsi="Albertus Extra Bold"/>
          <w:b/>
          <w:spacing w:val="0"/>
        </w:rPr>
        <w:t>]</w:t>
      </w:r>
      <w:r w:rsidRPr="00F40AC2">
        <w:rPr>
          <w:spacing w:val="0"/>
        </w:rPr>
        <w:t xml:space="preserve"> </w:t>
      </w:r>
      <w:r w:rsidRPr="00F40AC2">
        <w:rPr>
          <w:spacing w:val="0"/>
          <w:u w:val="single"/>
        </w:rPr>
        <w:t>more nursing homes</w:t>
      </w:r>
      <w:r w:rsidRPr="00F40AC2">
        <w:rPr>
          <w:rFonts w:ascii="Albertus Extra Bold" w:hAnsi="Albertus Extra Bold"/>
          <w:b/>
          <w:spacing w:val="0"/>
          <w:vertAlign w:val="superscript"/>
        </w:rPr>
        <w:t>1</w:t>
      </w:r>
      <w:r w:rsidRPr="00F40AC2">
        <w:rPr>
          <w:spacing w:val="0"/>
        </w:rPr>
        <w:t xml:space="preserve"> in the State.</w:t>
      </w:r>
    </w:p>
    <w:p w14:paraId="0D026EA7"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(3)</w:t>
      </w:r>
      <w:r w:rsidRPr="00F40AC2">
        <w:rPr>
          <w:spacing w:val="0"/>
        </w:rPr>
        <w:tab/>
        <w:t xml:space="preserve">The State Auditor shall undertake a review of the oversight of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facilities</w:t>
      </w:r>
      <w:r w:rsidRPr="00F40AC2">
        <w:rPr>
          <w:rFonts w:ascii="Albertus Extra Bold" w:hAnsi="Albertus Extra Bold"/>
          <w:b/>
          <w:spacing w:val="0"/>
        </w:rPr>
        <w:t>]</w:t>
      </w:r>
      <w:r w:rsidRPr="00F40AC2">
        <w:rPr>
          <w:spacing w:val="0"/>
        </w:rPr>
        <w:t xml:space="preserve"> </w:t>
      </w:r>
      <w:r w:rsidRPr="00F40AC2">
        <w:rPr>
          <w:spacing w:val="0"/>
          <w:u w:val="single"/>
        </w:rPr>
        <w:t>nursing homes</w:t>
      </w:r>
      <w:r w:rsidRPr="00F40AC2">
        <w:rPr>
          <w:rFonts w:ascii="Albertus Extra Bold" w:hAnsi="Albertus Extra Bold"/>
          <w:b/>
          <w:spacing w:val="0"/>
          <w:vertAlign w:val="superscript"/>
        </w:rPr>
        <w:t>1</w:t>
      </w:r>
      <w:r w:rsidRPr="00F40AC2">
        <w:rPr>
          <w:spacing w:val="0"/>
        </w:rPr>
        <w:t xml:space="preserve"> by the Department of Health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315BAD99" w14:textId="6C64715C"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m.</w:t>
      </w:r>
      <w:r w:rsidRPr="00F40AC2">
        <w:rPr>
          <w:rFonts w:ascii="Albertus Extra Bold" w:hAnsi="Albertus Extra Bold"/>
          <w:b/>
        </w:rPr>
        <w:t>]</w:t>
      </w:r>
      <w:r w:rsidRPr="00F40AC2">
        <w:rPr>
          <w:spacing w:val="0"/>
        </w:rPr>
        <w:t xml:space="preserve"> </w:t>
      </w:r>
      <w:r w:rsidR="00EA22D5">
        <w:rPr>
          <w:spacing w:val="0"/>
        </w:rPr>
        <w:t xml:space="preserve"> </w:t>
      </w:r>
      <w:r w:rsidRPr="00F40AC2">
        <w:rPr>
          <w:spacing w:val="0"/>
          <w:u w:val="single"/>
        </w:rPr>
        <w:t>i.</w:t>
      </w:r>
      <w:r w:rsidRPr="00F40AC2">
        <w:rPr>
          <w:rFonts w:ascii="Albertus Extra Bold" w:hAnsi="Albertus Extra Bold"/>
          <w:b/>
          <w:vertAlign w:val="superscript"/>
        </w:rPr>
        <w:t>1</w:t>
      </w:r>
      <w:r w:rsidRPr="00F40AC2">
        <w:rPr>
          <w:spacing w:val="0"/>
        </w:rPr>
        <w:t xml:space="preserve">  As used in </w:t>
      </w:r>
      <w:r w:rsidRPr="00F40AC2">
        <w:rPr>
          <w:rFonts w:ascii="Albertus Extra Bold" w:hAnsi="Albertus Extra Bold"/>
          <w:b/>
          <w:vertAlign w:val="superscript"/>
        </w:rPr>
        <w:t>1</w:t>
      </w:r>
      <w:r w:rsidRPr="00F40AC2">
        <w:rPr>
          <w:rFonts w:ascii="Albertus Extra Bold" w:hAnsi="Albertus Extra Bold"/>
          <w:b/>
        </w:rPr>
        <w:t>[</w:t>
      </w:r>
      <w:r w:rsidRPr="00F40AC2">
        <w:rPr>
          <w:spacing w:val="0"/>
        </w:rPr>
        <w:t>this section and in section 3</w:t>
      </w:r>
      <w:r w:rsidRPr="00F40AC2">
        <w:rPr>
          <w:rFonts w:ascii="Albertus Extra Bold" w:hAnsi="Albertus Extra Bold"/>
          <w:b/>
        </w:rPr>
        <w:t>]</w:t>
      </w:r>
      <w:r w:rsidRPr="00F40AC2">
        <w:rPr>
          <w:spacing w:val="0"/>
        </w:rPr>
        <w:t xml:space="preserve"> </w:t>
      </w:r>
      <w:r w:rsidRPr="00F40AC2">
        <w:rPr>
          <w:spacing w:val="0"/>
          <w:u w:val="single"/>
        </w:rPr>
        <w:t>sections 2 through 4</w:t>
      </w:r>
      <w:r w:rsidRPr="00F40AC2">
        <w:rPr>
          <w:rFonts w:ascii="Albertus Extra Bold" w:hAnsi="Albertus Extra Bold"/>
          <w:b/>
          <w:vertAlign w:val="superscript"/>
        </w:rPr>
        <w:t>1</w:t>
      </w:r>
      <w:r w:rsidRPr="00F40AC2">
        <w:rPr>
          <w:spacing w:val="0"/>
        </w:rPr>
        <w:t xml:space="preserve"> of this act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 “principal”</w:t>
      </w:r>
      <w:r w:rsidRPr="00F40AC2">
        <w:rPr>
          <w:rFonts w:ascii="Albertus Extra Bold" w:hAnsi="Albertus Extra Bold"/>
          <w:b/>
          <w:spacing w:val="0"/>
        </w:rPr>
        <w:t>]</w:t>
      </w:r>
      <w:r w:rsidRPr="00F40AC2">
        <w:rPr>
          <w:spacing w:val="0"/>
        </w:rPr>
        <w:t xml:space="preserve"> </w:t>
      </w:r>
      <w:r w:rsidRPr="00F40AC2">
        <w:rPr>
          <w:spacing w:val="0"/>
          <w:u w:val="single"/>
        </w:rPr>
        <w:t>:</w:t>
      </w:r>
    </w:p>
    <w:p w14:paraId="251F9183"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0AC2">
        <w:rPr>
          <w:spacing w:val="0"/>
        </w:rPr>
        <w:tab/>
      </w:r>
      <w:r w:rsidRPr="00F40AC2">
        <w:rPr>
          <w:spacing w:val="0"/>
          <w:u w:val="single"/>
        </w:rPr>
        <w:t>“Interested party</w:t>
      </w:r>
      <w:r w:rsidRPr="00F40AC2">
        <w:rPr>
          <w:rFonts w:ascii="Albertus Extra Bold" w:hAnsi="Albertus Extra Bold"/>
          <w:b/>
          <w:spacing w:val="0"/>
          <w:vertAlign w:val="superscript"/>
        </w:rPr>
        <w:t>1</w:t>
      </w:r>
      <w:r w:rsidRPr="00F40AC2">
        <w:rPr>
          <w:spacing w:val="0"/>
        </w:rPr>
        <w:t xml:space="preserve"> means any individual or entity with an interest of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five percent or more</w:t>
      </w:r>
      <w:r w:rsidRPr="00F40AC2">
        <w:rPr>
          <w:rFonts w:ascii="Albertus Extra Bold" w:hAnsi="Albertus Extra Bold"/>
          <w:b/>
          <w:spacing w:val="0"/>
        </w:rPr>
        <w:t>]</w:t>
      </w:r>
      <w:r w:rsidRPr="00F40AC2">
        <w:rPr>
          <w:spacing w:val="0"/>
        </w:rPr>
        <w:t xml:space="preserve"> </w:t>
      </w:r>
      <w:r w:rsidRPr="00F40AC2">
        <w:rPr>
          <w:spacing w:val="0"/>
          <w:u w:val="single"/>
        </w:rPr>
        <w:t>one percent or more but less than five percent</w:t>
      </w:r>
      <w:r w:rsidRPr="00F40AC2">
        <w:rPr>
          <w:rFonts w:ascii="Albertus Extra Bold" w:hAnsi="Albertus Extra Bold"/>
          <w:b/>
          <w:spacing w:val="0"/>
          <w:vertAlign w:val="superscript"/>
        </w:rPr>
        <w:t>1</w:t>
      </w:r>
      <w:r w:rsidRPr="00F40AC2">
        <w:rPr>
          <w:spacing w:val="0"/>
        </w:rPr>
        <w:t xml:space="preserve"> in an applicant to receive a transfer of ownership of a </w:t>
      </w:r>
      <w:r w:rsidRPr="00F40AC2">
        <w:rPr>
          <w:rFonts w:ascii="Albertus Extra Bold" w:hAnsi="Albertus Extra Bold"/>
          <w:b/>
          <w:spacing w:val="0"/>
          <w:vertAlign w:val="superscript"/>
        </w:rPr>
        <w:t>1</w:t>
      </w:r>
      <w:r w:rsidRPr="00F40AC2">
        <w:rPr>
          <w:rFonts w:ascii="Albertus Extra Bold" w:hAnsi="Albertus Extra Bold"/>
          <w:b/>
          <w:spacing w:val="0"/>
        </w:rPr>
        <w:t>[</w:t>
      </w:r>
      <w:r w:rsidRPr="00F40AC2">
        <w:rPr>
          <w:spacing w:val="0"/>
        </w:rPr>
        <w:t>long-term care facility</w:t>
      </w:r>
      <w:r w:rsidRPr="00F40AC2">
        <w:rPr>
          <w:rFonts w:ascii="Albertus Extra Bold" w:hAnsi="Albertus Extra Bold"/>
          <w:b/>
          <w:spacing w:val="0"/>
        </w:rPr>
        <w:t>]</w:t>
      </w:r>
      <w:r w:rsidRPr="00F40AC2">
        <w:rPr>
          <w:spacing w:val="0"/>
        </w:rPr>
        <w:t xml:space="preserve"> </w:t>
      </w:r>
      <w:r w:rsidRPr="00F40AC2">
        <w:rPr>
          <w:spacing w:val="0"/>
          <w:u w:val="single"/>
        </w:rPr>
        <w:t>nursing home or the land or other real property on which a nursing home is located.</w:t>
      </w:r>
    </w:p>
    <w:p w14:paraId="471E1AA4"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r>
      <w:r w:rsidRPr="00F40AC2">
        <w:rPr>
          <w:spacing w:val="0"/>
          <w:u w:val="single"/>
        </w:rPr>
        <w:t>“Principal” means any individual or entity with an interest of five percent or more in an applicant to receive a transfer of ownership of a nursing home or the land or real property on which a nursing home is located</w:t>
      </w:r>
      <w:r w:rsidRPr="00F40AC2">
        <w:rPr>
          <w:rFonts w:ascii="Albertus Extra Bold" w:hAnsi="Albertus Extra Bold"/>
          <w:b/>
          <w:spacing w:val="0"/>
          <w:vertAlign w:val="superscript"/>
        </w:rPr>
        <w:t>1</w:t>
      </w:r>
      <w:r w:rsidRPr="00F40AC2">
        <w:rPr>
          <w:spacing w:val="0"/>
        </w:rPr>
        <w:t xml:space="preserve"> .</w:t>
      </w:r>
    </w:p>
    <w:p w14:paraId="37585233" w14:textId="7437CCC7" w:rsidR="00F03E3E" w:rsidRDefault="00F03E3E" w:rsidP="00F40AC2"/>
    <w:p w14:paraId="15822E8C" w14:textId="31E8DACE" w:rsidR="00E66F01" w:rsidRPr="00E66F01" w:rsidRDefault="00E66F01" w:rsidP="0039399F">
      <w:pPr>
        <w:tabs>
          <w:tab w:val="clear" w:pos="288"/>
          <w:tab w:val="clear" w:pos="72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980"/>
          <w:tab w:val="left" w:pos="2520"/>
        </w:tabs>
        <w:rPr>
          <w:spacing w:val="0"/>
        </w:rPr>
      </w:pPr>
      <w:r>
        <w:rPr>
          <w:rFonts w:ascii="Albertus Extra Bold" w:hAnsi="Albertus Extra Bold"/>
          <w:b/>
          <w:vertAlign w:val="superscript"/>
        </w:rPr>
        <w:tab/>
      </w:r>
      <w:r w:rsidRPr="00E66F01">
        <w:rPr>
          <w:rFonts w:ascii="Albertus Extra Bold" w:hAnsi="Albertus Extra Bold"/>
          <w:b/>
          <w:vertAlign w:val="superscript"/>
        </w:rPr>
        <w:t>1</w:t>
      </w:r>
      <w:r w:rsidR="0039399F">
        <w:rPr>
          <w:spacing w:val="0"/>
          <w:u w:val="single"/>
        </w:rPr>
        <w:t xml:space="preserve">3. </w:t>
      </w:r>
      <w:r w:rsidR="0039399F">
        <w:rPr>
          <w:spacing w:val="0"/>
          <w:u w:val="single"/>
        </w:rPr>
        <w:tab/>
        <w:t>(New section)</w:t>
      </w:r>
      <w:r w:rsidR="0039399F">
        <w:rPr>
          <w:spacing w:val="0"/>
          <w:u w:val="single"/>
        </w:rPr>
        <w:tab/>
        <w:t>a.</w:t>
      </w:r>
      <w:r w:rsidR="0039399F">
        <w:rPr>
          <w:spacing w:val="0"/>
          <w:u w:val="single"/>
        </w:rPr>
        <w:tab/>
      </w:r>
      <w:r w:rsidRPr="00E66F01">
        <w:rPr>
          <w:spacing w:val="0"/>
          <w:u w:val="single"/>
        </w:rPr>
        <w:t>A transfer of ownership application submitted to the Department of Health pursuant to subsection a. of section 2 of this act shall meet the following requirements:</w:t>
      </w:r>
    </w:p>
    <w:p w14:paraId="3E40793E"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 xml:space="preserve">(1)  In the case of an application to transfer controlling interest in a nursing home to an individual or entity that has never previously owned or operated a licensed health care facility in New Jersey, or for any application to transfer controlling interest in a nursing home that is submitted within six months after a prior application for transfer of controlling interest in the nursing home was approved, the applicant shall: </w:t>
      </w:r>
    </w:p>
    <w:p w14:paraId="4A7804D5"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(a)</w:t>
      </w:r>
      <w:r w:rsidRPr="00E66F01">
        <w:rPr>
          <w:spacing w:val="0"/>
          <w:u w:val="single"/>
        </w:rPr>
        <w:tab/>
        <w:t>submit a projection of profits and losses for the next three years and a capital budget projection for the next three years;</w:t>
      </w:r>
    </w:p>
    <w:p w14:paraId="795E39E4"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(b)</w:t>
      </w:r>
      <w:r w:rsidRPr="00E66F01">
        <w:rPr>
          <w:spacing w:val="0"/>
          <w:u w:val="single"/>
        </w:rPr>
        <w:tab/>
        <w:t>disclose any licensed health care facilities owned, operated, or managed by the proposed owners and principals in any state or territory of the United States or in the District of Columbia in the preceding three years, along with owner-certified financial statements for each such facility for the last three years during which the facility was owned, operated, or managed by owner or principal and disclosures by the applicant as to any enforcement actions imposed during that period of time against any facility owned, operated, or managed by the applicant in any jurisdiction;</w:t>
      </w:r>
    </w:p>
    <w:p w14:paraId="2EDFC9DA"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(c)</w:t>
      </w:r>
      <w:r w:rsidRPr="00E66F01">
        <w:rPr>
          <w:spacing w:val="0"/>
          <w:u w:val="single"/>
        </w:rPr>
        <w:tab/>
        <w:t>hold a public hearing on the application no earlier than 30 days after the date the application is received by the department.  Notice of the public hearing shall be published at least seven days in advance of the public hearing on the Internet websites of the department, the 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 application may not be approved until after the public hearing is completed; and</w:t>
      </w:r>
    </w:p>
    <w:p w14:paraId="5A4F8AEF"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(d)</w:t>
      </w:r>
      <w:r w:rsidRPr="00E66F01">
        <w:rPr>
          <w:spacing w:val="0"/>
          <w:u w:val="single"/>
        </w:rPr>
        <w:tab/>
        <w:t>consistent with the requirements of subsection b. of this section, submit to a criminal history record background check of each proposed owner and principal;</w:t>
      </w:r>
    </w:p>
    <w:p w14:paraId="3891CB64"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(2)</w:t>
      </w:r>
      <w:r w:rsidRPr="00E66F01">
        <w:rPr>
          <w:spacing w:val="0"/>
          <w:u w:val="single"/>
        </w:rPr>
        <w:tab/>
        <w:t>In the case of an application to transfer controlling interest in a nursing home to an individual or entity that has previously owned or operated a licensed health care facility in New Jersey, the applicant shall:</w:t>
      </w:r>
    </w:p>
    <w:p w14:paraId="4C3489A1"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(a)</w:t>
      </w:r>
      <w:r w:rsidRPr="00E66F01">
        <w:rPr>
          <w:spacing w:val="0"/>
          <w:u w:val="single"/>
        </w:rPr>
        <w:tab/>
        <w:t>submit a projection of profits and losses for the next three years and a capital budget projection for the next three years; and</w:t>
      </w:r>
    </w:p>
    <w:p w14:paraId="1690B836"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(b)</w:t>
      </w:r>
      <w:r w:rsidRPr="00E66F01">
        <w:rPr>
          <w:spacing w:val="0"/>
          <w:u w:val="single"/>
        </w:rPr>
        <w:tab/>
        <w:t>disclose any licensed health care facilities owned, operated, or managed by the proposed owners and principals in any state or territory of the United States or in the District of Columbia in the preceding year, along with owner-certified financial statements for each facility owned, operated, or managed by the proposed owners and principals in New Jersey for the last year during which the facility was owned, operated, or managed by owner or principal;</w:t>
      </w:r>
    </w:p>
    <w:p w14:paraId="48F7B779"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(3)</w:t>
      </w:r>
      <w:r w:rsidRPr="00E66F01">
        <w:rPr>
          <w:spacing w:val="0"/>
          <w:u w:val="single"/>
        </w:rPr>
        <w:tab/>
        <w:t>In the case of an application to transfer less than a controlling interest in a nursing home to an individual or entity that has never previously owned or operated a licensed health care facility in New Jersey, the applicant shall:</w:t>
      </w:r>
    </w:p>
    <w:p w14:paraId="62467E36"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(a)</w:t>
      </w:r>
      <w:r w:rsidRPr="00E66F01">
        <w:rPr>
          <w:spacing w:val="0"/>
          <w:u w:val="single"/>
        </w:rPr>
        <w:tab/>
        <w:t>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 and</w:t>
      </w:r>
    </w:p>
    <w:p w14:paraId="4564D4FA"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(b)</w:t>
      </w:r>
      <w:r w:rsidRPr="00E66F01">
        <w:rPr>
          <w:spacing w:val="0"/>
          <w:u w:val="single"/>
        </w:rPr>
        <w:tab/>
        <w:t>consistent with the requirements of subsection b. of this section, submit to a criminal history record background check of each proposed owner and principal; and</w:t>
      </w:r>
    </w:p>
    <w:p w14:paraId="484B6239"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(4)</w:t>
      </w:r>
      <w:r w:rsidRPr="00E66F01">
        <w:rPr>
          <w:spacing w:val="0"/>
          <w:u w:val="single"/>
        </w:rPr>
        <w:tab/>
        <w:t>In the case of an application to transfer less than a controlling interest in a nursing home to an individual or entity that has previously owned or operated a licensed health care facility in New Jersey, the applicant shall 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w:t>
      </w:r>
    </w:p>
    <w:p w14:paraId="0F03F1A9" w14:textId="77777777" w:rsidR="00E66F01" w:rsidRPr="00E66F01" w:rsidRDefault="00E66F01" w:rsidP="00EA22D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u w:val="single"/>
        </w:rPr>
      </w:pPr>
      <w:r w:rsidRPr="00E66F01">
        <w:rPr>
          <w:spacing w:val="0"/>
        </w:rPr>
        <w:tab/>
      </w:r>
      <w:r w:rsidRPr="00E66F01">
        <w:rPr>
          <w:spacing w:val="0"/>
          <w:u w:val="single"/>
        </w:rPr>
        <w:t>b.</w:t>
      </w:r>
      <w:r w:rsidRPr="00E66F01">
        <w:rPr>
          <w:spacing w:val="0"/>
          <w:u w:val="single"/>
        </w:rPr>
        <w:tab/>
        <w:t>(1)</w:t>
      </w:r>
      <w:r w:rsidRPr="00E66F01">
        <w:rPr>
          <w:spacing w:val="0"/>
          <w:u w:val="single"/>
        </w:rPr>
        <w:tab/>
        <w:t xml:space="preserve">An applicant for a transfer of ownership of a nursing home who is required to complete a criminal history record background check pursuant to subsection a. of this section shall submit to being fingerprinted in accordance with applicable State and federal laws, rules, and regulations.  An applicant shall bear the cost for the criminal history record background check, including all costs of administering and processing the check.  </w:t>
      </w:r>
    </w:p>
    <w:p w14:paraId="255AA8C7"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(2)</w:t>
      </w:r>
      <w:r w:rsidRPr="00E66F01">
        <w:rPr>
          <w:spacing w:val="0"/>
          <w:u w:val="single"/>
        </w:rPr>
        <w:tab/>
        <w:t xml:space="preserve">For the purposes of subsection a.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nursing home to the applicant would constitute a material risk to the health, safety, or welfare of residents of the nursing home, which shall include determining whether any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 </w:t>
      </w:r>
    </w:p>
    <w:p w14:paraId="22099F9B"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66F01">
        <w:rPr>
          <w:spacing w:val="0"/>
        </w:rPr>
        <w:tab/>
      </w:r>
      <w:r w:rsidRPr="00E66F01">
        <w:rPr>
          <w:spacing w:val="0"/>
          <w:u w:val="single"/>
        </w:rPr>
        <w:t>(3)</w:t>
      </w:r>
      <w:r w:rsidRPr="00E66F01">
        <w:rPr>
          <w:spacing w:val="0"/>
          <w:u w:val="single"/>
        </w:rPr>
        <w:tab/>
        <w:t>The Division of State Police shall promptly notify the department in the event that an individual who was the subject of a criminal history record background check conducted pursuant to subsection a. of this section is convicted of a crime or offense in this State after the date the background check was performed.  Upon receipt of that notification, the department shall make a determination regarding the continued eligibility for the individual to be an owner or principal of a nursing home.</w:t>
      </w:r>
      <w:r w:rsidRPr="00E66F01">
        <w:rPr>
          <w:rFonts w:ascii="Albertus Extra Bold" w:hAnsi="Albertus Extra Bold"/>
          <w:b/>
          <w:vertAlign w:val="superscript"/>
        </w:rPr>
        <w:t>1</w:t>
      </w:r>
    </w:p>
    <w:p w14:paraId="51FC6D1D" w14:textId="65278222" w:rsidR="00F03E3E" w:rsidRDefault="00F03E3E" w:rsidP="00766BEF"/>
    <w:p w14:paraId="1996446A" w14:textId="427B5212"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3.</w:t>
      </w:r>
      <w:r w:rsidRPr="00E66F01">
        <w:rPr>
          <w:rFonts w:ascii="Albertus Extra Bold" w:hAnsi="Albertus Extra Bold"/>
          <w:b/>
        </w:rPr>
        <w:t>]</w:t>
      </w:r>
      <w:r w:rsidRPr="00E66F01">
        <w:rPr>
          <w:spacing w:val="0"/>
        </w:rPr>
        <w:t xml:space="preserve"> </w:t>
      </w:r>
      <w:r w:rsidRPr="00E66F01">
        <w:rPr>
          <w:spacing w:val="0"/>
          <w:u w:val="single"/>
        </w:rPr>
        <w:t>4.</w:t>
      </w:r>
      <w:r w:rsidRPr="00E66F01">
        <w:rPr>
          <w:rFonts w:ascii="Albertus Extra Bold" w:hAnsi="Albertus Extra Bold"/>
          <w:b/>
          <w:vertAlign w:val="superscript"/>
        </w:rPr>
        <w:t>1</w:t>
      </w:r>
      <w:r w:rsidRPr="00E66F01">
        <w:rPr>
          <w:spacing w:val="0"/>
        </w:rPr>
        <w:tab/>
        <w:t xml:space="preserve">(New section)  a.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The sale or transfer of the land or other real property on which a long-term care facility is located shall not require a certificate of need except when the proposed owner does not satisfy the Department of Health's track record review, including a review of the dashboard data published pursuant to subsection f. of section 3 of P.L.    , c.    (C.        ) (pending before the Legislature as Senate Bill No. 2759 or Assembly Bill No. 4478 of 2020/2021) for the facility for the preceding three years, if available.</w:t>
      </w:r>
    </w:p>
    <w:p w14:paraId="34CB4377"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b.</w:t>
      </w:r>
      <w:r w:rsidRPr="00E66F01">
        <w:rPr>
          <w:rFonts w:ascii="Albertus Extra Bold" w:hAnsi="Albertus Extra Bold"/>
          <w:b/>
        </w:rPr>
        <w:t>]</w:t>
      </w:r>
      <w:r w:rsidRPr="00E66F01">
        <w:rPr>
          <w:rFonts w:ascii="Albertus Extra Bold" w:hAnsi="Albertus Extra Bold"/>
          <w:b/>
          <w:vertAlign w:val="superscript"/>
        </w:rPr>
        <w:t>1</w:t>
      </w:r>
      <w:r w:rsidRPr="00E66F01">
        <w:rPr>
          <w:spacing w:val="0"/>
        </w:rPr>
        <w:t xml:space="preserve">  Prior to selling or transferring ownership of the land or other real property on which a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long-term care facility</w:t>
      </w:r>
      <w:r w:rsidRPr="00E66F01">
        <w:rPr>
          <w:rFonts w:ascii="Albertus Extra Bold" w:hAnsi="Albertus Extra Bold"/>
          <w:b/>
        </w:rPr>
        <w:t>]</w:t>
      </w:r>
      <w:r w:rsidRPr="00E66F01">
        <w:rPr>
          <w:spacing w:val="0"/>
        </w:rPr>
        <w:t xml:space="preserve"> </w:t>
      </w:r>
      <w:r w:rsidRPr="00E66F01">
        <w:rPr>
          <w:spacing w:val="0"/>
          <w:u w:val="single"/>
        </w:rPr>
        <w:t>nursing home</w:t>
      </w:r>
      <w:r w:rsidRPr="00E66F01">
        <w:rPr>
          <w:rFonts w:ascii="Albertus Extra Bold" w:hAnsi="Albertus Extra Bold"/>
          <w:b/>
          <w:vertAlign w:val="superscript"/>
        </w:rPr>
        <w:t>1</w:t>
      </w:r>
      <w:r w:rsidRPr="00E66F01">
        <w:rPr>
          <w:spacing w:val="0"/>
        </w:rPr>
        <w:t xml:space="preserve"> is located, the prospective new owner shall submit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an application to the Long Term Care Licensing and Certification Program.  The application</w:t>
      </w:r>
      <w:r w:rsidRPr="00E66F01">
        <w:rPr>
          <w:rFonts w:ascii="Albertus Extra Bold" w:hAnsi="Albertus Extra Bold"/>
          <w:b/>
        </w:rPr>
        <w:t>]</w:t>
      </w:r>
      <w:r w:rsidRPr="00E66F01">
        <w:rPr>
          <w:spacing w:val="0"/>
        </w:rPr>
        <w:t xml:space="preserve"> </w:t>
      </w:r>
      <w:r w:rsidRPr="00E66F01">
        <w:rPr>
          <w:spacing w:val="0"/>
          <w:u w:val="single"/>
        </w:rPr>
        <w:t>notice to the Department of Health and the Department of Human Services, which notice</w:t>
      </w:r>
      <w:r w:rsidRPr="00E66F01">
        <w:rPr>
          <w:rFonts w:ascii="Albertus Extra Bold" w:hAnsi="Albertus Extra Bold"/>
          <w:b/>
          <w:vertAlign w:val="superscript"/>
        </w:rPr>
        <w:t>1</w:t>
      </w:r>
      <w:r w:rsidRPr="00E66F01">
        <w:rPr>
          <w:spacing w:val="0"/>
        </w:rPr>
        <w:t xml:space="preserve"> shall include the following items:</w:t>
      </w:r>
    </w:p>
    <w:p w14:paraId="74E80578"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(1)</w:t>
      </w:r>
      <w:r w:rsidRPr="00E66F01">
        <w:rPr>
          <w:spacing w:val="0"/>
        </w:rPr>
        <w:tab/>
        <w:t xml:space="preserve">the sale or transfer of real property fee established by the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department</w:t>
      </w:r>
      <w:r w:rsidRPr="00E66F01">
        <w:rPr>
          <w:rFonts w:ascii="Albertus Extra Bold" w:hAnsi="Albertus Extra Bold"/>
          <w:b/>
        </w:rPr>
        <w:t>]</w:t>
      </w:r>
      <w:r w:rsidRPr="00E66F01">
        <w:rPr>
          <w:spacing w:val="0"/>
        </w:rPr>
        <w:t xml:space="preserve"> </w:t>
      </w:r>
      <w:r w:rsidRPr="00E66F01">
        <w:rPr>
          <w:spacing w:val="0"/>
          <w:u w:val="single"/>
        </w:rPr>
        <w:t>Department of Health</w:t>
      </w:r>
      <w:r w:rsidRPr="00E66F01">
        <w:rPr>
          <w:rFonts w:ascii="Albertus Extra Bold" w:hAnsi="Albertus Extra Bold"/>
          <w:b/>
          <w:vertAlign w:val="superscript"/>
        </w:rPr>
        <w:t>1</w:t>
      </w:r>
      <w:r w:rsidRPr="00E66F01">
        <w:rPr>
          <w:spacing w:val="0"/>
        </w:rPr>
        <w:t xml:space="preserve"> ;</w:t>
      </w:r>
    </w:p>
    <w:p w14:paraId="0426B340"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(2)</w:t>
      </w:r>
      <w:r w:rsidRPr="00E66F01">
        <w:rPr>
          <w:spacing w:val="0"/>
        </w:rPr>
        <w:tab/>
        <w:t xml:space="preserve">a cover letter stating the applicant's intent to purchase the land or other real property on which a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long-term care facility</w:t>
      </w:r>
      <w:r w:rsidRPr="00E66F01">
        <w:rPr>
          <w:rFonts w:ascii="Albertus Extra Bold" w:hAnsi="Albertus Extra Bold"/>
          <w:b/>
        </w:rPr>
        <w:t>]</w:t>
      </w:r>
      <w:r w:rsidRPr="00E66F01">
        <w:rPr>
          <w:spacing w:val="0"/>
        </w:rPr>
        <w:t xml:space="preserve"> </w:t>
      </w:r>
      <w:r w:rsidRPr="00E66F01">
        <w:rPr>
          <w:spacing w:val="0"/>
          <w:u w:val="single"/>
        </w:rPr>
        <w:t>nursing home</w:t>
      </w:r>
      <w:r w:rsidRPr="00E66F01">
        <w:rPr>
          <w:rFonts w:ascii="Albertus Extra Bold" w:hAnsi="Albertus Extra Bold"/>
          <w:b/>
          <w:vertAlign w:val="superscript"/>
        </w:rPr>
        <w:t>1</w:t>
      </w:r>
      <w:r w:rsidRPr="00E66F01">
        <w:rPr>
          <w:spacing w:val="0"/>
        </w:rPr>
        <w:t xml:space="preserve"> is located, and identification of the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facility</w:t>
      </w:r>
      <w:r w:rsidRPr="00E66F01">
        <w:rPr>
          <w:rFonts w:ascii="Albertus Extra Bold" w:hAnsi="Albertus Extra Bold"/>
          <w:b/>
        </w:rPr>
        <w:t>]</w:t>
      </w:r>
      <w:r w:rsidRPr="00E66F01">
        <w:rPr>
          <w:spacing w:val="0"/>
        </w:rPr>
        <w:t xml:space="preserve"> </w:t>
      </w:r>
      <w:r w:rsidRPr="00E66F01">
        <w:rPr>
          <w:spacing w:val="0"/>
          <w:u w:val="single"/>
        </w:rPr>
        <w:t>nursing home</w:t>
      </w:r>
      <w:r w:rsidRPr="00E66F01">
        <w:rPr>
          <w:rFonts w:ascii="Albertus Extra Bold" w:hAnsi="Albertus Extra Bold"/>
          <w:b/>
          <w:vertAlign w:val="superscript"/>
        </w:rPr>
        <w:t>1</w:t>
      </w:r>
      <w:r w:rsidRPr="00E66F01">
        <w:rPr>
          <w:spacing w:val="0"/>
        </w:rPr>
        <w:t xml:space="preserve"> by name, address, and county;</w:t>
      </w:r>
    </w:p>
    <w:p w14:paraId="5BB74C08"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(3)</w:t>
      </w:r>
      <w:r w:rsidRPr="00E66F01">
        <w:rPr>
          <w:spacing w:val="0"/>
        </w:rPr>
        <w:tab/>
        <w:t>a description of the proposed transaction, including:</w:t>
      </w:r>
    </w:p>
    <w:p w14:paraId="21ECA813"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(a)</w:t>
      </w:r>
      <w:r w:rsidRPr="00E66F01">
        <w:rPr>
          <w:spacing w:val="0"/>
        </w:rPr>
        <w:tab/>
        <w:t xml:space="preserve">identification of the current owners of the land or other real property on which a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long-term care facility</w:t>
      </w:r>
      <w:r w:rsidRPr="00E66F01">
        <w:rPr>
          <w:rFonts w:ascii="Albertus Extra Bold" w:hAnsi="Albertus Extra Bold"/>
          <w:b/>
        </w:rPr>
        <w:t>]</w:t>
      </w:r>
      <w:r w:rsidRPr="00E66F01">
        <w:rPr>
          <w:spacing w:val="0"/>
        </w:rPr>
        <w:t xml:space="preserve"> </w:t>
      </w:r>
      <w:r w:rsidRPr="00E66F01">
        <w:rPr>
          <w:spacing w:val="0"/>
          <w:u w:val="single"/>
        </w:rPr>
        <w:t>nursing home</w:t>
      </w:r>
      <w:r w:rsidRPr="00E66F01">
        <w:rPr>
          <w:rFonts w:ascii="Albertus Extra Bold" w:hAnsi="Albertus Extra Bold"/>
          <w:b/>
          <w:vertAlign w:val="superscript"/>
        </w:rPr>
        <w:t>1</w:t>
      </w:r>
      <w:r w:rsidRPr="00E66F01">
        <w:rPr>
          <w:spacing w:val="0"/>
        </w:rPr>
        <w:t xml:space="preserve"> is located;</w:t>
      </w:r>
    </w:p>
    <w:p w14:paraId="0EF89A3A"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(b)</w:t>
      </w:r>
      <w:r w:rsidRPr="00E66F01">
        <w:rPr>
          <w:spacing w:val="0"/>
        </w:rPr>
        <w:tab/>
        <w:t xml:space="preserve">identification of 100 percent of the proposed new owners, including the names and addresses of all principals </w:t>
      </w:r>
      <w:r w:rsidRPr="00E66F01">
        <w:rPr>
          <w:rFonts w:ascii="Albertus Extra Bold" w:hAnsi="Albertus Extra Bold"/>
          <w:b/>
          <w:vertAlign w:val="superscript"/>
        </w:rPr>
        <w:t>1</w:t>
      </w:r>
      <w:r w:rsidRPr="00E66F01">
        <w:rPr>
          <w:spacing w:val="0"/>
          <w:u w:val="single"/>
        </w:rPr>
        <w:t>and interested parties</w:t>
      </w:r>
      <w:r w:rsidRPr="00E66F01">
        <w:rPr>
          <w:rFonts w:ascii="Albertus Extra Bold" w:hAnsi="Albertus Extra Bold"/>
          <w:b/>
          <w:vertAlign w:val="superscript"/>
        </w:rPr>
        <w:t>1</w:t>
      </w:r>
      <w:r w:rsidRPr="00E66F01">
        <w:rPr>
          <w:spacing w:val="0"/>
        </w:rPr>
        <w:t xml:space="preserve"> ; and</w:t>
      </w:r>
    </w:p>
    <w:p w14:paraId="724154D2"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(c)</w:t>
      </w:r>
      <w:r w:rsidRPr="00E66F01">
        <w:rPr>
          <w:spacing w:val="0"/>
        </w:rPr>
        <w:tab/>
        <w:t>if applicable, a copy of an organizational chart, including parent corporations and wholly-owned subsidiaries;</w:t>
      </w:r>
    </w:p>
    <w:p w14:paraId="4F5FED81"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(4)</w:t>
      </w:r>
      <w:r w:rsidRPr="00E66F01">
        <w:rPr>
          <w:spacing w:val="0"/>
        </w:rPr>
        <w:tab/>
        <w:t xml:space="preserve">a copy of the agreement of sale or transfer, the proposed terms of the lease, rent, or use agreement with the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long-term care facility</w:t>
      </w:r>
      <w:r w:rsidRPr="00E66F01">
        <w:rPr>
          <w:rFonts w:ascii="Albertus Extra Bold" w:hAnsi="Albertus Extra Bold"/>
          <w:b/>
        </w:rPr>
        <w:t>]</w:t>
      </w:r>
      <w:r w:rsidRPr="00E66F01">
        <w:rPr>
          <w:spacing w:val="0"/>
        </w:rPr>
        <w:t xml:space="preserve"> </w:t>
      </w:r>
      <w:r w:rsidRPr="00E66F01">
        <w:rPr>
          <w:spacing w:val="0"/>
          <w:u w:val="single"/>
        </w:rPr>
        <w:t>nursing home</w:t>
      </w:r>
      <w:r w:rsidRPr="00E66F01">
        <w:rPr>
          <w:rFonts w:ascii="Albertus Extra Bold" w:hAnsi="Albertus Extra Bold"/>
          <w:b/>
          <w:vertAlign w:val="superscript"/>
        </w:rPr>
        <w:t>1</w:t>
      </w:r>
      <w:r w:rsidRPr="00E66F01">
        <w:rPr>
          <w:spacing w:val="0"/>
        </w:rPr>
        <w:t xml:space="preserve"> and, if applicable, a copy of any management agreements; and</w:t>
      </w:r>
    </w:p>
    <w:p w14:paraId="2E275963"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t>(5)</w:t>
      </w:r>
      <w:r w:rsidRPr="00E66F01">
        <w:rPr>
          <w:spacing w:val="0"/>
        </w:rPr>
        <w:tab/>
        <w:t xml:space="preserve">an attestation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that</w:t>
      </w:r>
      <w:r w:rsidRPr="00E66F01">
        <w:rPr>
          <w:rFonts w:ascii="Albertus Extra Bold" w:hAnsi="Albertus Extra Bold"/>
          <w:b/>
        </w:rPr>
        <w:t>]</w:t>
      </w:r>
      <w:r w:rsidRPr="00E66F01">
        <w:rPr>
          <w:spacing w:val="0"/>
        </w:rPr>
        <w:t xml:space="preserve"> </w:t>
      </w:r>
      <w:r w:rsidRPr="00E66F01">
        <w:rPr>
          <w:spacing w:val="0"/>
          <w:u w:val="single"/>
        </w:rPr>
        <w:t>by</w:t>
      </w:r>
      <w:r w:rsidRPr="00E66F01">
        <w:rPr>
          <w:rFonts w:ascii="Albertus Extra Bold" w:hAnsi="Albertus Extra Bold"/>
          <w:b/>
          <w:vertAlign w:val="superscript"/>
        </w:rPr>
        <w:t>1</w:t>
      </w:r>
      <w:r w:rsidRPr="00E66F01">
        <w:rPr>
          <w:spacing w:val="0"/>
        </w:rPr>
        <w:t xml:space="preserve"> the new owners </w:t>
      </w:r>
      <w:r w:rsidRPr="00E66F01">
        <w:rPr>
          <w:rFonts w:ascii="Albertus Extra Bold" w:hAnsi="Albertus Extra Bold"/>
          <w:b/>
          <w:vertAlign w:val="superscript"/>
        </w:rPr>
        <w:t>1</w:t>
      </w:r>
      <w:r w:rsidRPr="00E66F01">
        <w:rPr>
          <w:spacing w:val="0"/>
          <w:u w:val="single"/>
        </w:rPr>
        <w:t>of the land or other real property that they</w:t>
      </w:r>
      <w:r w:rsidRPr="00E66F01">
        <w:rPr>
          <w:rFonts w:ascii="Albertus Extra Bold" w:hAnsi="Albertus Extra Bold"/>
          <w:b/>
          <w:vertAlign w:val="superscript"/>
        </w:rPr>
        <w:t>1</w:t>
      </w:r>
      <w:r w:rsidRPr="00E66F01">
        <w:rPr>
          <w:spacing w:val="0"/>
        </w:rPr>
        <w:t xml:space="preserve"> will lease, rent, or authorize use of the land or other real property by the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long-term care facility</w:t>
      </w:r>
      <w:r w:rsidRPr="00E66F01">
        <w:rPr>
          <w:rFonts w:ascii="Albertus Extra Bold" w:hAnsi="Albertus Extra Bold"/>
          <w:b/>
        </w:rPr>
        <w:t>]</w:t>
      </w:r>
      <w:r w:rsidRPr="00E66F01">
        <w:rPr>
          <w:spacing w:val="0"/>
        </w:rPr>
        <w:t xml:space="preserve"> </w:t>
      </w:r>
      <w:r w:rsidRPr="00E66F01">
        <w:rPr>
          <w:spacing w:val="0"/>
          <w:u w:val="single"/>
        </w:rPr>
        <w:t>nursing home</w:t>
      </w:r>
      <w:r w:rsidRPr="00E66F01">
        <w:rPr>
          <w:rFonts w:ascii="Albertus Extra Bold" w:hAnsi="Albertus Extra Bold"/>
          <w:b/>
          <w:vertAlign w:val="superscript"/>
        </w:rPr>
        <w:t>1</w:t>
      </w:r>
      <w:r w:rsidRPr="00E66F01">
        <w:rPr>
          <w:spacing w:val="0"/>
        </w:rPr>
        <w:t xml:space="preserve"> at a rate that is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no more than twice the prevailing</w:t>
      </w:r>
      <w:r w:rsidRPr="00E66F01">
        <w:rPr>
          <w:rFonts w:ascii="Albertus Extra Bold" w:hAnsi="Albertus Extra Bold"/>
          <w:b/>
        </w:rPr>
        <w:t>]</w:t>
      </w:r>
      <w:r w:rsidRPr="00E66F01">
        <w:rPr>
          <w:spacing w:val="0"/>
        </w:rPr>
        <w:t xml:space="preserve"> </w:t>
      </w:r>
      <w:r w:rsidRPr="00E66F01">
        <w:rPr>
          <w:spacing w:val="0"/>
          <w:u w:val="single"/>
        </w:rPr>
        <w:t>consistent with the</w:t>
      </w:r>
      <w:r w:rsidRPr="00E66F01">
        <w:rPr>
          <w:rFonts w:ascii="Albertus Extra Bold" w:hAnsi="Albertus Extra Bold"/>
          <w:b/>
          <w:vertAlign w:val="superscript"/>
        </w:rPr>
        <w:t>1</w:t>
      </w:r>
      <w:r w:rsidRPr="00E66F01">
        <w:rPr>
          <w:spacing w:val="0"/>
        </w:rPr>
        <w:t xml:space="preserve"> fair market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rate</w:t>
      </w:r>
      <w:r w:rsidRPr="00E66F01">
        <w:rPr>
          <w:rFonts w:ascii="Albertus Extra Bold" w:hAnsi="Albertus Extra Bold"/>
          <w:b/>
        </w:rPr>
        <w:t>]</w:t>
      </w:r>
      <w:r w:rsidRPr="00E66F01">
        <w:rPr>
          <w:spacing w:val="0"/>
        </w:rPr>
        <w:t xml:space="preserve"> </w:t>
      </w:r>
      <w:r w:rsidRPr="00E66F01">
        <w:rPr>
          <w:spacing w:val="0"/>
          <w:u w:val="single"/>
        </w:rPr>
        <w:t>value</w:t>
      </w:r>
      <w:r w:rsidRPr="00E66F01">
        <w:rPr>
          <w:rFonts w:ascii="Albertus Extra Bold" w:hAnsi="Albertus Extra Bold"/>
          <w:b/>
          <w:vertAlign w:val="superscript"/>
        </w:rPr>
        <w:t>1</w:t>
      </w:r>
      <w:r w:rsidRPr="00E66F01">
        <w:rPr>
          <w:spacing w:val="0"/>
        </w:rPr>
        <w:t xml:space="preserve"> for the lease, rent, or use of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real property by a long-term care facility, as compared with comparable uses in comparable locations and settings at the time the lease, rental, or use agreement is executed</w:t>
      </w:r>
      <w:r w:rsidRPr="00E66F01">
        <w:rPr>
          <w:rFonts w:ascii="Albertus Extra Bold" w:hAnsi="Albertus Extra Bold"/>
          <w:b/>
        </w:rPr>
        <w:t>]</w:t>
      </w:r>
      <w:r w:rsidRPr="00E66F01">
        <w:rPr>
          <w:spacing w:val="0"/>
        </w:rPr>
        <w:t xml:space="preserve"> </w:t>
      </w:r>
      <w:r w:rsidRPr="00E66F01">
        <w:rPr>
          <w:spacing w:val="0"/>
          <w:u w:val="single"/>
        </w:rPr>
        <w:t>similar facilities in the same market area.</w:t>
      </w:r>
    </w:p>
    <w:p w14:paraId="369CF78B"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b.</w:t>
      </w:r>
      <w:r w:rsidRPr="00E66F01">
        <w:rPr>
          <w:spacing w:val="0"/>
          <w:u w:val="single"/>
        </w:rPr>
        <w:tab/>
        <w:t>A summary of the notice submitted pursuant to subsection a. of this section, including the names of the prospective new owners, shall be made available on the Department of Health’s Internet website</w:t>
      </w:r>
      <w:r w:rsidRPr="00E66F01">
        <w:rPr>
          <w:rFonts w:ascii="Albertus Extra Bold" w:hAnsi="Albertus Extra Bold"/>
          <w:b/>
          <w:vertAlign w:val="superscript"/>
        </w:rPr>
        <w:t>1</w:t>
      </w:r>
      <w:r w:rsidRPr="00E66F01">
        <w:rPr>
          <w:spacing w:val="0"/>
        </w:rPr>
        <w:t xml:space="preserve"> .</w:t>
      </w:r>
    </w:p>
    <w:p w14:paraId="3ED15B66"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66F01">
        <w:rPr>
          <w:spacing w:val="0"/>
        </w:rPr>
        <w:tab/>
        <w:t>c.</w:t>
      </w:r>
      <w:r w:rsidRPr="00E66F01">
        <w:rPr>
          <w:spacing w:val="0"/>
        </w:rPr>
        <w:tab/>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Sale and transfer of ownership application materials for the land or real property on which a long-term care facility is located shall be made available on the department’s Internet website and shall be subject to public comment for a period of</w:t>
      </w:r>
      <w:r w:rsidRPr="00E66F01">
        <w:rPr>
          <w:rFonts w:ascii="Albertus Extra Bold" w:hAnsi="Albertus Extra Bold"/>
          <w:b/>
        </w:rPr>
        <w:t xml:space="preserve"> </w:t>
      </w:r>
      <w:r w:rsidRPr="00E66F01">
        <w:rPr>
          <w:spacing w:val="0"/>
        </w:rPr>
        <w:t>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00AC31F9"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d.</w:t>
      </w:r>
      <w:r w:rsidRPr="00E66F01">
        <w:rPr>
          <w:spacing w:val="0"/>
        </w:rPr>
        <w:tab/>
        <w:t xml:space="preserve">The department shall not issue final approval for a sale or transfer of ownership of the land or other real property on which a long-term care facility is located under this section if the department identifies any unresolved issues or questions concerning any proposed owner or principal identified in the application.  </w:t>
      </w:r>
    </w:p>
    <w:p w14:paraId="6905CFBB"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e.</w:t>
      </w:r>
      <w:r w:rsidRPr="00E66F01">
        <w:rPr>
          <w:spacing w:val="0"/>
        </w:rPr>
        <w:tab/>
        <w:t>(1)  The owner of land or real property on which a long-term care facility is located shall submit to the department a copy of any lease, rent, or use agreement executed by the owner of the land or real property and the long-term care facility</w:t>
      </w:r>
      <w:r w:rsidRPr="00E66F01">
        <w:rPr>
          <w:rFonts w:ascii="Albertus Extra Bold" w:hAnsi="Albertus Extra Bold"/>
          <w:b/>
        </w:rPr>
        <w:t xml:space="preserve"> </w:t>
      </w:r>
      <w:r w:rsidRPr="00E66F01">
        <w:rPr>
          <w:spacing w:val="0"/>
        </w:rPr>
        <w:t xml:space="preserve">on or after the effective date of this act, which agreement shall be submitted to the department no later than 30 days after the date the agreement is executed.  The department shall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w:t>
      </w:r>
    </w:p>
    <w:p w14:paraId="1EFF3492"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(2)</w:t>
      </w:r>
      <w:r w:rsidRPr="00E66F01">
        <w:rPr>
          <w:spacing w:val="0"/>
        </w:rPr>
        <w:tab/>
        <w:t>If the department determines that the terms of the lease, rent, or use agreement for land or real property by a long-term care facility exceed twice the prevailing fair market rate for the lease, rent, or use of real property by a long-term care facility, the department may:</w:t>
      </w:r>
    </w:p>
    <w:p w14:paraId="3F9078BD"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(a)</w:t>
      </w:r>
      <w:r w:rsidRPr="00E66F01">
        <w:rPr>
          <w:spacing w:val="0"/>
        </w:rPr>
        <w:tab/>
        <w:t>require the owner of the land or real property to reimburse the long-term care facility the balance of any payments made for the lease, rent, or use of the land or real property under the current agreement that were in excess of twice the prevailing fair market value for the lease, rent, or use of the real property by the long-term care facility; and</w:t>
      </w:r>
    </w:p>
    <w:p w14:paraId="2474D13D"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(b)</w:t>
      </w:r>
      <w:r w:rsidRPr="00E66F01">
        <w:rPr>
          <w:spacing w:val="0"/>
        </w:rPr>
        <w:tab/>
        <w:t>require the parties to the agreement to execute a revised agreement under lease, rent, or use terms that do not exceed twice the fair market rate for the lease, rent, or use of land or real property by a long-term care facility.</w:t>
      </w:r>
    </w:p>
    <w:p w14:paraId="308BDE30"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(3)</w:t>
      </w:r>
      <w:r w:rsidRPr="00E66F01">
        <w:rPr>
          <w:spacing w:val="0"/>
        </w:rPr>
        <w:tab/>
        <w:t>The owner of land or real property on which a long-term care facility is located may request review of the department’s determination of the prevailing fair market value of the lease, rent, or use of land or real property by a long-term care facility, which review shall be conducted by the Commissioner of Health.  The commissioner’s determination upon review shall constitute a final agency decision subject to review by the Appellate Division of the Superior Court</w:t>
      </w:r>
      <w:r w:rsidRPr="00E66F01">
        <w:rPr>
          <w:rFonts w:ascii="Albertus Extra Bold" w:hAnsi="Albertus Extra Bold"/>
          <w:b/>
        </w:rPr>
        <w:t>]</w:t>
      </w:r>
      <w:r w:rsidRPr="00E66F01">
        <w:rPr>
          <w:rFonts w:ascii="Albertus Extra Bold" w:hAnsi="Albertus Extra Bold"/>
          <w:b/>
          <w:vertAlign w:val="superscript"/>
        </w:rPr>
        <w:t xml:space="preserve"> </w:t>
      </w:r>
    </w:p>
    <w:p w14:paraId="00D7A6CA"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 xml:space="preserve">(1)  The Department of Human Services shall utilize the direct care ratios reported pursuant to subsection c. of section 3 of P.L.2020, c.89 (C.30:4D-7cc) to determine the average rates for the lease, rent, or use of land or other real property by nursing homes in the State, which average rates shall be adjusted in each market area to account for factors that affect the average lease, rent, or use rates in that market area.  </w:t>
      </w:r>
    </w:p>
    <w:p w14:paraId="6C265491"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(2)</w:t>
      </w:r>
      <w:r w:rsidRPr="00E66F01">
        <w:rPr>
          <w:spacing w:val="0"/>
          <w:u w:val="single"/>
        </w:rPr>
        <w:tab/>
        <w:t>The Department of Human Services shall have the authority to:</w:t>
      </w:r>
    </w:p>
    <w:p w14:paraId="15873FEE"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(a)</w:t>
      </w:r>
      <w:r w:rsidRPr="00E66F01">
        <w:rPr>
          <w:spacing w:val="0"/>
          <w:u w:val="single"/>
        </w:rPr>
        <w:tab/>
        <w:t>establish a cap on the amount that may be paid by a nursing home for the lease, rent, or use of land or other real property by the nursing home;</w:t>
      </w:r>
    </w:p>
    <w:p w14:paraId="00AC5938"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(b)</w:t>
      </w:r>
      <w:r w:rsidRPr="00E66F01">
        <w:rPr>
          <w:spacing w:val="0"/>
          <w:u w:val="single"/>
        </w:rPr>
        <w:tab/>
        <w:t xml:space="preserve">determine whether a nursing home is paying a lease, rent, or use rate for land or other real property that significantly exceeds the fair market value for similar facilities in the same market area to lease, rent, or use land or other real property; and </w:t>
      </w:r>
    </w:p>
    <w:p w14:paraId="4985968F" w14:textId="440AEA97" w:rsidR="004B5376" w:rsidRDefault="00E66F01" w:rsidP="00E66F01">
      <w:pPr>
        <w:rPr>
          <w:spacing w:val="0"/>
        </w:rPr>
      </w:pPr>
      <w:r w:rsidRPr="00E66F01">
        <w:rPr>
          <w:spacing w:val="0"/>
        </w:rPr>
        <w:tab/>
      </w:r>
      <w:r w:rsidRPr="00E66F01">
        <w:rPr>
          <w:spacing w:val="0"/>
          <w:u w:val="single"/>
        </w:rPr>
        <w:t>(c)</w:t>
      </w:r>
      <w:r w:rsidRPr="00E66F01">
        <w:rPr>
          <w:spacing w:val="0"/>
          <w:u w:val="single"/>
        </w:rPr>
        <w:tab/>
        <w:t>require that any lease, rent, or use rate paid by a nursing home that significantly exceeds the fair market value for the lease, rent, or use of similar facilities in that market area be reduced, for the duration of the current lease, rent, or use agreement, to match the average lease, rent, or use rate for similar facilities in the same market area</w:t>
      </w:r>
      <w:r w:rsidRPr="00E66F01">
        <w:rPr>
          <w:rFonts w:ascii="Albertus Extra Bold" w:hAnsi="Albertus Extra Bold"/>
          <w:b/>
          <w:vertAlign w:val="superscript"/>
        </w:rPr>
        <w:t>1</w:t>
      </w:r>
      <w:r w:rsidRPr="00E66F01">
        <w:rPr>
          <w:spacing w:val="0"/>
        </w:rPr>
        <w:t xml:space="preserve"> .</w:t>
      </w:r>
    </w:p>
    <w:p w14:paraId="71D68A1B" w14:textId="77777777" w:rsidR="00E66F01" w:rsidRDefault="00E66F01" w:rsidP="00E66F01"/>
    <w:p w14:paraId="5FDDE27C" w14:textId="16EC13F1"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4.</w:t>
      </w:r>
      <w:r w:rsidRPr="00E66F01">
        <w:rPr>
          <w:rFonts w:ascii="Albertus Extra Bold" w:hAnsi="Albertus Extra Bold"/>
          <w:b/>
        </w:rPr>
        <w:t>]</w:t>
      </w:r>
      <w:r w:rsidRPr="00E66F01">
        <w:rPr>
          <w:spacing w:val="0"/>
        </w:rPr>
        <w:t xml:space="preserve"> </w:t>
      </w:r>
      <w:r w:rsidRPr="00E66F01">
        <w:rPr>
          <w:spacing w:val="0"/>
          <w:u w:val="single"/>
        </w:rPr>
        <w:t>5.</w:t>
      </w:r>
      <w:r w:rsidRPr="00E66F01">
        <w:rPr>
          <w:rFonts w:ascii="Albertus Extra Bold" w:hAnsi="Albertus Extra Bold"/>
          <w:b/>
          <w:vertAlign w:val="superscript"/>
        </w:rPr>
        <w:t>1</w:t>
      </w:r>
      <w:r w:rsidRPr="00E66F01">
        <w:rPr>
          <w:spacing w:val="0"/>
        </w:rPr>
        <w:tab/>
        <w:t>(New section)</w:t>
      </w:r>
      <w:r w:rsidRPr="00E66F01">
        <w:rPr>
          <w:spacing w:val="0"/>
        </w:rPr>
        <w:tab/>
        <w:t xml:space="preserve">The Department of Health shall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use the information reported by long-term care facilities pursuant to P.L.</w:t>
      </w:r>
      <w:r w:rsidR="00EA22D5">
        <w:rPr>
          <w:spacing w:val="0"/>
        </w:rPr>
        <w:t>    </w:t>
      </w:r>
      <w:r w:rsidRPr="00E66F01">
        <w:rPr>
          <w:spacing w:val="0"/>
        </w:rPr>
        <w:t>, c.    (C.       ) (pending before the Legislature as Senate Bill No. 2759 or Assembly Bill No. 4478 of 2020/2021) to identify facilities</w:t>
      </w:r>
      <w:r w:rsidRPr="00E66F01">
        <w:rPr>
          <w:rFonts w:ascii="Albertus Extra Bold" w:hAnsi="Albertus Extra Bold"/>
          <w:b/>
          <w:spacing w:val="0"/>
        </w:rPr>
        <w:t>]</w:t>
      </w:r>
      <w:r w:rsidRPr="00E66F01">
        <w:rPr>
          <w:spacing w:val="0"/>
        </w:rPr>
        <w:t xml:space="preserve"> </w:t>
      </w:r>
      <w:r w:rsidRPr="00E66F01">
        <w:rPr>
          <w:spacing w:val="0"/>
          <w:u w:val="single"/>
        </w:rPr>
        <w:t>identify nursing homes</w:t>
      </w:r>
      <w:r w:rsidRPr="00E66F01">
        <w:rPr>
          <w:rFonts w:ascii="Albertus Extra Bold" w:hAnsi="Albertus Extra Bold"/>
          <w:b/>
          <w:spacing w:val="0"/>
          <w:vertAlign w:val="superscript"/>
        </w:rPr>
        <w:t>1</w:t>
      </w:r>
      <w:r w:rsidRPr="00E66F01">
        <w:rPr>
          <w:spacing w:val="0"/>
        </w:rPr>
        <w:t xml:space="preserve"> that may be in acute financial distress or at risk of filing for bankruptcy protection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 and</w:t>
      </w:r>
      <w:r w:rsidRPr="00E66F01">
        <w:rPr>
          <w:rFonts w:ascii="Albertus Extra Bold" w:hAnsi="Albertus Extra Bold"/>
          <w:b/>
          <w:spacing w:val="0"/>
        </w:rPr>
        <w:t xml:space="preserve">] </w:t>
      </w:r>
      <w:r w:rsidRPr="00E66F01">
        <w:rPr>
          <w:spacing w:val="0"/>
          <w:u w:val="single"/>
        </w:rPr>
        <w:t>by requiring each nursing home to report, within five business days, any default in the punctual payment when due of any:  debt service payment where the debt is secured by real estate or assets of the nursing home; rent payment; payroll; or payroll tax obligation .  The department shall</w:t>
      </w:r>
      <w:r w:rsidRPr="00E66F01">
        <w:rPr>
          <w:rFonts w:ascii="Albertus Extra Bold" w:hAnsi="Albertus Extra Bold"/>
          <w:b/>
          <w:spacing w:val="0"/>
          <w:vertAlign w:val="superscript"/>
        </w:rPr>
        <w:t>1</w:t>
      </w:r>
      <w:r w:rsidRPr="00E66F01">
        <w:rPr>
          <w:spacing w:val="0"/>
        </w:rPr>
        <w:t xml:space="preserve"> develop strategies to assist those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facilities in avoiding bankruptcy or the need to close</w:t>
      </w:r>
      <w:r w:rsidRPr="00E66F01">
        <w:rPr>
          <w:rFonts w:ascii="Albertus Extra Bold" w:hAnsi="Albertus Extra Bold"/>
          <w:b/>
          <w:spacing w:val="0"/>
        </w:rPr>
        <w:t>]</w:t>
      </w:r>
      <w:r w:rsidRPr="00E66F01">
        <w:rPr>
          <w:spacing w:val="0"/>
        </w:rPr>
        <w:t xml:space="preserve"> </w:t>
      </w:r>
      <w:r w:rsidRPr="00E66F01">
        <w:rPr>
          <w:spacing w:val="0"/>
          <w:u w:val="single"/>
        </w:rPr>
        <w:t>nursing homes that report a default in a punctual payment</w:t>
      </w:r>
      <w:r w:rsidRPr="00E66F01">
        <w:rPr>
          <w:rFonts w:ascii="Albertus Extra Bold" w:hAnsi="Albertus Extra Bold"/>
          <w:b/>
          <w:vertAlign w:val="superscript"/>
        </w:rPr>
        <w:t>1</w:t>
      </w:r>
      <w:r w:rsidRPr="00E66F01">
        <w:rPr>
          <w:spacing w:val="0"/>
        </w:rPr>
        <w:t xml:space="preserve"> .  The department may, as appropriate:</w:t>
      </w:r>
    </w:p>
    <w:p w14:paraId="5E46A1D6"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a.</w:t>
      </w:r>
      <w:r w:rsidRPr="00E66F01">
        <w:rPr>
          <w:spacing w:val="0"/>
        </w:rPr>
        <w:tab/>
        <w:t xml:space="preserve">Provide management support services and resources, as well as any other supports as may be necessary and appropriate to avoid bankruptcy proceedings or cessation of operations; </w:t>
      </w:r>
    </w:p>
    <w:p w14:paraId="56BB7312"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b.</w:t>
      </w:r>
      <w:r w:rsidRPr="00E66F01">
        <w:rPr>
          <w:spacing w:val="0"/>
        </w:rPr>
        <w:tab/>
        <w:t xml:space="preserve">Initiate proceedings in a court of competent jurisdiction for the appointment of a receiver for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long-term care 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 which receiver shall have the powers and authorities conferred by the order of receivership, which may include, but shall not be limited to, the authority to:</w:t>
      </w:r>
    </w:p>
    <w:p w14:paraId="703A5BB1"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(1)</w:t>
      </w:r>
      <w:r w:rsidRPr="00E66F01">
        <w:rPr>
          <w:spacing w:val="0"/>
        </w:rPr>
        <w:tab/>
        <w:t xml:space="preserve">hire any consultants or to undertake any studies of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the receiver deems appropriate;</w:t>
      </w:r>
    </w:p>
    <w:p w14:paraId="09DC938F"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(2)</w:t>
      </w:r>
      <w:r w:rsidRPr="00E66F01">
        <w:rPr>
          <w:spacing w:val="0"/>
        </w:rPr>
        <w:tab/>
        <w:t xml:space="preserve">make any repairs or improvements as are necessary to ensure the safety of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residents and staff;</w:t>
      </w:r>
    </w:p>
    <w:p w14:paraId="6E158AF8"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(3)</w:t>
      </w:r>
      <w:r w:rsidRPr="00E66F01">
        <w:rPr>
          <w:spacing w:val="0"/>
        </w:rPr>
        <w:tab/>
        <w:t xml:space="preserve">hire or discharge any employees, including the administrator or manager of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w:t>
      </w:r>
    </w:p>
    <w:p w14:paraId="4B814ADF"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(4)</w:t>
      </w:r>
      <w:r w:rsidRPr="00E66F01">
        <w:rPr>
          <w:spacing w:val="0"/>
        </w:rPr>
        <w:tab/>
        <w:t xml:space="preserve">receive or expend in a reasonable and prudent manner the revenues of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due on the date of the entry of the order of receivership and to become due under such order;</w:t>
      </w:r>
    </w:p>
    <w:p w14:paraId="3A2233BD"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(5)</w:t>
      </w:r>
      <w:r w:rsidRPr="00E66F01">
        <w:rPr>
          <w:spacing w:val="0"/>
        </w:rPr>
        <w:tab/>
        <w:t xml:space="preserve">continue the business of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and the care of the residents of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in all its aspects;</w:t>
      </w:r>
    </w:p>
    <w:p w14:paraId="4D27B49F"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(6)</w:t>
      </w:r>
      <w:r w:rsidRPr="00E66F01">
        <w:rPr>
          <w:spacing w:val="0"/>
        </w:rPr>
        <w:tab/>
        <w:t xml:space="preserve">do all acts necessary or appropriate to conserve the property and promote the health, safety, and welfare of the residents of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 and</w:t>
      </w:r>
    </w:p>
    <w:p w14:paraId="0749253C"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(7)</w:t>
      </w:r>
      <w:r w:rsidRPr="00E66F01">
        <w:rPr>
          <w:spacing w:val="0"/>
        </w:rPr>
        <w:tab/>
        <w:t xml:space="preserve">exercise such other powers as the receiver deems necessary or appropriate to implement the court order; and </w:t>
      </w:r>
    </w:p>
    <w:p w14:paraId="1C2630BC"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t>c.</w:t>
      </w:r>
      <w:r w:rsidRPr="00E66F01">
        <w:rPr>
          <w:spacing w:val="0"/>
        </w:rPr>
        <w:tab/>
        <w:t xml:space="preserve">Take such other steps and actions as may be available to ensure continuity of care for, and the safety of, residents of the </w:t>
      </w:r>
      <w:r w:rsidRPr="00E66F01">
        <w:rPr>
          <w:rFonts w:ascii="Albertus Extra Bold" w:hAnsi="Albertus Extra Bold"/>
          <w:b/>
          <w:spacing w:val="0"/>
          <w:vertAlign w:val="superscript"/>
        </w:rPr>
        <w:t>1</w:t>
      </w:r>
      <w:r w:rsidRPr="00E66F01">
        <w:rPr>
          <w:rFonts w:ascii="Albertus Extra Bold" w:hAnsi="Albertus Extra Bold"/>
          <w:b/>
          <w:spacing w:val="0"/>
        </w:rPr>
        <w:t>[</w:t>
      </w:r>
      <w:r w:rsidRPr="00E66F01">
        <w:rPr>
          <w:spacing w:val="0"/>
        </w:rPr>
        <w:t>facility</w:t>
      </w:r>
      <w:r w:rsidRPr="00E66F01">
        <w:rPr>
          <w:rFonts w:ascii="Albertus Extra Bold" w:hAnsi="Albertus Extra Bold"/>
          <w:b/>
          <w:spacing w:val="0"/>
        </w:rPr>
        <w:t>]</w:t>
      </w:r>
      <w:r w:rsidRPr="00E66F01">
        <w:rPr>
          <w:spacing w:val="0"/>
        </w:rPr>
        <w:t xml:space="preserve"> </w:t>
      </w:r>
      <w:r w:rsidRPr="00E66F01">
        <w:rPr>
          <w:spacing w:val="0"/>
          <w:u w:val="single"/>
        </w:rPr>
        <w:t>nursing home</w:t>
      </w:r>
      <w:r w:rsidRPr="00E66F01">
        <w:rPr>
          <w:rFonts w:ascii="Albertus Extra Bold" w:hAnsi="Albertus Extra Bold"/>
          <w:b/>
          <w:spacing w:val="0"/>
          <w:vertAlign w:val="superscript"/>
        </w:rPr>
        <w:t>1</w:t>
      </w:r>
      <w:r w:rsidRPr="00E66F01">
        <w:rPr>
          <w:spacing w:val="0"/>
        </w:rPr>
        <w:t xml:space="preserve"> .</w:t>
      </w:r>
    </w:p>
    <w:p w14:paraId="45A5B2F7" w14:textId="77777777" w:rsidR="00E672DC" w:rsidRDefault="00E672DC" w:rsidP="00766BEF"/>
    <w:p w14:paraId="4C1C2173" w14:textId="0A5D8DAA" w:rsidR="00E66F01" w:rsidRPr="00E66F01" w:rsidRDefault="00E66F01" w:rsidP="00E66F01">
      <w:pPr>
        <w:rPr>
          <w:spacing w:val="0"/>
        </w:rPr>
      </w:pPr>
      <w:r w:rsidRPr="00E66F01">
        <w:rPr>
          <w:spacing w:val="0"/>
        </w:rPr>
        <w:tab/>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5.</w:t>
      </w:r>
      <w:r w:rsidRPr="00E66F01">
        <w:rPr>
          <w:rFonts w:ascii="Albertus Extra Bold" w:hAnsi="Albertus Extra Bold"/>
          <w:b/>
        </w:rPr>
        <w:t>]</w:t>
      </w:r>
      <w:r w:rsidR="00EA22D5">
        <w:rPr>
          <w:rFonts w:ascii="Albertus Extra Bold" w:hAnsi="Albertus Extra Bold"/>
          <w:b/>
        </w:rPr>
        <w:t xml:space="preserve"> </w:t>
      </w:r>
      <w:r w:rsidRPr="00E66F01">
        <w:rPr>
          <w:spacing w:val="0"/>
        </w:rPr>
        <w:t xml:space="preserve"> </w:t>
      </w:r>
      <w:r w:rsidRPr="00E66F01">
        <w:rPr>
          <w:spacing w:val="0"/>
          <w:u w:val="single"/>
        </w:rPr>
        <w:t>6.</w:t>
      </w:r>
      <w:r w:rsidRPr="00E66F01">
        <w:rPr>
          <w:rFonts w:ascii="Albertus Extra Bold" w:hAnsi="Albertus Extra Bold"/>
          <w:b/>
          <w:vertAlign w:val="superscript"/>
        </w:rPr>
        <w:t>1</w:t>
      </w:r>
      <w:r w:rsidRPr="00E66F01">
        <w:rPr>
          <w:spacing w:val="0"/>
        </w:rPr>
        <w:tab/>
        <w:t xml:space="preserve">This act shall take effect </w:t>
      </w:r>
      <w:r w:rsidRPr="00E66F01">
        <w:rPr>
          <w:rFonts w:ascii="Albertus Extra Bold" w:hAnsi="Albertus Extra Bold"/>
          <w:b/>
          <w:vertAlign w:val="superscript"/>
        </w:rPr>
        <w:t>1</w:t>
      </w:r>
      <w:r w:rsidRPr="00E66F01">
        <w:rPr>
          <w:rFonts w:ascii="Albertus Extra Bold" w:hAnsi="Albertus Extra Bold"/>
          <w:b/>
        </w:rPr>
        <w:t>[</w:t>
      </w:r>
      <w:r w:rsidRPr="00E66F01">
        <w:rPr>
          <w:spacing w:val="0"/>
        </w:rPr>
        <w:t>60</w:t>
      </w:r>
      <w:r w:rsidRPr="00E66F01">
        <w:rPr>
          <w:rFonts w:ascii="Albertus Extra Bold" w:hAnsi="Albertus Extra Bold"/>
          <w:b/>
        </w:rPr>
        <w:t>]</w:t>
      </w:r>
      <w:r w:rsidRPr="00E66F01">
        <w:rPr>
          <w:spacing w:val="0"/>
        </w:rPr>
        <w:t xml:space="preserve"> </w:t>
      </w:r>
      <w:r w:rsidRPr="00E66F01">
        <w:rPr>
          <w:spacing w:val="0"/>
          <w:u w:val="single"/>
        </w:rPr>
        <w:t>120</w:t>
      </w:r>
      <w:r w:rsidRPr="00E66F01">
        <w:rPr>
          <w:rFonts w:ascii="Albertus Extra Bold" w:hAnsi="Albertus Extra Bold"/>
          <w:b/>
          <w:vertAlign w:val="superscript"/>
        </w:rPr>
        <w:t>1</w:t>
      </w:r>
      <w:r w:rsidRPr="00E66F01">
        <w:rPr>
          <w:spacing w:val="0"/>
        </w:rPr>
        <w:t xml:space="preserve"> days after the date of enactment.</w:t>
      </w:r>
    </w:p>
    <w:sectPr w:rsidR="00E66F01" w:rsidRPr="00E66F01" w:rsidSect="00EA22D5">
      <w:headerReference w:type="default" r:id="rId14"/>
      <w:footerReference w:type="default" r:id="rId15"/>
      <w:headerReference w:type="first" r:id="rId16"/>
      <w:footerReference w:type="first" r:id="rId17"/>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E130" w14:textId="38E20D29" w:rsidR="00E62D99" w:rsidRDefault="00DD596E" w:rsidP="00DD596E">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26D036" w14:textId="70EF2934" w:rsidR="00F40AC2" w:rsidRDefault="00F40AC2" w:rsidP="00686AEB">
    <w:pPr>
      <w:pStyle w:val="Footer"/>
    </w:pPr>
    <w:r>
      <w:tab/>
      <w:t>Matter enclosed in superscript numerals has been adopted as follows:</w:t>
    </w:r>
  </w:p>
  <w:p w14:paraId="220C9952" w14:textId="3CF62CFB" w:rsidR="00F40AC2" w:rsidRDefault="00F40AC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w:t>
    </w:r>
    <w:r w:rsidR="00BA55FA">
      <w:rPr>
        <w:rFonts w:ascii="AlbertusExtraBold" w:hAnsi="AlbertusExtraBold"/>
      </w:rPr>
      <w:t>mmittee amendments adopted Janua</w:t>
    </w:r>
    <w:r>
      <w:rPr>
        <w:rFonts w:ascii="AlbertusExtraBold" w:hAnsi="AlbertusExtraBold"/>
      </w:rPr>
      <w:t>ry 21, 2021.</w:t>
    </w:r>
  </w:p>
  <w:p w14:paraId="30331106" w14:textId="77777777" w:rsidR="00F40AC2" w:rsidRPr="00F40AC2" w:rsidRDefault="00F40AC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5C7374">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C6643F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357E6E9" w:rsidR="00801B38" w:rsidRDefault="00801B38" w:rsidP="00686AEB">
    <w:pPr>
      <w:pStyle w:val="Header"/>
      <w:jc w:val="center"/>
      <w:rPr>
        <w:rStyle w:val="PageNumber"/>
      </w:rPr>
    </w:pPr>
  </w:p>
  <w:p w14:paraId="1A0F0028" w14:textId="30BC1EA2" w:rsidR="00D8587D" w:rsidRDefault="00D8587D" w:rsidP="00D8587D">
    <w:pPr>
      <w:pStyle w:val="bpuHeadSpon"/>
    </w:pPr>
    <w:r w:rsidRPr="00424409">
      <w:rPr>
        <w:rStyle w:val="bpuHeadSponChar"/>
      </w:rPr>
      <w:t>S2789</w:t>
    </w:r>
    <w:r>
      <w:t xml:space="preserve"> </w:t>
    </w:r>
    <w:r w:rsidR="00F40AC2">
      <w:t xml:space="preserve">[1R] </w:t>
    </w:r>
    <w:r>
      <w:t>VITALE, WEINBERG</w:t>
    </w:r>
  </w:p>
  <w:p w14:paraId="5B731E03" w14:textId="0D3103CA" w:rsidR="00424409" w:rsidRDefault="00424409" w:rsidP="00424409">
    <w:pPr>
      <w:pStyle w:val="bpuHeadSpon"/>
    </w:pPr>
    <w:r>
      <w:fldChar w:fldCharType="begin"/>
    </w:r>
    <w:r>
      <w:instrText xml:space="preserve"> PAGE  \* MERGEFORMAT </w:instrText>
    </w:r>
    <w:r>
      <w:fldChar w:fldCharType="separate"/>
    </w:r>
    <w:r w:rsidR="005C7374">
      <w:rPr>
        <w:noProof/>
      </w:rPr>
      <w:t>13</w:t>
    </w:r>
    <w:r>
      <w:fldChar w:fldCharType="end"/>
    </w:r>
  </w:p>
  <w:p w14:paraId="30C0489E" w14:textId="77777777" w:rsidR="00424409" w:rsidRDefault="00424409" w:rsidP="004244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18228CE" w:rsidR="00801B38" w:rsidRDefault="00801B38">
    <w:pPr>
      <w:pStyle w:val="Header"/>
    </w:pPr>
  </w:p>
  <w:p w14:paraId="29645312" w14:textId="1613C92D" w:rsidR="00424409" w:rsidRDefault="00424409" w:rsidP="00424409">
    <w:pPr>
      <w:pStyle w:val="bpuHeadSpon"/>
    </w:pPr>
    <w:r w:rsidRPr="00424409">
      <w:rPr>
        <w:rStyle w:val="bpuHeadSponChar"/>
      </w:rPr>
      <w:t>S2789</w:t>
    </w:r>
    <w:r>
      <w:t xml:space="preserve"> </w:t>
    </w:r>
    <w:r w:rsidR="00F40AC2">
      <w:t xml:space="preserve">[1R] </w:t>
    </w:r>
    <w:r>
      <w:t>VITALE</w:t>
    </w:r>
    <w:r w:rsidR="00D8587D">
      <w:t>, WEINBERG</w:t>
    </w:r>
  </w:p>
  <w:p w14:paraId="2EE4EB40" w14:textId="783DAC21" w:rsidR="00424409" w:rsidRDefault="00424409" w:rsidP="00424409">
    <w:pPr>
      <w:pStyle w:val="bpuHeadSpon"/>
    </w:pPr>
    <w:r>
      <w:fldChar w:fldCharType="begin"/>
    </w:r>
    <w:r>
      <w:instrText xml:space="preserve"> PAGE  \* MERGEFORMAT </w:instrText>
    </w:r>
    <w:r>
      <w:fldChar w:fldCharType="separate"/>
    </w:r>
    <w:r w:rsidR="005C7374">
      <w:rPr>
        <w:noProof/>
      </w:rPr>
      <w:t>2</w:t>
    </w:r>
    <w:r>
      <w:fldChar w:fldCharType="end"/>
    </w:r>
  </w:p>
  <w:p w14:paraId="0988BEBD" w14:textId="77777777" w:rsidR="00424409" w:rsidRDefault="00424409" w:rsidP="004244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4973"/>
    <w:rsid w:val="000051BD"/>
    <w:rsid w:val="00006CD2"/>
    <w:rsid w:val="0000794A"/>
    <w:rsid w:val="000160A5"/>
    <w:rsid w:val="00022F31"/>
    <w:rsid w:val="0002335B"/>
    <w:rsid w:val="00023706"/>
    <w:rsid w:val="00023A08"/>
    <w:rsid w:val="000243E4"/>
    <w:rsid w:val="000248CF"/>
    <w:rsid w:val="00025A51"/>
    <w:rsid w:val="000320F8"/>
    <w:rsid w:val="0003549A"/>
    <w:rsid w:val="000361F5"/>
    <w:rsid w:val="000367AE"/>
    <w:rsid w:val="00036E38"/>
    <w:rsid w:val="00037C39"/>
    <w:rsid w:val="000421F6"/>
    <w:rsid w:val="00043B22"/>
    <w:rsid w:val="0004478A"/>
    <w:rsid w:val="00051B0B"/>
    <w:rsid w:val="000529FE"/>
    <w:rsid w:val="00053F6D"/>
    <w:rsid w:val="000541F6"/>
    <w:rsid w:val="00054975"/>
    <w:rsid w:val="00057D20"/>
    <w:rsid w:val="0006085C"/>
    <w:rsid w:val="0006197C"/>
    <w:rsid w:val="0006281F"/>
    <w:rsid w:val="0006425E"/>
    <w:rsid w:val="000708CF"/>
    <w:rsid w:val="000708ED"/>
    <w:rsid w:val="000750E8"/>
    <w:rsid w:val="00077083"/>
    <w:rsid w:val="0008141C"/>
    <w:rsid w:val="000818C6"/>
    <w:rsid w:val="000926AF"/>
    <w:rsid w:val="00093FFA"/>
    <w:rsid w:val="000941DD"/>
    <w:rsid w:val="00094A55"/>
    <w:rsid w:val="00097C2B"/>
    <w:rsid w:val="000A07E3"/>
    <w:rsid w:val="000A1C71"/>
    <w:rsid w:val="000A44A7"/>
    <w:rsid w:val="000B0394"/>
    <w:rsid w:val="000B1054"/>
    <w:rsid w:val="000B1E78"/>
    <w:rsid w:val="000B2F36"/>
    <w:rsid w:val="000B3411"/>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7466"/>
    <w:rsid w:val="0010713B"/>
    <w:rsid w:val="00107859"/>
    <w:rsid w:val="00107C93"/>
    <w:rsid w:val="001242C1"/>
    <w:rsid w:val="00126C5F"/>
    <w:rsid w:val="0013000E"/>
    <w:rsid w:val="00130D02"/>
    <w:rsid w:val="00133F81"/>
    <w:rsid w:val="00135943"/>
    <w:rsid w:val="00137A26"/>
    <w:rsid w:val="00137D00"/>
    <w:rsid w:val="001409B9"/>
    <w:rsid w:val="0014602D"/>
    <w:rsid w:val="0015215E"/>
    <w:rsid w:val="00164473"/>
    <w:rsid w:val="001645FB"/>
    <w:rsid w:val="00165A95"/>
    <w:rsid w:val="00173D2B"/>
    <w:rsid w:val="00177522"/>
    <w:rsid w:val="00177A64"/>
    <w:rsid w:val="00181676"/>
    <w:rsid w:val="00183603"/>
    <w:rsid w:val="001859F7"/>
    <w:rsid w:val="0019101B"/>
    <w:rsid w:val="00191723"/>
    <w:rsid w:val="00194E78"/>
    <w:rsid w:val="001955E3"/>
    <w:rsid w:val="0019707B"/>
    <w:rsid w:val="00197E8B"/>
    <w:rsid w:val="00197FA4"/>
    <w:rsid w:val="001A161A"/>
    <w:rsid w:val="001A30FD"/>
    <w:rsid w:val="001A3B79"/>
    <w:rsid w:val="001A66B6"/>
    <w:rsid w:val="001A76B0"/>
    <w:rsid w:val="001A7D58"/>
    <w:rsid w:val="001B4716"/>
    <w:rsid w:val="001B4EA4"/>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4539"/>
    <w:rsid w:val="001F65ED"/>
    <w:rsid w:val="001F7243"/>
    <w:rsid w:val="001F7405"/>
    <w:rsid w:val="00200221"/>
    <w:rsid w:val="002014D6"/>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70D0"/>
    <w:rsid w:val="002421E6"/>
    <w:rsid w:val="00242E0A"/>
    <w:rsid w:val="00245474"/>
    <w:rsid w:val="00253DF3"/>
    <w:rsid w:val="00255958"/>
    <w:rsid w:val="00255C52"/>
    <w:rsid w:val="00257FA2"/>
    <w:rsid w:val="0026574A"/>
    <w:rsid w:val="00265F72"/>
    <w:rsid w:val="002660BB"/>
    <w:rsid w:val="00267B61"/>
    <w:rsid w:val="002720E8"/>
    <w:rsid w:val="0027447A"/>
    <w:rsid w:val="00275293"/>
    <w:rsid w:val="00275309"/>
    <w:rsid w:val="002776B0"/>
    <w:rsid w:val="00277EDF"/>
    <w:rsid w:val="00286C7E"/>
    <w:rsid w:val="00291025"/>
    <w:rsid w:val="00291416"/>
    <w:rsid w:val="00295FD8"/>
    <w:rsid w:val="002964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2F6DA5"/>
    <w:rsid w:val="00302CAF"/>
    <w:rsid w:val="00310655"/>
    <w:rsid w:val="0031119C"/>
    <w:rsid w:val="00315320"/>
    <w:rsid w:val="00322AA6"/>
    <w:rsid w:val="00325776"/>
    <w:rsid w:val="00325E27"/>
    <w:rsid w:val="00330395"/>
    <w:rsid w:val="00333704"/>
    <w:rsid w:val="00334C20"/>
    <w:rsid w:val="00336624"/>
    <w:rsid w:val="00336FD3"/>
    <w:rsid w:val="0034025F"/>
    <w:rsid w:val="00340458"/>
    <w:rsid w:val="0034200F"/>
    <w:rsid w:val="003446A0"/>
    <w:rsid w:val="0034481B"/>
    <w:rsid w:val="00345D4D"/>
    <w:rsid w:val="00347C49"/>
    <w:rsid w:val="00350130"/>
    <w:rsid w:val="00353FDD"/>
    <w:rsid w:val="00354334"/>
    <w:rsid w:val="0036180C"/>
    <w:rsid w:val="00362BA2"/>
    <w:rsid w:val="00362E96"/>
    <w:rsid w:val="00363CF5"/>
    <w:rsid w:val="00364344"/>
    <w:rsid w:val="0036587C"/>
    <w:rsid w:val="003702CA"/>
    <w:rsid w:val="00370617"/>
    <w:rsid w:val="00373C72"/>
    <w:rsid w:val="00375C42"/>
    <w:rsid w:val="0037697F"/>
    <w:rsid w:val="00382F1F"/>
    <w:rsid w:val="003839E7"/>
    <w:rsid w:val="0038604D"/>
    <w:rsid w:val="00386D59"/>
    <w:rsid w:val="003907F4"/>
    <w:rsid w:val="00390B7D"/>
    <w:rsid w:val="00391DA4"/>
    <w:rsid w:val="0039399F"/>
    <w:rsid w:val="003A2181"/>
    <w:rsid w:val="003A3C64"/>
    <w:rsid w:val="003A3F83"/>
    <w:rsid w:val="003B0408"/>
    <w:rsid w:val="003B3FD2"/>
    <w:rsid w:val="003C43EF"/>
    <w:rsid w:val="003C5A6B"/>
    <w:rsid w:val="003C7FB2"/>
    <w:rsid w:val="003D1378"/>
    <w:rsid w:val="003D24DE"/>
    <w:rsid w:val="003E26D4"/>
    <w:rsid w:val="003E273F"/>
    <w:rsid w:val="003E3907"/>
    <w:rsid w:val="003E47BA"/>
    <w:rsid w:val="003E66C6"/>
    <w:rsid w:val="003F3B37"/>
    <w:rsid w:val="003F4DF7"/>
    <w:rsid w:val="0040195A"/>
    <w:rsid w:val="00402DC0"/>
    <w:rsid w:val="00403E97"/>
    <w:rsid w:val="00404B2A"/>
    <w:rsid w:val="00406FD1"/>
    <w:rsid w:val="00407063"/>
    <w:rsid w:val="004079F6"/>
    <w:rsid w:val="00411003"/>
    <w:rsid w:val="00412509"/>
    <w:rsid w:val="00413848"/>
    <w:rsid w:val="00416C4B"/>
    <w:rsid w:val="0041751E"/>
    <w:rsid w:val="004211E5"/>
    <w:rsid w:val="004213E0"/>
    <w:rsid w:val="00422091"/>
    <w:rsid w:val="00424409"/>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73A6D"/>
    <w:rsid w:val="00474175"/>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5376"/>
    <w:rsid w:val="004B7522"/>
    <w:rsid w:val="004C0CF1"/>
    <w:rsid w:val="004C3195"/>
    <w:rsid w:val="004C4E47"/>
    <w:rsid w:val="004C5589"/>
    <w:rsid w:val="004C742C"/>
    <w:rsid w:val="004D08E0"/>
    <w:rsid w:val="004D1176"/>
    <w:rsid w:val="004D1BA5"/>
    <w:rsid w:val="004D74E6"/>
    <w:rsid w:val="004E1F3E"/>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227C4"/>
    <w:rsid w:val="00523AD3"/>
    <w:rsid w:val="005261CB"/>
    <w:rsid w:val="00526E19"/>
    <w:rsid w:val="00527BFB"/>
    <w:rsid w:val="005323EF"/>
    <w:rsid w:val="00532A32"/>
    <w:rsid w:val="00533BA5"/>
    <w:rsid w:val="00540B0B"/>
    <w:rsid w:val="00542EAE"/>
    <w:rsid w:val="0054460F"/>
    <w:rsid w:val="00544B37"/>
    <w:rsid w:val="00547B81"/>
    <w:rsid w:val="00551E94"/>
    <w:rsid w:val="005536CD"/>
    <w:rsid w:val="00554051"/>
    <w:rsid w:val="00554DB1"/>
    <w:rsid w:val="00556C72"/>
    <w:rsid w:val="00557240"/>
    <w:rsid w:val="0056495C"/>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3F92"/>
    <w:rsid w:val="005B479C"/>
    <w:rsid w:val="005B51FD"/>
    <w:rsid w:val="005B561E"/>
    <w:rsid w:val="005C07E4"/>
    <w:rsid w:val="005C2124"/>
    <w:rsid w:val="005C336F"/>
    <w:rsid w:val="005C7374"/>
    <w:rsid w:val="005C7F3C"/>
    <w:rsid w:val="005D0F8C"/>
    <w:rsid w:val="005E017C"/>
    <w:rsid w:val="005E3A68"/>
    <w:rsid w:val="005E50C6"/>
    <w:rsid w:val="005E7F29"/>
    <w:rsid w:val="005F0BE8"/>
    <w:rsid w:val="005F0DAE"/>
    <w:rsid w:val="005F2A97"/>
    <w:rsid w:val="005F399B"/>
    <w:rsid w:val="005F4A40"/>
    <w:rsid w:val="006019F8"/>
    <w:rsid w:val="00605B20"/>
    <w:rsid w:val="0061156F"/>
    <w:rsid w:val="00611C23"/>
    <w:rsid w:val="00612628"/>
    <w:rsid w:val="006136A4"/>
    <w:rsid w:val="00613FF5"/>
    <w:rsid w:val="006155A8"/>
    <w:rsid w:val="00621B94"/>
    <w:rsid w:val="00626239"/>
    <w:rsid w:val="00635316"/>
    <w:rsid w:val="00635449"/>
    <w:rsid w:val="00636160"/>
    <w:rsid w:val="006378C5"/>
    <w:rsid w:val="00642FCD"/>
    <w:rsid w:val="00645E6A"/>
    <w:rsid w:val="00653A38"/>
    <w:rsid w:val="00654F43"/>
    <w:rsid w:val="0065682B"/>
    <w:rsid w:val="006622EA"/>
    <w:rsid w:val="00662C35"/>
    <w:rsid w:val="00665CBC"/>
    <w:rsid w:val="00667A5C"/>
    <w:rsid w:val="00667F52"/>
    <w:rsid w:val="00671ACF"/>
    <w:rsid w:val="00677316"/>
    <w:rsid w:val="00686AEB"/>
    <w:rsid w:val="00692344"/>
    <w:rsid w:val="006B1EFB"/>
    <w:rsid w:val="006B367C"/>
    <w:rsid w:val="006B4644"/>
    <w:rsid w:val="006B4BA8"/>
    <w:rsid w:val="006B61B8"/>
    <w:rsid w:val="006B7897"/>
    <w:rsid w:val="006B7FA7"/>
    <w:rsid w:val="006C086A"/>
    <w:rsid w:val="006C0CAF"/>
    <w:rsid w:val="006C0E37"/>
    <w:rsid w:val="006C21C1"/>
    <w:rsid w:val="006C3794"/>
    <w:rsid w:val="006C7327"/>
    <w:rsid w:val="006D00E5"/>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5016"/>
    <w:rsid w:val="00716BB9"/>
    <w:rsid w:val="007175D7"/>
    <w:rsid w:val="007249BD"/>
    <w:rsid w:val="007256D1"/>
    <w:rsid w:val="007279FD"/>
    <w:rsid w:val="00727D6A"/>
    <w:rsid w:val="00731555"/>
    <w:rsid w:val="00733761"/>
    <w:rsid w:val="00737BD7"/>
    <w:rsid w:val="007419C6"/>
    <w:rsid w:val="00747613"/>
    <w:rsid w:val="007476C0"/>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35"/>
    <w:rsid w:val="00840365"/>
    <w:rsid w:val="008406A3"/>
    <w:rsid w:val="00840A76"/>
    <w:rsid w:val="00841D2C"/>
    <w:rsid w:val="00845608"/>
    <w:rsid w:val="00845F3C"/>
    <w:rsid w:val="008461B8"/>
    <w:rsid w:val="008462F1"/>
    <w:rsid w:val="00846338"/>
    <w:rsid w:val="00847A0D"/>
    <w:rsid w:val="00847EF1"/>
    <w:rsid w:val="0085030C"/>
    <w:rsid w:val="008538FA"/>
    <w:rsid w:val="008573B0"/>
    <w:rsid w:val="0086245D"/>
    <w:rsid w:val="008647F6"/>
    <w:rsid w:val="00866563"/>
    <w:rsid w:val="00867AC2"/>
    <w:rsid w:val="0087056E"/>
    <w:rsid w:val="00875402"/>
    <w:rsid w:val="008778D7"/>
    <w:rsid w:val="00881846"/>
    <w:rsid w:val="00884D51"/>
    <w:rsid w:val="00886229"/>
    <w:rsid w:val="00890019"/>
    <w:rsid w:val="008901EA"/>
    <w:rsid w:val="008916EC"/>
    <w:rsid w:val="00891E4F"/>
    <w:rsid w:val="00894975"/>
    <w:rsid w:val="008959F1"/>
    <w:rsid w:val="00895C6B"/>
    <w:rsid w:val="008A31C5"/>
    <w:rsid w:val="008A4F9A"/>
    <w:rsid w:val="008A6F3A"/>
    <w:rsid w:val="008B2850"/>
    <w:rsid w:val="008C4AB1"/>
    <w:rsid w:val="008C547E"/>
    <w:rsid w:val="008C79B3"/>
    <w:rsid w:val="008D2161"/>
    <w:rsid w:val="008D5CFC"/>
    <w:rsid w:val="008D6A52"/>
    <w:rsid w:val="008D77BD"/>
    <w:rsid w:val="008E14EF"/>
    <w:rsid w:val="008E28B1"/>
    <w:rsid w:val="008E2D6E"/>
    <w:rsid w:val="008E35C3"/>
    <w:rsid w:val="008E3EBB"/>
    <w:rsid w:val="008E454C"/>
    <w:rsid w:val="008E7956"/>
    <w:rsid w:val="008F1CBD"/>
    <w:rsid w:val="008F1E5A"/>
    <w:rsid w:val="008F2F38"/>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45B21"/>
    <w:rsid w:val="009523A3"/>
    <w:rsid w:val="00953426"/>
    <w:rsid w:val="00954881"/>
    <w:rsid w:val="00955475"/>
    <w:rsid w:val="00960958"/>
    <w:rsid w:val="00963A46"/>
    <w:rsid w:val="00966A3E"/>
    <w:rsid w:val="00971493"/>
    <w:rsid w:val="00971AD9"/>
    <w:rsid w:val="00972E83"/>
    <w:rsid w:val="00973069"/>
    <w:rsid w:val="00973523"/>
    <w:rsid w:val="00974D37"/>
    <w:rsid w:val="00975BE0"/>
    <w:rsid w:val="009766E1"/>
    <w:rsid w:val="00980766"/>
    <w:rsid w:val="00980F11"/>
    <w:rsid w:val="009835D4"/>
    <w:rsid w:val="009865D4"/>
    <w:rsid w:val="00986B43"/>
    <w:rsid w:val="00990C2D"/>
    <w:rsid w:val="0099116A"/>
    <w:rsid w:val="00997152"/>
    <w:rsid w:val="009972CD"/>
    <w:rsid w:val="009972E1"/>
    <w:rsid w:val="009A0E9C"/>
    <w:rsid w:val="009A3C2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2318"/>
    <w:rsid w:val="00A532FA"/>
    <w:rsid w:val="00A551D6"/>
    <w:rsid w:val="00A56017"/>
    <w:rsid w:val="00A57468"/>
    <w:rsid w:val="00A60F4B"/>
    <w:rsid w:val="00A61C6A"/>
    <w:rsid w:val="00A6251B"/>
    <w:rsid w:val="00A62AA7"/>
    <w:rsid w:val="00A67547"/>
    <w:rsid w:val="00A6754E"/>
    <w:rsid w:val="00A67C6E"/>
    <w:rsid w:val="00A70A7E"/>
    <w:rsid w:val="00A70F58"/>
    <w:rsid w:val="00A71401"/>
    <w:rsid w:val="00A7266F"/>
    <w:rsid w:val="00A72987"/>
    <w:rsid w:val="00A7346B"/>
    <w:rsid w:val="00A7358B"/>
    <w:rsid w:val="00A7417F"/>
    <w:rsid w:val="00A751F1"/>
    <w:rsid w:val="00A80D3E"/>
    <w:rsid w:val="00A824E1"/>
    <w:rsid w:val="00A84C4F"/>
    <w:rsid w:val="00A8568F"/>
    <w:rsid w:val="00A87455"/>
    <w:rsid w:val="00A932A1"/>
    <w:rsid w:val="00A93AD0"/>
    <w:rsid w:val="00A96E06"/>
    <w:rsid w:val="00AA0E2F"/>
    <w:rsid w:val="00AA13FF"/>
    <w:rsid w:val="00AA1931"/>
    <w:rsid w:val="00AA4E3E"/>
    <w:rsid w:val="00AA6197"/>
    <w:rsid w:val="00AA68A9"/>
    <w:rsid w:val="00AA6C70"/>
    <w:rsid w:val="00AA757D"/>
    <w:rsid w:val="00AB16FD"/>
    <w:rsid w:val="00AB4813"/>
    <w:rsid w:val="00AB67AF"/>
    <w:rsid w:val="00AB7714"/>
    <w:rsid w:val="00AB7BFC"/>
    <w:rsid w:val="00AC234A"/>
    <w:rsid w:val="00AC5073"/>
    <w:rsid w:val="00AC6466"/>
    <w:rsid w:val="00AC7639"/>
    <w:rsid w:val="00AD08BB"/>
    <w:rsid w:val="00AD0EC0"/>
    <w:rsid w:val="00AD70D6"/>
    <w:rsid w:val="00AD75BC"/>
    <w:rsid w:val="00AD7BB0"/>
    <w:rsid w:val="00AD7BC9"/>
    <w:rsid w:val="00AE1871"/>
    <w:rsid w:val="00AE304F"/>
    <w:rsid w:val="00AE7393"/>
    <w:rsid w:val="00AF1A8C"/>
    <w:rsid w:val="00AF430E"/>
    <w:rsid w:val="00B0116D"/>
    <w:rsid w:val="00B01173"/>
    <w:rsid w:val="00B0296F"/>
    <w:rsid w:val="00B02CD6"/>
    <w:rsid w:val="00B02F35"/>
    <w:rsid w:val="00B03331"/>
    <w:rsid w:val="00B05A3C"/>
    <w:rsid w:val="00B07100"/>
    <w:rsid w:val="00B1138C"/>
    <w:rsid w:val="00B12CA2"/>
    <w:rsid w:val="00B13ACE"/>
    <w:rsid w:val="00B141CA"/>
    <w:rsid w:val="00B16090"/>
    <w:rsid w:val="00B24AE8"/>
    <w:rsid w:val="00B24EB7"/>
    <w:rsid w:val="00B2574A"/>
    <w:rsid w:val="00B25EA4"/>
    <w:rsid w:val="00B32D73"/>
    <w:rsid w:val="00B343B3"/>
    <w:rsid w:val="00B34590"/>
    <w:rsid w:val="00B35D8A"/>
    <w:rsid w:val="00B43056"/>
    <w:rsid w:val="00B45B34"/>
    <w:rsid w:val="00B46F94"/>
    <w:rsid w:val="00B5018A"/>
    <w:rsid w:val="00B50EC0"/>
    <w:rsid w:val="00B57047"/>
    <w:rsid w:val="00B61D86"/>
    <w:rsid w:val="00B6342D"/>
    <w:rsid w:val="00B635F2"/>
    <w:rsid w:val="00B6614A"/>
    <w:rsid w:val="00B726BD"/>
    <w:rsid w:val="00B732BC"/>
    <w:rsid w:val="00B74CF8"/>
    <w:rsid w:val="00B83065"/>
    <w:rsid w:val="00B83944"/>
    <w:rsid w:val="00B90E33"/>
    <w:rsid w:val="00B926B9"/>
    <w:rsid w:val="00B941AB"/>
    <w:rsid w:val="00B9676B"/>
    <w:rsid w:val="00B96B82"/>
    <w:rsid w:val="00B97F25"/>
    <w:rsid w:val="00BA2EA5"/>
    <w:rsid w:val="00BA2F46"/>
    <w:rsid w:val="00BA364B"/>
    <w:rsid w:val="00BA55FA"/>
    <w:rsid w:val="00BA7BE7"/>
    <w:rsid w:val="00BB1190"/>
    <w:rsid w:val="00BB1865"/>
    <w:rsid w:val="00BB31D0"/>
    <w:rsid w:val="00BB3A11"/>
    <w:rsid w:val="00BB4DDB"/>
    <w:rsid w:val="00BB5D79"/>
    <w:rsid w:val="00BB5F02"/>
    <w:rsid w:val="00BC14CA"/>
    <w:rsid w:val="00BC1E97"/>
    <w:rsid w:val="00BC364D"/>
    <w:rsid w:val="00BC670F"/>
    <w:rsid w:val="00BC77E5"/>
    <w:rsid w:val="00BC77ED"/>
    <w:rsid w:val="00BC7892"/>
    <w:rsid w:val="00BE24D6"/>
    <w:rsid w:val="00BE7EFA"/>
    <w:rsid w:val="00BF06AD"/>
    <w:rsid w:val="00BF10E3"/>
    <w:rsid w:val="00BF1185"/>
    <w:rsid w:val="00BF2B80"/>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3566E"/>
    <w:rsid w:val="00C41A43"/>
    <w:rsid w:val="00C45755"/>
    <w:rsid w:val="00C46BC1"/>
    <w:rsid w:val="00C51AD0"/>
    <w:rsid w:val="00C5235F"/>
    <w:rsid w:val="00C529E1"/>
    <w:rsid w:val="00C53FF2"/>
    <w:rsid w:val="00C54CE2"/>
    <w:rsid w:val="00C56B83"/>
    <w:rsid w:val="00C655E2"/>
    <w:rsid w:val="00C66BF3"/>
    <w:rsid w:val="00C70140"/>
    <w:rsid w:val="00C73CA7"/>
    <w:rsid w:val="00C74CAA"/>
    <w:rsid w:val="00C822F6"/>
    <w:rsid w:val="00C82AC2"/>
    <w:rsid w:val="00C8312E"/>
    <w:rsid w:val="00C8456C"/>
    <w:rsid w:val="00C91E19"/>
    <w:rsid w:val="00C92402"/>
    <w:rsid w:val="00C92867"/>
    <w:rsid w:val="00C93B93"/>
    <w:rsid w:val="00CA037D"/>
    <w:rsid w:val="00CA0837"/>
    <w:rsid w:val="00CA1571"/>
    <w:rsid w:val="00CA1966"/>
    <w:rsid w:val="00CA2442"/>
    <w:rsid w:val="00CA4725"/>
    <w:rsid w:val="00CA523D"/>
    <w:rsid w:val="00CB581D"/>
    <w:rsid w:val="00CB6246"/>
    <w:rsid w:val="00CC0A17"/>
    <w:rsid w:val="00CC1D4F"/>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37813"/>
    <w:rsid w:val="00D500E9"/>
    <w:rsid w:val="00D507BC"/>
    <w:rsid w:val="00D54529"/>
    <w:rsid w:val="00D6090A"/>
    <w:rsid w:val="00D61CDD"/>
    <w:rsid w:val="00D6259A"/>
    <w:rsid w:val="00D62FA3"/>
    <w:rsid w:val="00D63B6F"/>
    <w:rsid w:val="00D64A90"/>
    <w:rsid w:val="00D66E4B"/>
    <w:rsid w:val="00D75D7F"/>
    <w:rsid w:val="00D760FD"/>
    <w:rsid w:val="00D8587D"/>
    <w:rsid w:val="00D8725F"/>
    <w:rsid w:val="00D9410B"/>
    <w:rsid w:val="00D96922"/>
    <w:rsid w:val="00D9695B"/>
    <w:rsid w:val="00D973D3"/>
    <w:rsid w:val="00DA0BB3"/>
    <w:rsid w:val="00DA19BD"/>
    <w:rsid w:val="00DA2417"/>
    <w:rsid w:val="00DA2ED7"/>
    <w:rsid w:val="00DA3C99"/>
    <w:rsid w:val="00DA3F3E"/>
    <w:rsid w:val="00DA5585"/>
    <w:rsid w:val="00DA7F5C"/>
    <w:rsid w:val="00DB02AC"/>
    <w:rsid w:val="00DB0E74"/>
    <w:rsid w:val="00DB2D0F"/>
    <w:rsid w:val="00DB2D40"/>
    <w:rsid w:val="00DB6AA2"/>
    <w:rsid w:val="00DC15D8"/>
    <w:rsid w:val="00DC1B02"/>
    <w:rsid w:val="00DC2217"/>
    <w:rsid w:val="00DC6710"/>
    <w:rsid w:val="00DD0604"/>
    <w:rsid w:val="00DD4BF8"/>
    <w:rsid w:val="00DD596E"/>
    <w:rsid w:val="00DD5BC4"/>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31D64"/>
    <w:rsid w:val="00E32634"/>
    <w:rsid w:val="00E36CB6"/>
    <w:rsid w:val="00E373C7"/>
    <w:rsid w:val="00E4267B"/>
    <w:rsid w:val="00E42F13"/>
    <w:rsid w:val="00E452DF"/>
    <w:rsid w:val="00E50493"/>
    <w:rsid w:val="00E50C83"/>
    <w:rsid w:val="00E543CF"/>
    <w:rsid w:val="00E546FD"/>
    <w:rsid w:val="00E608F1"/>
    <w:rsid w:val="00E611B9"/>
    <w:rsid w:val="00E62D99"/>
    <w:rsid w:val="00E63441"/>
    <w:rsid w:val="00E66F01"/>
    <w:rsid w:val="00E672DC"/>
    <w:rsid w:val="00E7144F"/>
    <w:rsid w:val="00E73D74"/>
    <w:rsid w:val="00E75727"/>
    <w:rsid w:val="00E76A79"/>
    <w:rsid w:val="00E80692"/>
    <w:rsid w:val="00E80C24"/>
    <w:rsid w:val="00E81578"/>
    <w:rsid w:val="00E845C9"/>
    <w:rsid w:val="00E93836"/>
    <w:rsid w:val="00EA1379"/>
    <w:rsid w:val="00EA22D5"/>
    <w:rsid w:val="00EA2B5F"/>
    <w:rsid w:val="00EA4B61"/>
    <w:rsid w:val="00EA7C16"/>
    <w:rsid w:val="00EB1D71"/>
    <w:rsid w:val="00EB6B62"/>
    <w:rsid w:val="00EC0D55"/>
    <w:rsid w:val="00EC5281"/>
    <w:rsid w:val="00EC6E9B"/>
    <w:rsid w:val="00EC791D"/>
    <w:rsid w:val="00EC7CA6"/>
    <w:rsid w:val="00ED1F6E"/>
    <w:rsid w:val="00ED2BCE"/>
    <w:rsid w:val="00ED3C5D"/>
    <w:rsid w:val="00ED4553"/>
    <w:rsid w:val="00EE1BF3"/>
    <w:rsid w:val="00EF7E12"/>
    <w:rsid w:val="00F00D08"/>
    <w:rsid w:val="00F03E3E"/>
    <w:rsid w:val="00F04F69"/>
    <w:rsid w:val="00F07177"/>
    <w:rsid w:val="00F15583"/>
    <w:rsid w:val="00F200EE"/>
    <w:rsid w:val="00F21458"/>
    <w:rsid w:val="00F22481"/>
    <w:rsid w:val="00F2542E"/>
    <w:rsid w:val="00F27278"/>
    <w:rsid w:val="00F27CB7"/>
    <w:rsid w:val="00F344E3"/>
    <w:rsid w:val="00F34D58"/>
    <w:rsid w:val="00F36C6C"/>
    <w:rsid w:val="00F40AC2"/>
    <w:rsid w:val="00F40C40"/>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75300"/>
    <w:rsid w:val="00F81B2B"/>
    <w:rsid w:val="00F827E2"/>
    <w:rsid w:val="00F8497E"/>
    <w:rsid w:val="00F87923"/>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191"/>
    <w:rsid w:val="00FD6D60"/>
    <w:rsid w:val="00FE2296"/>
    <w:rsid w:val="00FE60D9"/>
    <w:rsid w:val="00FE68E3"/>
    <w:rsid w:val="00FF17E4"/>
    <w:rsid w:val="00FF27D7"/>
    <w:rsid w:val="00FF373C"/>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424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62580-D5C6-46A6-B72B-F48F1EF1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5481</Words>
  <Characters>28164</Characters>
  <Application>Microsoft Office Word</Application>
  <DocSecurity>0</DocSecurity>
  <Lines>572</Lines>
  <Paragraphs>118</Paragraphs>
  <ScaleCrop>false</ScaleCrop>
  <HeadingPairs>
    <vt:vector size="2" baseType="variant">
      <vt:variant>
        <vt:lpstr>Title</vt:lpstr>
      </vt:variant>
      <vt:variant>
        <vt:i4>1</vt:i4>
      </vt:variant>
    </vt:vector>
  </HeadingPairs>
  <TitlesOfParts>
    <vt:vector size="1" baseType="lpstr">
      <vt:lpstr>S2789 1R</vt:lpstr>
    </vt:vector>
  </TitlesOfParts>
  <Manager>R230</Manager>
  <Company>NJ Office of Legislative Services</Company>
  <LinksUpToDate>false</LinksUpToDate>
  <CharactersWithSpaces>33790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 1R</dc:title>
  <dc:subject>20-7646</dc:subject>
  <dc:creator>Senator  VITALE</dc:creator>
  <cp:keywords>S2789|13|HS |259|219|219|!|0|</cp:keywords>
  <dc:description>INTRODUCED JULY 30, 2020_x000d_
AMENDED JANUARY 21, 2021</dc:description>
  <cp:lastModifiedBy>Todaro, Vivian</cp:lastModifiedBy>
  <cp:revision>2</cp:revision>
  <cp:lastPrinted>2021-02-12T16:09:00Z</cp:lastPrinted>
  <dcterms:created xsi:type="dcterms:W3CDTF">2021-02-12T16:09:00Z</dcterms:created>
  <dcterms:modified xsi:type="dcterms:W3CDTF">2021-02-12T16:09:00Z</dcterms:modified>
  <cp:category>s.2: C.26:2H-7.22; s.3: C.26:2H-42.1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