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E82FF" w14:textId="4CFB09EC" w:rsidR="00991404" w:rsidRDefault="00991404" w:rsidP="00991404">
      <w:pPr>
        <w:pStyle w:val="bpuBill"/>
      </w:pPr>
      <w:bookmarkStart w:id="0" w:name="bpuFrontPg"/>
      <w:bookmarkEnd w:id="0"/>
      <w:r>
        <w:t xml:space="preserve">SENATE, No. 2791 </w:t>
      </w:r>
    </w:p>
    <w:p w14:paraId="55B88796" w14:textId="7AC2B137" w:rsidR="00991404" w:rsidRPr="009D38FF" w:rsidRDefault="00991404" w:rsidP="00991404">
      <w:pPr>
        <w:pStyle w:val="bpuWpGraphic"/>
      </w:pPr>
      <w:r>
        <w:object w:dxaOrig="8985" w:dyaOrig="255" w14:anchorId="233672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7693" r:id="rId8"/>
        </w:object>
      </w:r>
    </w:p>
    <w:p w14:paraId="42505E5D" w14:textId="77777777" w:rsidR="00991404" w:rsidRDefault="00991404" w:rsidP="00991404">
      <w:pPr>
        <w:pStyle w:val="bpuState"/>
      </w:pPr>
      <w:r>
        <w:t>STATE OF NEW JERSEY</w:t>
      </w:r>
    </w:p>
    <w:p w14:paraId="2D66C830" w14:textId="77777777" w:rsidR="00991404" w:rsidRDefault="00991404" w:rsidP="00991404">
      <w:pPr>
        <w:pStyle w:val="bpuLegislature"/>
      </w:pPr>
      <w:r>
        <w:t>219th LEGISLATURE</w:t>
      </w:r>
    </w:p>
    <w:p w14:paraId="34190DA3" w14:textId="294E48A0" w:rsidR="00991404" w:rsidRDefault="00991404" w:rsidP="00991404">
      <w:pPr>
        <w:pStyle w:val="bpuWpGraphic"/>
      </w:pPr>
      <w:r>
        <w:object w:dxaOrig="8985" w:dyaOrig="255" w14:anchorId="5B1AAC3B">
          <v:shape id="_x0000_i1026" type="#_x0000_t75" style="width:6in;height:12pt" o:ole="">
            <v:imagedata r:id="rId7" o:title=""/>
          </v:shape>
          <o:OLEObject Type="Embed" ProgID="WPWin6.1" ShapeID="_x0000_i1026" DrawAspect="Content" ObjectID="_1658647694" r:id="rId9"/>
        </w:object>
      </w:r>
      <w:r>
        <w:t xml:space="preserve">  </w:t>
      </w:r>
    </w:p>
    <w:p w14:paraId="495CABA9" w14:textId="77777777" w:rsidR="00991404" w:rsidRDefault="00991404" w:rsidP="00991404">
      <w:pPr>
        <w:pStyle w:val="bpuIntro"/>
      </w:pPr>
      <w:r>
        <w:t>INTRODUCED JULY 30, 2020</w:t>
      </w:r>
    </w:p>
    <w:p w14:paraId="3BAC0B15" w14:textId="77777777" w:rsidR="00991404" w:rsidRDefault="00991404" w:rsidP="00991404">
      <w:pPr>
        <w:pStyle w:val="bpuIntro"/>
      </w:pPr>
    </w:p>
    <w:p w14:paraId="6110A062" w14:textId="77777777" w:rsidR="00991404" w:rsidRDefault="00991404" w:rsidP="00991404">
      <w:pPr>
        <w:pStyle w:val="bpuIntro"/>
        <w:sectPr w:rsidR="00991404" w:rsidSect="00406BF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7545DB4" w14:textId="77777777" w:rsidR="00991404" w:rsidRDefault="00991404" w:rsidP="00991404">
      <w:pPr>
        <w:pStyle w:val="bpuIntro"/>
      </w:pPr>
    </w:p>
    <w:p w14:paraId="419443D4" w14:textId="77777777" w:rsidR="00991404" w:rsidRDefault="00991404" w:rsidP="00991404">
      <w:pPr>
        <w:pStyle w:val="bpuSponsor"/>
      </w:pPr>
      <w:r>
        <w:t>Sponsored by:</w:t>
      </w:r>
    </w:p>
    <w:p w14:paraId="445CD3FC" w14:textId="77777777" w:rsidR="00991404" w:rsidRDefault="00991404" w:rsidP="00991404">
      <w:pPr>
        <w:pStyle w:val="bpuSponsor"/>
      </w:pPr>
      <w:r>
        <w:t>Senator  ROBERT W. SINGER</w:t>
      </w:r>
    </w:p>
    <w:p w14:paraId="7B7FEBC4" w14:textId="77777777" w:rsidR="00991404" w:rsidRDefault="00991404" w:rsidP="00991404">
      <w:pPr>
        <w:pStyle w:val="bpuSponsor"/>
      </w:pPr>
      <w:r>
        <w:t>District 30 (Monmouth and Ocean)</w:t>
      </w:r>
    </w:p>
    <w:p w14:paraId="7DE30C0C" w14:textId="4F518804" w:rsidR="00991404" w:rsidRDefault="00406BFB" w:rsidP="00406BFB">
      <w:pPr>
        <w:pStyle w:val="bpuSponsor"/>
      </w:pPr>
      <w:r>
        <w:t>Senator  NELLIE POU</w:t>
      </w:r>
    </w:p>
    <w:p w14:paraId="05DBEEB4" w14:textId="658C3B71" w:rsidR="00406BFB" w:rsidRDefault="00406BFB" w:rsidP="00406BFB">
      <w:pPr>
        <w:pStyle w:val="bpuSponsor"/>
      </w:pPr>
      <w:r>
        <w:t>District 35 (Bergen and Passaic)</w:t>
      </w:r>
    </w:p>
    <w:p w14:paraId="4FD14095" w14:textId="77777777" w:rsidR="00406BFB" w:rsidRPr="00406BFB" w:rsidRDefault="00406BFB" w:rsidP="00406BFB">
      <w:pPr>
        <w:pStyle w:val="bpuSponsor"/>
      </w:pPr>
    </w:p>
    <w:p w14:paraId="0A2D8D9E" w14:textId="77777777" w:rsidR="00991404" w:rsidRDefault="00991404" w:rsidP="00991404">
      <w:pPr>
        <w:pStyle w:val="bpuSponsor"/>
      </w:pPr>
    </w:p>
    <w:p w14:paraId="31B27ED4" w14:textId="77777777" w:rsidR="00991404" w:rsidRDefault="00991404" w:rsidP="00991404">
      <w:pPr>
        <w:pStyle w:val="bpuSponsor"/>
      </w:pPr>
    </w:p>
    <w:p w14:paraId="683E5483" w14:textId="77777777" w:rsidR="00991404" w:rsidRDefault="00991404" w:rsidP="00991404">
      <w:pPr>
        <w:pStyle w:val="bpuSponsor"/>
      </w:pPr>
    </w:p>
    <w:p w14:paraId="5A846D3D" w14:textId="77777777" w:rsidR="00991404" w:rsidRDefault="00991404" w:rsidP="00991404">
      <w:pPr>
        <w:pStyle w:val="bpuSponsor"/>
      </w:pPr>
      <w:r>
        <w:t>SYNOPSIS</w:t>
      </w:r>
    </w:p>
    <w:p w14:paraId="2BF937C2" w14:textId="77777777" w:rsidR="00991404" w:rsidRDefault="00991404" w:rsidP="00991404">
      <w:pPr>
        <w:pStyle w:val="bpuNormText"/>
      </w:pPr>
      <w:r>
        <w:tab/>
        <w:t xml:space="preserve">Requires DHS to review various aspects of Medicaid managed care program. </w:t>
      </w:r>
    </w:p>
    <w:p w14:paraId="3CBA6198" w14:textId="77777777" w:rsidR="00991404" w:rsidRDefault="00991404" w:rsidP="00991404">
      <w:pPr>
        <w:pStyle w:val="bpuNormText"/>
      </w:pPr>
    </w:p>
    <w:p w14:paraId="5DA4DA41" w14:textId="77777777" w:rsidR="00991404" w:rsidRDefault="00991404" w:rsidP="00991404">
      <w:pPr>
        <w:pStyle w:val="bpuSponsor"/>
      </w:pPr>
      <w:r>
        <w:t xml:space="preserve">CURRENT VERSION OF TEXT </w:t>
      </w:r>
    </w:p>
    <w:p w14:paraId="421532F8" w14:textId="77777777" w:rsidR="00991404" w:rsidRDefault="00991404" w:rsidP="00991404">
      <w:pPr>
        <w:pStyle w:val="bpuNormText"/>
      </w:pPr>
      <w:r>
        <w:tab/>
        <w:t>As introduced.</w:t>
      </w:r>
    </w:p>
    <w:p w14:paraId="484CD307" w14:textId="425118BA" w:rsidR="00991404" w:rsidRDefault="00991404" w:rsidP="00991404">
      <w:pPr>
        <w:pStyle w:val="bpuNormText"/>
      </w:pPr>
      <w:r>
        <w:rPr>
          <w:noProof/>
        </w:rPr>
        <w:drawing>
          <wp:anchor distT="0" distB="0" distL="114300" distR="114300" simplePos="0" relativeHeight="251659264" behindDoc="1" locked="0" layoutInCell="1" allowOverlap="1" wp14:anchorId="3C2E8019" wp14:editId="78462FE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B41C0ED" w14:textId="77777777" w:rsidR="00991404" w:rsidRDefault="00991404" w:rsidP="008916EC">
      <w:pPr>
        <w:pStyle w:val="FronterPage"/>
        <w:tabs>
          <w:tab w:val="clear" w:pos="720"/>
          <w:tab w:val="clear" w:pos="1440"/>
          <w:tab w:val="clear" w:pos="2160"/>
          <w:tab w:val="clear" w:pos="2880"/>
          <w:tab w:val="clear" w:pos="3600"/>
          <w:tab w:val="clear" w:pos="4320"/>
          <w:tab w:val="clear" w:pos="5040"/>
        </w:tabs>
        <w:sectPr w:rsidR="00991404" w:rsidSect="00991404">
          <w:type w:val="continuous"/>
          <w:pgSz w:w="12240" w:h="20160" w:code="5"/>
          <w:pgMar w:top="1440" w:right="2275" w:bottom="1440" w:left="2275" w:header="72" w:footer="720" w:gutter="0"/>
          <w:pgNumType w:start="1"/>
          <w:cols w:space="720"/>
          <w:docGrid w:linePitch="360"/>
        </w:sectPr>
      </w:pPr>
    </w:p>
    <w:p w14:paraId="10C37388" w14:textId="091ADFE6"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8D51A3">
        <w:t xml:space="preserve">concerning </w:t>
      </w:r>
      <w:r w:rsidR="0010227E">
        <w:t xml:space="preserve">the </w:t>
      </w:r>
      <w:r w:rsidR="008D51A3">
        <w:t>M</w:t>
      </w:r>
      <w:r w:rsidR="004B32F3">
        <w:t>edicaid m</w:t>
      </w:r>
      <w:r w:rsidR="008D51A3">
        <w:t xml:space="preserve">anaged </w:t>
      </w:r>
      <w:r w:rsidR="004B32F3">
        <w:t>c</w:t>
      </w:r>
      <w:r w:rsidR="008D51A3">
        <w:t xml:space="preserve">are </w:t>
      </w:r>
      <w:r w:rsidR="004B32F3">
        <w:t>program</w:t>
      </w:r>
      <w:r w:rsidR="008D51A3">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0EBCFD20" w14:textId="5A551FB2" w:rsidR="00A7266F" w:rsidRDefault="00B83065" w:rsidP="00686AEB">
      <w:r>
        <w:tab/>
        <w:t>1</w:t>
      </w:r>
      <w:r w:rsidR="00A7266F">
        <w:t>.</w:t>
      </w:r>
      <w:r>
        <w:tab/>
      </w:r>
      <w:r w:rsidR="00A7266F">
        <w:t>The Department of Human Services shall review</w:t>
      </w:r>
      <w:r w:rsidR="00FF0990">
        <w:t xml:space="preserve"> and evaluate any existing </w:t>
      </w:r>
      <w:r w:rsidR="00A7266F">
        <w:t xml:space="preserve">requirements </w:t>
      </w:r>
      <w:r w:rsidR="004B32F3">
        <w:t xml:space="preserve">for </w:t>
      </w:r>
      <w:r w:rsidR="00A7266F">
        <w:t xml:space="preserve">Medicaid managed care </w:t>
      </w:r>
      <w:r w:rsidR="00FF0990">
        <w:t xml:space="preserve">organizations </w:t>
      </w:r>
      <w:r w:rsidR="004B32F3">
        <w:t xml:space="preserve">to </w:t>
      </w:r>
      <w:r w:rsidR="00FF0990">
        <w:t xml:space="preserve">contract with any willing provider for the delivery of </w:t>
      </w:r>
      <w:r w:rsidR="003D3FDA">
        <w:t xml:space="preserve">nursing home </w:t>
      </w:r>
      <w:r w:rsidR="004B32F3">
        <w:t>services</w:t>
      </w:r>
      <w:r w:rsidR="00A7266F">
        <w:t xml:space="preserve">, and determine whether to request State plan amendments or waivers as may be necessary to allow managed care </w:t>
      </w:r>
      <w:r w:rsidR="00FF0990">
        <w:t xml:space="preserve">organizations </w:t>
      </w:r>
      <w:r w:rsidR="00A7266F">
        <w:t>to terminate or suspend a contract with</w:t>
      </w:r>
      <w:r w:rsidR="00EF70C0">
        <w:t xml:space="preserve"> a nursing home that has </w:t>
      </w:r>
      <w:r w:rsidR="00A7266F">
        <w:t>a history of multiple violations related to State or federal licensure requirements</w:t>
      </w:r>
      <w:r w:rsidR="00EF70C0">
        <w:t xml:space="preserve">, or that has a history of one or more violations of licensure requirements that </w:t>
      </w:r>
      <w:r w:rsidR="00A7266F">
        <w:t xml:space="preserve"> resulted in severe adverse health consequences for facility staff or residents.  The </w:t>
      </w:r>
      <w:r w:rsidR="00AC4A21">
        <w:t>D</w:t>
      </w:r>
      <w:r w:rsidR="00A7266F">
        <w:t xml:space="preserve">epartment </w:t>
      </w:r>
      <w:r w:rsidR="00AC4A21">
        <w:t xml:space="preserve">of Human Services </w:t>
      </w:r>
      <w:r w:rsidR="00A7266F">
        <w:t xml:space="preserve">shall additionally evaluate whether managed care plans can be used to assist the Department of Health in monitoring compliance and quality of care in </w:t>
      </w:r>
      <w:r>
        <w:t>nursing homes</w:t>
      </w:r>
      <w:r w:rsidR="00AC4A21">
        <w:t xml:space="preserve"> and, if so, shall identify any actions as may be needed to allow managed care plans to assist the Department of Health</w:t>
      </w:r>
      <w:r w:rsidR="00A7266F">
        <w:t>.</w:t>
      </w:r>
    </w:p>
    <w:p w14:paraId="106EE169" w14:textId="479B56E9" w:rsidR="00A7266F" w:rsidRDefault="00A7266F" w:rsidP="00686AEB"/>
    <w:p w14:paraId="72B36A3F" w14:textId="476D6AA8" w:rsidR="00686AEB" w:rsidRPr="00AA7880" w:rsidRDefault="00686AEB" w:rsidP="00686AEB">
      <w:r>
        <w:tab/>
      </w:r>
      <w:r w:rsidR="008D51A3">
        <w:t>2</w:t>
      </w:r>
      <w:r w:rsidR="000750E8">
        <w:t>.</w:t>
      </w:r>
      <w:r w:rsidR="008D51A3">
        <w:tab/>
      </w:r>
      <w:r w:rsidR="000750E8">
        <w:t>This act shall take effect</w:t>
      </w:r>
      <w:r w:rsidR="004B32F3">
        <w:t xml:space="preserve"> immediately.</w:t>
      </w:r>
    </w:p>
    <w:p w14:paraId="67FFF70F" w14:textId="52FEE0E6" w:rsidR="00686AEB" w:rsidRDefault="00686AEB" w:rsidP="00686AEB"/>
    <w:p w14:paraId="1706C268" w14:textId="77777777" w:rsidR="004B32F3" w:rsidRPr="00CE7BD8" w:rsidRDefault="004B32F3" w:rsidP="00686AEB"/>
    <w:p w14:paraId="61B5E42C" w14:textId="77777777" w:rsidR="00686AEB" w:rsidRPr="00AA7880" w:rsidRDefault="00686AEB" w:rsidP="00686AEB">
      <w:pPr>
        <w:jc w:val="center"/>
      </w:pPr>
      <w:r w:rsidRPr="00D71D68">
        <w:t>STATEMENT</w:t>
      </w:r>
    </w:p>
    <w:p w14:paraId="19FF5124" w14:textId="7A2686B1" w:rsidR="00686AEB" w:rsidRDefault="00686AEB" w:rsidP="00686AEB"/>
    <w:p w14:paraId="7612A932" w14:textId="31C31AF2" w:rsidR="00FF0990" w:rsidRDefault="00FF0990" w:rsidP="004B32F3">
      <w:r>
        <w:tab/>
        <w:t xml:space="preserve">This bill requires the Department of Human Services (DHS) to review and evaluate any existing requirements for Medicaid managed care organizations (MCOs) to contract with any willing provider for the delivery of nursing home services, and determine whether to request State plan amendments or waivers as may be necessary to allow MCOs to terminate or suspend a contract with a nursing home that has a history of multiple violations related to State or federal licensure requirements, or that has a history of one or more violations of licensure requirements that  resulted in severe adverse health consequences for facility staff or residents.  </w:t>
      </w:r>
    </w:p>
    <w:p w14:paraId="7402E39F" w14:textId="0E44E38E" w:rsidR="004B32F3" w:rsidRDefault="00FF0990" w:rsidP="004B32F3">
      <w:r>
        <w:tab/>
      </w:r>
      <w:r w:rsidR="00EF70C0">
        <w:t xml:space="preserve">The bill additionally requires the </w:t>
      </w:r>
      <w:r w:rsidR="00AC4A21">
        <w:t xml:space="preserve">DHS </w:t>
      </w:r>
      <w:r w:rsidR="00EF70C0">
        <w:t>to evaluate whether managed care plans can be used to assist the Department of Health in monitoring compliance and quality of care in nursing homes</w:t>
      </w:r>
      <w:r w:rsidR="00AC4A21">
        <w:t xml:space="preserve"> and, if so, identify any actions as may be needed to allow managed care plans to assist the Department of Health</w:t>
      </w:r>
      <w:r w:rsidR="00EF70C0">
        <w:t>.</w:t>
      </w:r>
      <w:bookmarkStart w:id="1" w:name="_GoBack"/>
      <w:bookmarkEnd w:id="1"/>
    </w:p>
    <w:sectPr w:rsidR="004B32F3" w:rsidSect="00991404">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37A30" w14:textId="55EFC9CF" w:rsidR="00406BFB" w:rsidRDefault="00406BFB" w:rsidP="00406BFB">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AB4B93">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13D556FD"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212F3547" w:rsidR="00801B38" w:rsidRDefault="00801B38" w:rsidP="00686AEB">
    <w:pPr>
      <w:pStyle w:val="Header"/>
      <w:jc w:val="center"/>
      <w:rPr>
        <w:rStyle w:val="PageNumber"/>
      </w:rPr>
    </w:pPr>
  </w:p>
  <w:p w14:paraId="2B1BA1A3" w14:textId="2CFBE84D" w:rsidR="00991404" w:rsidRDefault="00991404" w:rsidP="00991404">
    <w:pPr>
      <w:pStyle w:val="bpuHeadSpon"/>
    </w:pPr>
    <w:r w:rsidRPr="00991404">
      <w:rPr>
        <w:rStyle w:val="bpuHeadSponChar"/>
      </w:rPr>
      <w:t>S2791</w:t>
    </w:r>
    <w:r>
      <w:t xml:space="preserve"> SINGER</w:t>
    </w:r>
  </w:p>
  <w:p w14:paraId="570BA4D8" w14:textId="49CA4186" w:rsidR="00991404" w:rsidRDefault="00991404" w:rsidP="00991404">
    <w:pPr>
      <w:pStyle w:val="bpuHeadSpon"/>
    </w:pPr>
    <w:r>
      <w:fldChar w:fldCharType="begin"/>
    </w:r>
    <w:r>
      <w:instrText xml:space="preserve"> PAGE  \* MERGEFORMAT </w:instrText>
    </w:r>
    <w:r>
      <w:fldChar w:fldCharType="separate"/>
    </w:r>
    <w:r w:rsidR="007A671B">
      <w:rPr>
        <w:noProof/>
      </w:rPr>
      <w:t>3</w:t>
    </w:r>
    <w:r>
      <w:fldChar w:fldCharType="end"/>
    </w:r>
  </w:p>
  <w:p w14:paraId="40693732" w14:textId="77777777" w:rsidR="00991404" w:rsidRDefault="00991404" w:rsidP="009914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173C9021" w:rsidR="00801B38" w:rsidRDefault="00801B38">
    <w:pPr>
      <w:pStyle w:val="Header"/>
    </w:pPr>
  </w:p>
  <w:p w14:paraId="09720008" w14:textId="03B14D2D" w:rsidR="00991404" w:rsidRDefault="00991404" w:rsidP="00991404">
    <w:pPr>
      <w:pStyle w:val="bpuHeadSpon"/>
    </w:pPr>
    <w:r w:rsidRPr="00991404">
      <w:rPr>
        <w:rStyle w:val="bpuHeadSponChar"/>
      </w:rPr>
      <w:t>S2791</w:t>
    </w:r>
    <w:r>
      <w:t xml:space="preserve"> SINGER</w:t>
    </w:r>
    <w:r w:rsidR="00406BFB">
      <w:t xml:space="preserve">, </w:t>
    </w:r>
    <w:r w:rsidR="00406BFB">
      <w:t>POU</w:t>
    </w:r>
  </w:p>
  <w:p w14:paraId="692205E0" w14:textId="2FECE444" w:rsidR="00991404" w:rsidRDefault="00991404" w:rsidP="00991404">
    <w:pPr>
      <w:pStyle w:val="bpuHeadSpon"/>
    </w:pPr>
    <w:r>
      <w:fldChar w:fldCharType="begin"/>
    </w:r>
    <w:r>
      <w:instrText xml:space="preserve"> PAGE  \* MERGEFORMAT </w:instrText>
    </w:r>
    <w:r>
      <w:fldChar w:fldCharType="separate"/>
    </w:r>
    <w:r w:rsidR="00AB4B93">
      <w:rPr>
        <w:noProof/>
      </w:rPr>
      <w:t>2</w:t>
    </w:r>
    <w:r>
      <w:fldChar w:fldCharType="end"/>
    </w:r>
  </w:p>
  <w:p w14:paraId="6D643C48" w14:textId="77777777" w:rsidR="00991404" w:rsidRDefault="00991404" w:rsidP="009914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227E"/>
    <w:rsid w:val="0010713B"/>
    <w:rsid w:val="00107C93"/>
    <w:rsid w:val="001242C1"/>
    <w:rsid w:val="00126C5F"/>
    <w:rsid w:val="0013000E"/>
    <w:rsid w:val="00130D02"/>
    <w:rsid w:val="00133F81"/>
    <w:rsid w:val="00135943"/>
    <w:rsid w:val="00137A26"/>
    <w:rsid w:val="00137D00"/>
    <w:rsid w:val="0015215E"/>
    <w:rsid w:val="00164473"/>
    <w:rsid w:val="001645FB"/>
    <w:rsid w:val="00165A95"/>
    <w:rsid w:val="00173D2B"/>
    <w:rsid w:val="00174A8C"/>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102A"/>
    <w:rsid w:val="001C4329"/>
    <w:rsid w:val="001C4C18"/>
    <w:rsid w:val="001C7C52"/>
    <w:rsid w:val="001D01B2"/>
    <w:rsid w:val="001D13DB"/>
    <w:rsid w:val="001D25F3"/>
    <w:rsid w:val="001E15F1"/>
    <w:rsid w:val="001E16FA"/>
    <w:rsid w:val="001E25CC"/>
    <w:rsid w:val="001E6213"/>
    <w:rsid w:val="001E7999"/>
    <w:rsid w:val="001F14C7"/>
    <w:rsid w:val="001F287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5958"/>
    <w:rsid w:val="00255C52"/>
    <w:rsid w:val="00257FA2"/>
    <w:rsid w:val="0026574A"/>
    <w:rsid w:val="002660BB"/>
    <w:rsid w:val="002720E8"/>
    <w:rsid w:val="0027447A"/>
    <w:rsid w:val="00275293"/>
    <w:rsid w:val="00275309"/>
    <w:rsid w:val="002776B0"/>
    <w:rsid w:val="00286C7E"/>
    <w:rsid w:val="00286D40"/>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D3FDA"/>
    <w:rsid w:val="003E26D4"/>
    <w:rsid w:val="003E273F"/>
    <w:rsid w:val="003E47BA"/>
    <w:rsid w:val="003F3B37"/>
    <w:rsid w:val="0040195A"/>
    <w:rsid w:val="00402DC0"/>
    <w:rsid w:val="00403E97"/>
    <w:rsid w:val="00404B2A"/>
    <w:rsid w:val="00406BFB"/>
    <w:rsid w:val="00407063"/>
    <w:rsid w:val="004079F6"/>
    <w:rsid w:val="00411003"/>
    <w:rsid w:val="00412509"/>
    <w:rsid w:val="00416C4B"/>
    <w:rsid w:val="0041751E"/>
    <w:rsid w:val="004211E5"/>
    <w:rsid w:val="00422091"/>
    <w:rsid w:val="0042596D"/>
    <w:rsid w:val="0042685F"/>
    <w:rsid w:val="004309F9"/>
    <w:rsid w:val="00432663"/>
    <w:rsid w:val="0043386C"/>
    <w:rsid w:val="00436F2D"/>
    <w:rsid w:val="00436F5D"/>
    <w:rsid w:val="00441B42"/>
    <w:rsid w:val="00446ADE"/>
    <w:rsid w:val="0045118A"/>
    <w:rsid w:val="00452F46"/>
    <w:rsid w:val="00453FA5"/>
    <w:rsid w:val="00455D51"/>
    <w:rsid w:val="004564C2"/>
    <w:rsid w:val="00456BF9"/>
    <w:rsid w:val="00461057"/>
    <w:rsid w:val="004704A8"/>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32F3"/>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53A38"/>
    <w:rsid w:val="00654F43"/>
    <w:rsid w:val="006622EA"/>
    <w:rsid w:val="00665CBC"/>
    <w:rsid w:val="00665F25"/>
    <w:rsid w:val="00667A5C"/>
    <w:rsid w:val="00667F52"/>
    <w:rsid w:val="00671ACF"/>
    <w:rsid w:val="00677316"/>
    <w:rsid w:val="00686AEB"/>
    <w:rsid w:val="00692344"/>
    <w:rsid w:val="006955F3"/>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671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1A3"/>
    <w:rsid w:val="008D5CFC"/>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1404"/>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4B93"/>
    <w:rsid w:val="00AB7714"/>
    <w:rsid w:val="00AC234A"/>
    <w:rsid w:val="00AC4A21"/>
    <w:rsid w:val="00AC5073"/>
    <w:rsid w:val="00AC6466"/>
    <w:rsid w:val="00AC7639"/>
    <w:rsid w:val="00AD08BB"/>
    <w:rsid w:val="00AD0E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5026"/>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608F1"/>
    <w:rsid w:val="00E611B9"/>
    <w:rsid w:val="00E67E73"/>
    <w:rsid w:val="00E7144F"/>
    <w:rsid w:val="00E73D74"/>
    <w:rsid w:val="00E75727"/>
    <w:rsid w:val="00E76A79"/>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0C0"/>
    <w:rsid w:val="00EF7E12"/>
    <w:rsid w:val="00F00D08"/>
    <w:rsid w:val="00F03E3E"/>
    <w:rsid w:val="00F04F69"/>
    <w:rsid w:val="00F067A7"/>
    <w:rsid w:val="00F07177"/>
    <w:rsid w:val="00F15583"/>
    <w:rsid w:val="00F200EE"/>
    <w:rsid w:val="00F22481"/>
    <w:rsid w:val="00F2542E"/>
    <w:rsid w:val="00F27278"/>
    <w:rsid w:val="00F27CB7"/>
    <w:rsid w:val="00F27EE0"/>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60D9"/>
    <w:rsid w:val="00FF0990"/>
    <w:rsid w:val="00FF17E4"/>
    <w:rsid w:val="00FF27D7"/>
    <w:rsid w:val="00FF2FE0"/>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991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264E0-89D7-49EE-A953-513267651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386</Words>
  <Characters>2022</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S2791</vt:lpstr>
    </vt:vector>
  </TitlesOfParts>
  <Manager>R225</Manager>
  <Company>NJ Office of Legislative Services</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S2791</dc:title>
  <dc:subject>20-7646</dc:subject>
  <dc:creator>Senator  SINGER</dc:creator>
  <cp:keywords>S2791|2|HS |259|219|285|F|0|</cp:keywords>
  <dc:description>INTRODUCED JULY 30, 2020</dc:description>
  <cp:lastModifiedBy>Todaro, Vivian</cp:lastModifiedBy>
  <cp:revision>2</cp:revision>
  <cp:lastPrinted>2020-08-11T14:41:00Z</cp:lastPrinted>
  <dcterms:created xsi:type="dcterms:W3CDTF">2020-08-11T14:42:00Z</dcterms:created>
  <dcterms:modified xsi:type="dcterms:W3CDTF">2020-08-11T14:42:00Z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