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65" w:rsidRDefault="00442765" w:rsidP="0044276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2792 </w:t>
      </w:r>
    </w:p>
    <w:p w:rsidR="00442765" w:rsidRPr="009D38FF" w:rsidRDefault="00442765" w:rsidP="0044276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145409" r:id="rId7"/>
        </w:object>
      </w:r>
    </w:p>
    <w:p w:rsidR="00442765" w:rsidRDefault="00442765" w:rsidP="00442765">
      <w:pPr>
        <w:pStyle w:val="bpuState"/>
      </w:pPr>
      <w:r>
        <w:t>STATE OF NEW JERSEY</w:t>
      </w:r>
    </w:p>
    <w:p w:rsidR="00442765" w:rsidRDefault="00442765" w:rsidP="00442765">
      <w:pPr>
        <w:pStyle w:val="bpuLegislature"/>
      </w:pPr>
      <w:r>
        <w:t>219th LEGISLATURE</w:t>
      </w:r>
    </w:p>
    <w:p w:rsidR="00442765" w:rsidRDefault="00442765" w:rsidP="0044276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145410" r:id="rId8"/>
        </w:object>
      </w:r>
      <w:r>
        <w:t xml:space="preserve">  </w:t>
      </w:r>
    </w:p>
    <w:p w:rsidR="00442765" w:rsidRDefault="00442765" w:rsidP="00442765">
      <w:pPr>
        <w:pStyle w:val="bpuIntro"/>
      </w:pPr>
      <w:r>
        <w:t>INTRODUCED AUGUST 3, 2020</w:t>
      </w:r>
    </w:p>
    <w:p w:rsidR="00442765" w:rsidRDefault="00442765" w:rsidP="00442765">
      <w:pPr>
        <w:pStyle w:val="bpuIntro"/>
      </w:pPr>
    </w:p>
    <w:p w:rsidR="00442765" w:rsidRDefault="00442765" w:rsidP="00442765">
      <w:pPr>
        <w:pStyle w:val="bpuIntro"/>
        <w:sectPr w:rsidR="00442765" w:rsidSect="0044276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42765" w:rsidRDefault="00442765" w:rsidP="00442765">
      <w:pPr>
        <w:pStyle w:val="bpuIntro"/>
      </w:pPr>
    </w:p>
    <w:p w:rsidR="00442765" w:rsidRDefault="00442765" w:rsidP="00442765">
      <w:pPr>
        <w:pStyle w:val="bpuSponsor"/>
      </w:pPr>
      <w:r>
        <w:t>Sponsored by:</w:t>
      </w:r>
    </w:p>
    <w:p w:rsidR="00442765" w:rsidRDefault="00442765" w:rsidP="00442765">
      <w:pPr>
        <w:pStyle w:val="bpuSponsor"/>
      </w:pPr>
      <w:r>
        <w:t>Senator  JOSEPH P. CRYAN</w:t>
      </w:r>
    </w:p>
    <w:p w:rsidR="00442765" w:rsidRDefault="00442765" w:rsidP="00442765">
      <w:pPr>
        <w:pStyle w:val="bpuSponsor"/>
      </w:pPr>
      <w:r>
        <w:t>District 20 (Union)</w:t>
      </w:r>
    </w:p>
    <w:p w:rsidR="00442765" w:rsidRDefault="00442765" w:rsidP="00442765">
      <w:pPr>
        <w:pStyle w:val="bpuSponsor"/>
      </w:pPr>
    </w:p>
    <w:p w:rsidR="00442765" w:rsidRDefault="00442765" w:rsidP="00442765">
      <w:pPr>
        <w:pStyle w:val="bpuSponsor"/>
      </w:pPr>
    </w:p>
    <w:p w:rsidR="00442765" w:rsidRDefault="00442765" w:rsidP="00442765">
      <w:pPr>
        <w:pStyle w:val="bpuSponsor"/>
      </w:pPr>
    </w:p>
    <w:p w:rsidR="00442765" w:rsidRDefault="00442765" w:rsidP="00442765">
      <w:pPr>
        <w:pStyle w:val="bpuSponsor"/>
      </w:pPr>
    </w:p>
    <w:p w:rsidR="00442765" w:rsidRDefault="00442765" w:rsidP="00442765">
      <w:pPr>
        <w:pStyle w:val="bpuSponsor"/>
      </w:pPr>
      <w:r>
        <w:t>SYNOPSIS</w:t>
      </w:r>
    </w:p>
    <w:p w:rsidR="00442765" w:rsidRDefault="00442765" w:rsidP="00442765">
      <w:pPr>
        <w:pStyle w:val="bpuNormText"/>
      </w:pPr>
      <w:r>
        <w:tab/>
        <w:t xml:space="preserve">Requires certain counties and municipalities to accept electronic mail and text messages as an appropriate response to any law enforcement and firefighter civil service examination application follow-up. </w:t>
      </w:r>
    </w:p>
    <w:p w:rsidR="00442765" w:rsidRDefault="00442765" w:rsidP="00442765">
      <w:pPr>
        <w:pStyle w:val="bpuNormText"/>
      </w:pPr>
    </w:p>
    <w:p w:rsidR="00442765" w:rsidRDefault="00442765" w:rsidP="00442765">
      <w:pPr>
        <w:pStyle w:val="bpuSponsor"/>
      </w:pPr>
      <w:r>
        <w:t xml:space="preserve">CURRENT VERSION OF TEXT </w:t>
      </w:r>
    </w:p>
    <w:p w:rsidR="00442765" w:rsidRDefault="00442765" w:rsidP="00442765">
      <w:pPr>
        <w:pStyle w:val="bpuNormText"/>
      </w:pPr>
      <w:r>
        <w:tab/>
        <w:t>As introduced.</w:t>
      </w:r>
    </w:p>
    <w:p w:rsidR="00442765" w:rsidRDefault="00442765" w:rsidP="0044276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42765" w:rsidRDefault="0044276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42765" w:rsidSect="0044276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E80A8C" w:rsidRDefault="00A344A3" w:rsidP="003E47BA">
      <w:pPr>
        <w:pStyle w:val="HangingAnAct"/>
        <w:rPr>
          <w:rStyle w:val="HangingAnActChar"/>
        </w:rPr>
      </w:pPr>
      <w:r w:rsidRPr="00E80A8C">
        <w:rPr>
          <w:rStyle w:val="BillHead"/>
        </w:rPr>
        <w:t>An Act</w:t>
      </w:r>
      <w:r w:rsidR="00686AEB" w:rsidRPr="00E80A8C">
        <w:rPr>
          <w:rStyle w:val="HangingAnActChar"/>
        </w:rPr>
        <w:t xml:space="preserve"> </w:t>
      </w:r>
      <w:r w:rsidR="00CD4C91" w:rsidRPr="00E80A8C">
        <w:rPr>
          <w:rStyle w:val="HangingAnActChar"/>
        </w:rPr>
        <w:t xml:space="preserve">concerning </w:t>
      </w:r>
      <w:r w:rsidR="00DA27C5" w:rsidRPr="00E80A8C">
        <w:rPr>
          <w:rStyle w:val="HangingAnActChar"/>
        </w:rPr>
        <w:t xml:space="preserve">the </w:t>
      </w:r>
      <w:r w:rsidR="00727406" w:rsidRPr="00E80A8C">
        <w:rPr>
          <w:rStyle w:val="HangingAnActChar"/>
        </w:rPr>
        <w:t xml:space="preserve">law enforcement and firefighter </w:t>
      </w:r>
      <w:r w:rsidR="004D1D8F" w:rsidRPr="00E80A8C">
        <w:rPr>
          <w:rStyle w:val="HangingAnActChar"/>
        </w:rPr>
        <w:t xml:space="preserve">civil service </w:t>
      </w:r>
      <w:r w:rsidR="00727406" w:rsidRPr="00E80A8C">
        <w:rPr>
          <w:rStyle w:val="HangingAnActChar"/>
        </w:rPr>
        <w:t>examination</w:t>
      </w:r>
      <w:r w:rsidR="004D1D8F" w:rsidRPr="00E80A8C">
        <w:rPr>
          <w:rStyle w:val="HangingAnActChar"/>
        </w:rPr>
        <w:t xml:space="preserve"> application</w:t>
      </w:r>
      <w:r w:rsidR="00727406" w:rsidRPr="00E80A8C">
        <w:rPr>
          <w:rStyle w:val="HangingAnActChar"/>
        </w:rPr>
        <w:t xml:space="preserve"> and supplementing</w:t>
      </w:r>
      <w:r w:rsidR="003F617E" w:rsidRPr="00E80A8C">
        <w:rPr>
          <w:rStyle w:val="HangingAnActChar"/>
        </w:rPr>
        <w:t xml:space="preserve"> Title 11A of the New Jersey Statues</w:t>
      </w:r>
      <w:r w:rsidR="00983470" w:rsidRPr="00E80A8C">
        <w:rPr>
          <w:rStyle w:val="HangingAnActChar"/>
        </w:rPr>
        <w:t>.</w:t>
      </w:r>
    </w:p>
    <w:p w:rsidR="000B1054" w:rsidRPr="00E80A8C" w:rsidRDefault="000B1054" w:rsidP="000B1054"/>
    <w:p w:rsidR="00686AEB" w:rsidRPr="00E80A8C" w:rsidRDefault="00686AEB" w:rsidP="00686AEB">
      <w:r w:rsidRPr="00E80A8C">
        <w:tab/>
      </w:r>
      <w:r w:rsidR="00A344A3" w:rsidRPr="00E80A8C">
        <w:rPr>
          <w:rStyle w:val="BillHeading2"/>
        </w:rPr>
        <w:t>Be It Enacted</w:t>
      </w:r>
      <w:r w:rsidRPr="00E80A8C">
        <w:rPr>
          <w:rStyle w:val="BillHeading2"/>
        </w:rPr>
        <w:t xml:space="preserve"> </w:t>
      </w:r>
      <w:r w:rsidR="00A344A3" w:rsidRPr="00E80A8C">
        <w:rPr>
          <w:rStyle w:val="BillLanguage"/>
        </w:rPr>
        <w:t>by the Senate and General Assembly of the State of New Jersey:</w:t>
      </w:r>
    </w:p>
    <w:p w:rsidR="00686AEB" w:rsidRPr="00E80A8C" w:rsidRDefault="00686AEB" w:rsidP="00686AEB"/>
    <w:p w:rsidR="003A4340" w:rsidRPr="00E80A8C" w:rsidRDefault="007372EE" w:rsidP="00686AEB">
      <w:r>
        <w:tab/>
        <w:t>1.</w:t>
      </w:r>
      <w:r>
        <w:tab/>
      </w:r>
      <w:r w:rsidR="00EF1A58" w:rsidRPr="00E80A8C">
        <w:t xml:space="preserve">Notwithstanding any law, rule, or regulation to the contrary, </w:t>
      </w:r>
      <w:r w:rsidR="00166B23" w:rsidRPr="00E80A8C">
        <w:t xml:space="preserve">a </w:t>
      </w:r>
      <w:r w:rsidR="00251FD7" w:rsidRPr="00E80A8C">
        <w:t xml:space="preserve">county or municipality </w:t>
      </w:r>
      <w:r w:rsidR="00166B23" w:rsidRPr="00E80A8C">
        <w:t xml:space="preserve">operating under </w:t>
      </w:r>
      <w:r w:rsidR="00173EA9" w:rsidRPr="00E80A8C">
        <w:t xml:space="preserve">the provisions of </w:t>
      </w:r>
      <w:r w:rsidR="00166B23" w:rsidRPr="00E80A8C">
        <w:t>Title 11A</w:t>
      </w:r>
      <w:r w:rsidR="00173EA9" w:rsidRPr="00E80A8C">
        <w:t>, Civil Service,</w:t>
      </w:r>
      <w:r w:rsidR="00166B23" w:rsidRPr="00E80A8C">
        <w:t xml:space="preserve"> of the </w:t>
      </w:r>
      <w:r w:rsidR="00173EA9" w:rsidRPr="00E80A8C">
        <w:t xml:space="preserve">New Jersey </w:t>
      </w:r>
      <w:r w:rsidR="000D415A" w:rsidRPr="00E80A8C">
        <w:t xml:space="preserve">Statues, </w:t>
      </w:r>
      <w:r w:rsidR="00251FD7" w:rsidRPr="00E80A8C">
        <w:t xml:space="preserve">which </w:t>
      </w:r>
      <w:r w:rsidR="007D07B0" w:rsidRPr="00E80A8C">
        <w:t>established a police department</w:t>
      </w:r>
      <w:r w:rsidR="00251FD7" w:rsidRPr="00E80A8C">
        <w:t xml:space="preserve"> pursuant to N.J.S.40A:14-106 </w:t>
      </w:r>
      <w:r w:rsidR="007D07B0" w:rsidRPr="00E80A8C">
        <w:t xml:space="preserve">or </w:t>
      </w:r>
      <w:r w:rsidR="00251FD7" w:rsidRPr="00E80A8C">
        <w:t>N.J.S.40A:14-118, or a f</w:t>
      </w:r>
      <w:r w:rsidR="007D07B0" w:rsidRPr="00E80A8C">
        <w:t>ire district or fire department</w:t>
      </w:r>
      <w:r w:rsidR="00251FD7" w:rsidRPr="00E80A8C">
        <w:t xml:space="preserve"> pursuant to N.J.S.40A:14-9.9 or N.J.S.40A:14-70, shall accept electronic mail and text messages as an appropriate response to any follow-up communication concerning the civil service </w:t>
      </w:r>
      <w:r w:rsidR="004354EF" w:rsidRPr="00E80A8C">
        <w:t xml:space="preserve">law enforcement or firefighter </w:t>
      </w:r>
      <w:r w:rsidR="00D809FD" w:rsidRPr="00E80A8C">
        <w:t xml:space="preserve">examination </w:t>
      </w:r>
      <w:r w:rsidR="00251FD7" w:rsidRPr="00E80A8C">
        <w:t>application.</w:t>
      </w:r>
    </w:p>
    <w:p w:rsidR="003A4340" w:rsidRPr="00E80A8C" w:rsidRDefault="003A4340" w:rsidP="00686AEB"/>
    <w:p w:rsidR="00686AEB" w:rsidRPr="00E80A8C" w:rsidRDefault="00686AEB" w:rsidP="00686AEB">
      <w:r w:rsidRPr="00E80A8C">
        <w:tab/>
      </w:r>
      <w:r w:rsidR="00166B23" w:rsidRPr="00E80A8C">
        <w:t>2</w:t>
      </w:r>
      <w:r w:rsidR="007372EE">
        <w:t>.</w:t>
      </w:r>
      <w:r w:rsidR="007372EE">
        <w:tab/>
      </w:r>
      <w:r w:rsidR="00A344A3" w:rsidRPr="00E80A8C">
        <w:t>This act shall take effect</w:t>
      </w:r>
      <w:r w:rsidR="00166B23" w:rsidRPr="00E80A8C">
        <w:t xml:space="preserve"> immediately.</w:t>
      </w:r>
    </w:p>
    <w:p w:rsidR="00686AEB" w:rsidRDefault="00686AEB" w:rsidP="00686AEB"/>
    <w:p w:rsidR="007372EE" w:rsidRPr="00E80A8C" w:rsidRDefault="007372EE" w:rsidP="00686AEB"/>
    <w:p w:rsidR="00686AEB" w:rsidRPr="00E80A8C" w:rsidRDefault="00686AEB" w:rsidP="00686AEB">
      <w:pPr>
        <w:jc w:val="center"/>
      </w:pPr>
      <w:r w:rsidRPr="00E80A8C">
        <w:t>STATEMENT</w:t>
      </w:r>
    </w:p>
    <w:p w:rsidR="00686AEB" w:rsidRPr="00E80A8C" w:rsidRDefault="00686AEB" w:rsidP="00686AEB"/>
    <w:p w:rsidR="00173EA9" w:rsidRPr="00E80A8C" w:rsidRDefault="000D415A" w:rsidP="00686AEB">
      <w:r w:rsidRPr="00E80A8C">
        <w:tab/>
      </w:r>
      <w:r w:rsidR="00173EA9" w:rsidRPr="00E80A8C">
        <w:t xml:space="preserve">This bill requires any county or municipality which </w:t>
      </w:r>
      <w:r w:rsidRPr="00E80A8C">
        <w:t xml:space="preserve">established a police department, fire district, </w:t>
      </w:r>
      <w:r w:rsidR="00173EA9" w:rsidRPr="00E80A8C">
        <w:t xml:space="preserve">or fire department </w:t>
      </w:r>
      <w:r w:rsidRPr="00E80A8C">
        <w:t xml:space="preserve">that operates under the provisions of Title 11A (Civil Service) of the New Jersey Statues to accept electronic mail and text messages as an appropriate response to any follow-up communication concerning the civil service </w:t>
      </w:r>
      <w:r w:rsidR="004354EF" w:rsidRPr="00E80A8C">
        <w:t xml:space="preserve">law enforcement or firefighter </w:t>
      </w:r>
      <w:r w:rsidR="00D809FD" w:rsidRPr="00E80A8C">
        <w:t xml:space="preserve">examination </w:t>
      </w:r>
      <w:r w:rsidRPr="00E80A8C">
        <w:t>application.</w:t>
      </w:r>
    </w:p>
    <w:sectPr w:rsidR="00173EA9" w:rsidRPr="00E80A8C" w:rsidSect="0044276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6B7" w:rsidRDefault="00E606B7">
      <w:r>
        <w:separator/>
      </w:r>
    </w:p>
  </w:endnote>
  <w:endnote w:type="continuationSeparator" w:id="0">
    <w:p w:rsidR="00E606B7" w:rsidRDefault="00E6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6B7" w:rsidRDefault="00E606B7">
      <w:r>
        <w:separator/>
      </w:r>
    </w:p>
  </w:footnote>
  <w:footnote w:type="continuationSeparator" w:id="0">
    <w:p w:rsidR="00E606B7" w:rsidRDefault="00E60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E72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42765" w:rsidRDefault="00442765" w:rsidP="00442765">
    <w:pPr>
      <w:pStyle w:val="bpuHeadSpon"/>
    </w:pPr>
    <w:r w:rsidRPr="00442765">
      <w:rPr>
        <w:rStyle w:val="bpuHeadSponChar"/>
      </w:rPr>
      <w:t>S2792</w:t>
    </w:r>
    <w:r>
      <w:t xml:space="preserve"> CRYAN</w:t>
    </w:r>
  </w:p>
  <w:p w:rsidR="00442765" w:rsidRDefault="00442765" w:rsidP="004427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3FC5">
      <w:rPr>
        <w:noProof/>
      </w:rPr>
      <w:t>3</w:t>
    </w:r>
    <w:r>
      <w:fldChar w:fldCharType="end"/>
    </w:r>
  </w:p>
  <w:p w:rsidR="00442765" w:rsidRDefault="00442765" w:rsidP="0044276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42765" w:rsidRDefault="00442765" w:rsidP="00442765">
    <w:pPr>
      <w:pStyle w:val="bpuHeadSpon"/>
    </w:pPr>
    <w:r w:rsidRPr="00442765">
      <w:rPr>
        <w:rStyle w:val="bpuHeadSponChar"/>
      </w:rPr>
      <w:t>S2792</w:t>
    </w:r>
    <w:r>
      <w:t xml:space="preserve"> CRYAN</w:t>
    </w:r>
  </w:p>
  <w:p w:rsidR="00442765" w:rsidRDefault="00442765" w:rsidP="004427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1623">
      <w:rPr>
        <w:noProof/>
      </w:rPr>
      <w:t>2</w:t>
    </w:r>
    <w:r>
      <w:fldChar w:fldCharType="end"/>
    </w:r>
  </w:p>
  <w:p w:rsidR="00442765" w:rsidRDefault="00442765" w:rsidP="004427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6B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777A"/>
    <w:rsid w:val="000D11AF"/>
    <w:rsid w:val="000D415A"/>
    <w:rsid w:val="000D6255"/>
    <w:rsid w:val="000D6262"/>
    <w:rsid w:val="000D7B4A"/>
    <w:rsid w:val="000E4006"/>
    <w:rsid w:val="000F3DA2"/>
    <w:rsid w:val="000F5FDE"/>
    <w:rsid w:val="000F7466"/>
    <w:rsid w:val="00100527"/>
    <w:rsid w:val="001059A4"/>
    <w:rsid w:val="0013000E"/>
    <w:rsid w:val="00133F81"/>
    <w:rsid w:val="00135943"/>
    <w:rsid w:val="001645FB"/>
    <w:rsid w:val="00166B23"/>
    <w:rsid w:val="00173D2B"/>
    <w:rsid w:val="00173EA9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C1D"/>
    <w:rsid w:val="00212B8D"/>
    <w:rsid w:val="00222983"/>
    <w:rsid w:val="002370D0"/>
    <w:rsid w:val="00251FD7"/>
    <w:rsid w:val="00255958"/>
    <w:rsid w:val="00257FA2"/>
    <w:rsid w:val="0026574A"/>
    <w:rsid w:val="002660BB"/>
    <w:rsid w:val="00270281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623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3B0"/>
    <w:rsid w:val="00350130"/>
    <w:rsid w:val="00354334"/>
    <w:rsid w:val="0036180C"/>
    <w:rsid w:val="00363CF5"/>
    <w:rsid w:val="00364344"/>
    <w:rsid w:val="003702CA"/>
    <w:rsid w:val="00370617"/>
    <w:rsid w:val="00382F1F"/>
    <w:rsid w:val="0038473C"/>
    <w:rsid w:val="00391DA4"/>
    <w:rsid w:val="003A3C64"/>
    <w:rsid w:val="003A3F83"/>
    <w:rsid w:val="003A4340"/>
    <w:rsid w:val="003C43EF"/>
    <w:rsid w:val="003C5A6B"/>
    <w:rsid w:val="003C7FB2"/>
    <w:rsid w:val="003D24DE"/>
    <w:rsid w:val="003E26D4"/>
    <w:rsid w:val="003E47BA"/>
    <w:rsid w:val="003F3B37"/>
    <w:rsid w:val="003F617E"/>
    <w:rsid w:val="00400606"/>
    <w:rsid w:val="0040195A"/>
    <w:rsid w:val="00402DC0"/>
    <w:rsid w:val="00416C4B"/>
    <w:rsid w:val="0041751E"/>
    <w:rsid w:val="004211E5"/>
    <w:rsid w:val="00422091"/>
    <w:rsid w:val="0043386C"/>
    <w:rsid w:val="004354EF"/>
    <w:rsid w:val="00436F2D"/>
    <w:rsid w:val="00436F5D"/>
    <w:rsid w:val="00441B42"/>
    <w:rsid w:val="00441D67"/>
    <w:rsid w:val="00442765"/>
    <w:rsid w:val="0044458A"/>
    <w:rsid w:val="0045118A"/>
    <w:rsid w:val="00455D51"/>
    <w:rsid w:val="00455F6D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D8F"/>
    <w:rsid w:val="004E1F3E"/>
    <w:rsid w:val="004F21BD"/>
    <w:rsid w:val="004F4F1D"/>
    <w:rsid w:val="004F74DD"/>
    <w:rsid w:val="00501317"/>
    <w:rsid w:val="0050495C"/>
    <w:rsid w:val="00505DC9"/>
    <w:rsid w:val="00506E1E"/>
    <w:rsid w:val="00507764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294"/>
    <w:rsid w:val="0059131D"/>
    <w:rsid w:val="005B3F92"/>
    <w:rsid w:val="005B3FC5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824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FD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406"/>
    <w:rsid w:val="007279FD"/>
    <w:rsid w:val="007372E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895"/>
    <w:rsid w:val="007C0E14"/>
    <w:rsid w:val="007C7DE4"/>
    <w:rsid w:val="007D07B0"/>
    <w:rsid w:val="007D40CB"/>
    <w:rsid w:val="007D5796"/>
    <w:rsid w:val="007D59C0"/>
    <w:rsid w:val="007D7D9C"/>
    <w:rsid w:val="007F485D"/>
    <w:rsid w:val="007F6050"/>
    <w:rsid w:val="0080520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2986"/>
    <w:rsid w:val="008A31C5"/>
    <w:rsid w:val="008A4F9A"/>
    <w:rsid w:val="008B2850"/>
    <w:rsid w:val="008C79B3"/>
    <w:rsid w:val="008D77BD"/>
    <w:rsid w:val="008E454C"/>
    <w:rsid w:val="008E721A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470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D7EDE"/>
    <w:rsid w:val="009E5961"/>
    <w:rsid w:val="009F4FAC"/>
    <w:rsid w:val="00A017C0"/>
    <w:rsid w:val="00A11228"/>
    <w:rsid w:val="00A222C2"/>
    <w:rsid w:val="00A305D6"/>
    <w:rsid w:val="00A342C4"/>
    <w:rsid w:val="00A344A3"/>
    <w:rsid w:val="00A36A5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D7F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27E"/>
    <w:rsid w:val="00BE24D6"/>
    <w:rsid w:val="00BE7EFA"/>
    <w:rsid w:val="00BF06AD"/>
    <w:rsid w:val="00BF2C67"/>
    <w:rsid w:val="00C04F4D"/>
    <w:rsid w:val="00C12E48"/>
    <w:rsid w:val="00C13D14"/>
    <w:rsid w:val="00C15F53"/>
    <w:rsid w:val="00C177B3"/>
    <w:rsid w:val="00C23F09"/>
    <w:rsid w:val="00C25356"/>
    <w:rsid w:val="00C328D0"/>
    <w:rsid w:val="00C46BC1"/>
    <w:rsid w:val="00C5235F"/>
    <w:rsid w:val="00C54CE2"/>
    <w:rsid w:val="00C55EC7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C91"/>
    <w:rsid w:val="00CD528D"/>
    <w:rsid w:val="00CE44EF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9FD"/>
    <w:rsid w:val="00D9410B"/>
    <w:rsid w:val="00D9695B"/>
    <w:rsid w:val="00DA2417"/>
    <w:rsid w:val="00DA27C5"/>
    <w:rsid w:val="00DA5585"/>
    <w:rsid w:val="00DB02AC"/>
    <w:rsid w:val="00DB6AA2"/>
    <w:rsid w:val="00DC529A"/>
    <w:rsid w:val="00DE10D1"/>
    <w:rsid w:val="00DE2514"/>
    <w:rsid w:val="00DE6851"/>
    <w:rsid w:val="00DF03EE"/>
    <w:rsid w:val="00E000BD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6B7"/>
    <w:rsid w:val="00E608F1"/>
    <w:rsid w:val="00E611B9"/>
    <w:rsid w:val="00E64D78"/>
    <w:rsid w:val="00E7144F"/>
    <w:rsid w:val="00E73D74"/>
    <w:rsid w:val="00E76A79"/>
    <w:rsid w:val="00E80692"/>
    <w:rsid w:val="00E80A8C"/>
    <w:rsid w:val="00E80C24"/>
    <w:rsid w:val="00E93836"/>
    <w:rsid w:val="00EA7C16"/>
    <w:rsid w:val="00EC3091"/>
    <w:rsid w:val="00EC3F83"/>
    <w:rsid w:val="00EC5281"/>
    <w:rsid w:val="00EC791D"/>
    <w:rsid w:val="00EC7CA6"/>
    <w:rsid w:val="00ED3C5D"/>
    <w:rsid w:val="00ED4553"/>
    <w:rsid w:val="00ED4DA2"/>
    <w:rsid w:val="00EF1A5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91476"/>
    <w:rsid w:val="00F97580"/>
    <w:rsid w:val="00FA0AFC"/>
    <w:rsid w:val="00FA1C82"/>
    <w:rsid w:val="00FA2ED1"/>
    <w:rsid w:val="00FA4A52"/>
    <w:rsid w:val="00FB4045"/>
    <w:rsid w:val="00FB4D8E"/>
    <w:rsid w:val="00FC0D0A"/>
    <w:rsid w:val="00FC1B0B"/>
    <w:rsid w:val="00FD06F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54A93B7-A43F-4A95-92CE-045823CB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4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232</Words>
  <Characters>1374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S2792</vt:lpstr>
    </vt:vector>
  </TitlesOfParts>
  <Manager>R225</Manager>
  <Company>NJ Office of Legislative Services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S2792</dc:title>
  <dc:subject/>
  <dc:creator>Senator  CRYAN</dc:creator>
  <cp:keywords>S2792|2|SG |305|76|76|N|0|</cp:keywords>
  <dc:description>INTRODUCED AUGUST 3, 2020</dc:description>
  <cp:lastModifiedBy>Sommers, Shelly</cp:lastModifiedBy>
  <cp:revision>2</cp:revision>
  <cp:lastPrinted>2005-10-12T19:02:00Z</cp:lastPrinted>
  <dcterms:created xsi:type="dcterms:W3CDTF">2020-08-05T19:10:00Z</dcterms:created>
  <dcterms:modified xsi:type="dcterms:W3CDTF">2020-08-05T19:10:00Z</dcterms:modified>
  <cp:category>s.1: C.11A:4-1.3_x000d_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