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EAE" w:rsidRDefault="00AE1EAE" w:rsidP="00AE1EAE">
      <w:pPr>
        <w:pStyle w:val="bpuComLine"/>
      </w:pPr>
      <w:bookmarkStart w:id="0" w:name="bpuFrontPg"/>
      <w:bookmarkStart w:id="1" w:name="_GoBack"/>
      <w:bookmarkEnd w:id="0"/>
      <w:bookmarkEnd w:id="1"/>
      <w:r>
        <w:t>SENATE COMMITTEE SUBSTITUTE FOR</w:t>
      </w:r>
    </w:p>
    <w:p w:rsidR="00AE1EAE" w:rsidRDefault="00AE1EAE" w:rsidP="00AE1EAE">
      <w:pPr>
        <w:pStyle w:val="bpuBill"/>
      </w:pPr>
      <w:r>
        <w:t>SENATE, Nos. 2797 and 2925</w:t>
      </w:r>
    </w:p>
    <w:p w:rsidR="00AE1EAE" w:rsidRDefault="00AE1EAE" w:rsidP="00AE1E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2419" r:id="rId7"/>
        </w:object>
      </w:r>
    </w:p>
    <w:p w:rsidR="00AE1EAE" w:rsidRDefault="00AE1EAE" w:rsidP="00AE1EAE">
      <w:pPr>
        <w:pStyle w:val="bpuState"/>
      </w:pPr>
      <w:r>
        <w:t>STATE OF NEW JERSEY</w:t>
      </w:r>
    </w:p>
    <w:p w:rsidR="00AE1EAE" w:rsidRDefault="00AE1EAE" w:rsidP="00AE1EAE">
      <w:pPr>
        <w:pStyle w:val="bpuLegislature"/>
      </w:pPr>
      <w:r>
        <w:t>219th LEGISLATURE</w:t>
      </w:r>
    </w:p>
    <w:p w:rsidR="00AE1EAE" w:rsidRDefault="00AE1EAE" w:rsidP="00AE1EAE">
      <w:pPr>
        <w:pStyle w:val="bpuWpGraphic"/>
        <w:rPr>
          <w:spacing w:val="0"/>
          <w:szCs w:val="18"/>
        </w:rPr>
      </w:pPr>
      <w:r>
        <w:object w:dxaOrig="8985" w:dyaOrig="255">
          <v:shape id="_x0000_i1026" type="#_x0000_t75" style="width:6in;height:11.8pt" o:ole="">
            <v:imagedata r:id="rId6" o:title=""/>
          </v:shape>
          <o:OLEObject Type="Embed" ProgID="WPWin6.1" ShapeID="_x0000_i1026" DrawAspect="Content" ObjectID="_1665822420" r:id="rId8"/>
        </w:object>
      </w:r>
      <w:r>
        <w:t xml:space="preserve">  </w:t>
      </w:r>
      <w:r w:rsidRPr="00AE1EAE">
        <w:rPr>
          <w:spacing w:val="0"/>
          <w:szCs w:val="18"/>
        </w:rPr>
        <w:t>ADOPTED OCTOBER 22, 2020</w:t>
      </w:r>
    </w:p>
    <w:p w:rsidR="00AE1EAE" w:rsidRDefault="00AE1EAE" w:rsidP="00AE1EAE">
      <w:pPr>
        <w:pStyle w:val="bpuWpGraphic"/>
      </w:pPr>
    </w:p>
    <w:p w:rsidR="00AE1EAE" w:rsidRDefault="00AE1EAE" w:rsidP="00AE1EAE">
      <w:pPr>
        <w:pStyle w:val="bpuWpGraphic"/>
        <w:sectPr w:rsidR="00AE1EAE" w:rsidSect="004C3B6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AE1EAE" w:rsidRDefault="00AE1EAE" w:rsidP="00AE1EAE">
      <w:pPr>
        <w:pStyle w:val="bpuWpGraphic"/>
      </w:pPr>
    </w:p>
    <w:p w:rsidR="00AE1EAE" w:rsidRDefault="00AE1EAE" w:rsidP="00AE1EAE">
      <w:pPr>
        <w:pStyle w:val="bpuSponsor"/>
      </w:pPr>
      <w:r>
        <w:t>Sponsored by:</w:t>
      </w:r>
    </w:p>
    <w:p w:rsidR="00AE1EAE" w:rsidRDefault="00AE1EAE" w:rsidP="00AE1EAE">
      <w:pPr>
        <w:pStyle w:val="bpuSponsor"/>
      </w:pPr>
      <w:r>
        <w:t>Senator  JOSEPH P. CRYAN</w:t>
      </w:r>
    </w:p>
    <w:p w:rsidR="00AE1EAE" w:rsidRDefault="00AE1EAE" w:rsidP="00AE1EAE">
      <w:pPr>
        <w:pStyle w:val="bpuSponsor"/>
      </w:pPr>
      <w:r>
        <w:t>District 20 (Union)</w:t>
      </w:r>
    </w:p>
    <w:p w:rsidR="00AE1EAE" w:rsidRDefault="00AE1EAE" w:rsidP="00AE1EAE">
      <w:pPr>
        <w:pStyle w:val="bpuSponsor"/>
      </w:pPr>
      <w:r>
        <w:t>Senator  NICHOLAS P. SCUTARI</w:t>
      </w:r>
    </w:p>
    <w:p w:rsidR="00AE1EAE" w:rsidRDefault="00AE1EAE" w:rsidP="00AE1EAE">
      <w:pPr>
        <w:pStyle w:val="bpuSponsor"/>
      </w:pPr>
      <w:r>
        <w:t>District 22 (Middlesex, Somerset and Union)</w:t>
      </w:r>
    </w:p>
    <w:p w:rsidR="00AE1EAE" w:rsidRDefault="00AE1EAE" w:rsidP="00AE1EAE">
      <w:pPr>
        <w:pStyle w:val="bpuSponsor"/>
      </w:pPr>
      <w:r>
        <w:t>Senator  NELLIE POU</w:t>
      </w:r>
    </w:p>
    <w:p w:rsidR="00AE1EAE" w:rsidRDefault="00AE1EAE" w:rsidP="00AE1EAE">
      <w:pPr>
        <w:pStyle w:val="bpuSponsor"/>
      </w:pPr>
      <w:r>
        <w:t>District 35 (Bergen and Passaic)</w:t>
      </w:r>
    </w:p>
    <w:p w:rsidR="00AE1EAE" w:rsidRDefault="00AE1EAE" w:rsidP="00AE1EAE">
      <w:pPr>
        <w:pStyle w:val="bpuSponsor"/>
      </w:pPr>
      <w:r>
        <w:t>Senator  BOB SMITH</w:t>
      </w:r>
    </w:p>
    <w:p w:rsidR="00AE1EAE" w:rsidRDefault="00AE1EAE" w:rsidP="00AE1EAE">
      <w:pPr>
        <w:pStyle w:val="bpuSponsor"/>
      </w:pPr>
      <w:r>
        <w:t>District 17 (Middlesex and Somerset)</w:t>
      </w:r>
    </w:p>
    <w:p w:rsidR="00AE1EAE" w:rsidRDefault="00C14958" w:rsidP="00C14958">
      <w:pPr>
        <w:pStyle w:val="bpuSponsor"/>
      </w:pPr>
      <w:r>
        <w:t>Senator  ROBERT W. SINGER</w:t>
      </w:r>
    </w:p>
    <w:p w:rsidR="00C14958" w:rsidRDefault="00C14958" w:rsidP="00C14958">
      <w:pPr>
        <w:pStyle w:val="bpuSponsor"/>
      </w:pPr>
      <w:r>
        <w:t>District 30 (Monmouth and Ocean)</w:t>
      </w:r>
    </w:p>
    <w:p w:rsidR="00C14958" w:rsidRPr="00C14958" w:rsidRDefault="00C14958" w:rsidP="00C14958">
      <w:pPr>
        <w:pStyle w:val="bpuSponsor"/>
      </w:pPr>
    </w:p>
    <w:p w:rsidR="00AE1EAE" w:rsidRDefault="004C3B63" w:rsidP="004C3B63">
      <w:pPr>
        <w:pStyle w:val="bpuSponsor"/>
      </w:pPr>
      <w:r>
        <w:t>Co-Sponsored by:</w:t>
      </w:r>
    </w:p>
    <w:p w:rsidR="004C3B63" w:rsidRDefault="004C3B63" w:rsidP="004C3B63">
      <w:pPr>
        <w:pStyle w:val="bpuSponsor"/>
      </w:pPr>
      <w:r w:rsidRPr="004C3B63">
        <w:t xml:space="preserve">Senators </w:t>
      </w:r>
      <w:proofErr w:type="spellStart"/>
      <w:r w:rsidRPr="004C3B63">
        <w:t>Diegnan</w:t>
      </w:r>
      <w:proofErr w:type="spellEnd"/>
      <w:r w:rsidRPr="004C3B63">
        <w:t xml:space="preserve">, </w:t>
      </w:r>
      <w:proofErr w:type="spellStart"/>
      <w:r w:rsidRPr="004C3B63">
        <w:t>Lagana</w:t>
      </w:r>
      <w:proofErr w:type="spellEnd"/>
      <w:r w:rsidRPr="004C3B63">
        <w:t xml:space="preserve"> and Greenstein</w:t>
      </w:r>
    </w:p>
    <w:p w:rsidR="004C3B63" w:rsidRPr="004C3B63" w:rsidRDefault="004C3B63" w:rsidP="004C3B63"/>
    <w:p w:rsidR="00AE1EAE" w:rsidRDefault="00AE1EAE" w:rsidP="00AE1EAE"/>
    <w:p w:rsidR="00AE1EAE" w:rsidRPr="00AE1EAE" w:rsidRDefault="00AE1EAE" w:rsidP="00AE1EAE"/>
    <w:p w:rsidR="00AE1EAE" w:rsidRDefault="00AE1EAE" w:rsidP="00AE1EAE">
      <w:pPr>
        <w:pStyle w:val="bpuSponsor"/>
      </w:pPr>
    </w:p>
    <w:p w:rsidR="00AE1EAE" w:rsidRDefault="00AE1EAE" w:rsidP="00AE1EAE">
      <w:pPr>
        <w:pStyle w:val="bpuSponsor"/>
      </w:pPr>
      <w:r>
        <w:t>SYNOPSIS</w:t>
      </w:r>
    </w:p>
    <w:p w:rsidR="00AE1EAE" w:rsidRDefault="00AE1EAE" w:rsidP="00AE1EAE">
      <w:pPr>
        <w:pStyle w:val="bpuNormText"/>
      </w:pPr>
      <w:r>
        <w:tab/>
        <w:t>Prohibits disclosure of certain personal information of active, formerly active, and retired judicial officers, prosecutors, and law enforcement officers, and their family members; establishes crime and civil action for disclosing such information.</w:t>
      </w:r>
    </w:p>
    <w:p w:rsidR="00AE1EAE" w:rsidRDefault="00AE1EAE" w:rsidP="00AE1EAE">
      <w:pPr>
        <w:pStyle w:val="bpuNormText"/>
      </w:pPr>
    </w:p>
    <w:p w:rsidR="00AE1EAE" w:rsidRDefault="00AE1EAE" w:rsidP="00AE1EAE">
      <w:pPr>
        <w:pStyle w:val="bpuSponsor"/>
      </w:pPr>
      <w:r>
        <w:t xml:space="preserve">CURRENT VERSION OF TEXT </w:t>
      </w:r>
    </w:p>
    <w:p w:rsidR="00AE1EAE" w:rsidRDefault="00AE1EAE" w:rsidP="00AE1EAE">
      <w:pPr>
        <w:pStyle w:val="bpuNormText"/>
      </w:pPr>
      <w:r>
        <w:tab/>
        <w:t>Substitute as adopted by the Senate Judiciary Committee.</w:t>
      </w:r>
    </w:p>
    <w:p w:rsidR="00AE1EAE" w:rsidRPr="00AE1EAE" w:rsidRDefault="00AE1EAE" w:rsidP="00AE1E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1EAE" w:rsidRPr="009D38FF" w:rsidRDefault="00AE1EAE" w:rsidP="00F26A20">
      <w:pPr>
        <w:jc w:val="center"/>
        <w:rPr>
          <w:szCs w:val="44"/>
        </w:rPr>
      </w:pPr>
    </w:p>
    <w:p w:rsidR="00AE1EAE" w:rsidRDefault="00AE1EAE" w:rsidP="00206013">
      <w:pPr>
        <w:tabs>
          <w:tab w:val="clear" w:pos="720"/>
          <w:tab w:val="clear" w:pos="1440"/>
          <w:tab w:val="clear" w:pos="2160"/>
          <w:tab w:val="clear" w:pos="2880"/>
          <w:tab w:val="clear" w:pos="3600"/>
          <w:tab w:val="left" w:pos="4860"/>
          <w:tab w:val="left" w:pos="6235"/>
        </w:tabs>
        <w:ind w:left="-1260" w:firstLine="900"/>
        <w:rPr>
          <w:sz w:val="20"/>
          <w:szCs w:val="20"/>
        </w:rPr>
        <w:sectPr w:rsidR="00AE1EAE" w:rsidSect="00AE1EAE">
          <w:type w:val="continuous"/>
          <w:pgSz w:w="12240" w:h="20160" w:code="5"/>
          <w:pgMar w:top="2160" w:right="2275" w:bottom="1440" w:left="2275" w:header="72" w:footer="720" w:gutter="0"/>
          <w:cols w:space="720"/>
          <w:docGrid w:linePitch="360"/>
        </w:sectPr>
      </w:pPr>
    </w:p>
    <w:p w:rsidR="005C1742" w:rsidRPr="004A6CC7" w:rsidRDefault="005C1742" w:rsidP="00AE1EAE">
      <w:pPr>
        <w:ind w:left="288" w:hanging="288"/>
      </w:pPr>
      <w:r w:rsidRPr="00343105">
        <w:rPr>
          <w:rStyle w:val="BillHead"/>
        </w:rPr>
        <w:lastRenderedPageBreak/>
        <w:t>An Act</w:t>
      </w:r>
      <w:r w:rsidRPr="005652AD">
        <w:t xml:space="preserve"> prohibiting disclosure</w:t>
      </w:r>
      <w:r w:rsidR="003D26FC">
        <w:t xml:space="preserve"> </w:t>
      </w:r>
      <w:r w:rsidRPr="005652AD">
        <w:t>of certa</w:t>
      </w:r>
      <w:r w:rsidR="005758B6">
        <w:t>in information regarding active</w:t>
      </w:r>
      <w:r w:rsidR="007B356C">
        <w:t>, former</w:t>
      </w:r>
      <w:r w:rsidR="003D26FC">
        <w:t>ly active, and</w:t>
      </w:r>
      <w:r w:rsidR="007B356C">
        <w:t xml:space="preserve"> retired</w:t>
      </w:r>
      <w:r w:rsidRPr="005652AD">
        <w:t xml:space="preserve"> </w:t>
      </w:r>
      <w:r w:rsidRPr="004A6CC7">
        <w:t>judicial officers</w:t>
      </w:r>
      <w:r w:rsidR="00F24825">
        <w:t xml:space="preserve">, </w:t>
      </w:r>
      <w:r w:rsidR="00E8215A">
        <w:t xml:space="preserve">prosecutors, and </w:t>
      </w:r>
      <w:r w:rsidR="006541A4">
        <w:t>law enforcement officers</w:t>
      </w:r>
      <w:r w:rsidR="005758B6">
        <w:t>,</w:t>
      </w:r>
      <w:r w:rsidR="006541A4">
        <w:t xml:space="preserve"> </w:t>
      </w:r>
      <w:r w:rsidR="003D26FC">
        <w:t xml:space="preserve">as well as disclosure of certain information about </w:t>
      </w:r>
      <w:r w:rsidR="00436958">
        <w:t xml:space="preserve">their </w:t>
      </w:r>
      <w:r w:rsidR="003D26FC">
        <w:t>family members under certain circumstan</w:t>
      </w:r>
      <w:r w:rsidR="005911FC">
        <w:t xml:space="preserve">ces, </w:t>
      </w:r>
      <w:r w:rsidRPr="004A6CC7">
        <w:t xml:space="preserve">and amending P.L.1995, c.23, P.L.2001, c.404, and </w:t>
      </w:r>
      <w:r w:rsidR="00F24825">
        <w:t xml:space="preserve">amending </w:t>
      </w:r>
      <w:r w:rsidRPr="004A6CC7">
        <w:t xml:space="preserve">the title and </w:t>
      </w:r>
      <w:r w:rsidR="00FE72AC">
        <w:t>body of, and supplementing,</w:t>
      </w:r>
      <w:r w:rsidRPr="004A6CC7">
        <w:rPr>
          <w:rFonts w:ascii="Albertus Extra Bold" w:hAnsi="Albertus Extra Bold"/>
          <w:b/>
          <w:vertAlign w:val="superscript"/>
        </w:rPr>
        <w:t xml:space="preserve"> </w:t>
      </w:r>
      <w:r w:rsidRPr="004A6CC7">
        <w:t>P.</w:t>
      </w:r>
      <w:r w:rsidR="00F24825">
        <w:t>L.2015, c.226</w:t>
      </w:r>
      <w:r w:rsidR="006541A4">
        <w:t>.</w:t>
      </w:r>
      <w:r w:rsidRPr="004A6CC7">
        <w:t xml:space="preserve">  </w:t>
      </w:r>
    </w:p>
    <w:p w:rsidR="004E3E31" w:rsidRDefault="004E3E31" w:rsidP="003562E8"/>
    <w:p w:rsidR="00111E33" w:rsidRDefault="00160116" w:rsidP="00160116">
      <w:pPr>
        <w:tabs>
          <w:tab w:val="left" w:pos="360"/>
        </w:tabs>
        <w:rPr>
          <w:i/>
        </w:rPr>
      </w:pPr>
      <w:r>
        <w:rPr>
          <w:b/>
        </w:rPr>
        <w:tab/>
      </w:r>
      <w:r w:rsidR="002E25E4">
        <w:rPr>
          <w:b/>
          <w:smallCaps/>
        </w:rPr>
        <w:t>Be It Enacted</w:t>
      </w:r>
      <w:r w:rsidR="004E3E31">
        <w:rPr>
          <w:sz w:val="20"/>
          <w:szCs w:val="20"/>
        </w:rPr>
        <w:t xml:space="preserve"> </w:t>
      </w:r>
      <w:r w:rsidR="002E25E4">
        <w:rPr>
          <w:i/>
        </w:rPr>
        <w:t>by the Senate and General Assembly of the State of New Jersey:</w:t>
      </w:r>
    </w:p>
    <w:p w:rsidR="0028394E" w:rsidRDefault="0028394E" w:rsidP="000673FE"/>
    <w:p w:rsidR="005C1742" w:rsidRDefault="005C1742" w:rsidP="005C1742">
      <w:r>
        <w:tab/>
        <w:t>1.</w:t>
      </w:r>
      <w:r>
        <w:tab/>
        <w:t>Section 1 of P.L.1995, c.23 (C.47:1A-1.1) is amended to read as follows:</w:t>
      </w:r>
    </w:p>
    <w:p w:rsidR="005C1742" w:rsidRDefault="005C1742" w:rsidP="005C1742">
      <w:r>
        <w:tab/>
        <w:t>1.</w:t>
      </w:r>
      <w:r>
        <w:tab/>
        <w:t>As used in P.L.1963, c.73 (C.47:1A-1 et seq.) as amended and supplemented:</w:t>
      </w:r>
    </w:p>
    <w:p w:rsidR="005C1742" w:rsidRDefault="005C1742" w:rsidP="005C1742">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5C1742" w:rsidRDefault="005C1742" w:rsidP="005C1742">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5C1742" w:rsidRDefault="005C1742" w:rsidP="005C1742">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5C1742" w:rsidRDefault="005C1742" w:rsidP="005C1742">
      <w:r>
        <w:tab/>
        <w:t>A government record shall not include the following information which is deemed to be confidential for the purposes of P.L.1963,</w:t>
      </w:r>
      <w:r w:rsidR="006D79D3">
        <w:t> </w:t>
      </w:r>
      <w:r>
        <w:t>c.73</w:t>
      </w:r>
      <w:r w:rsidR="006D79D3">
        <w:t> </w:t>
      </w:r>
      <w:r>
        <w:t>(C.47:1A-1</w:t>
      </w:r>
      <w:r w:rsidR="006D79D3">
        <w:t> </w:t>
      </w:r>
      <w:r>
        <w:t>et</w:t>
      </w:r>
      <w:r w:rsidR="006D79D3">
        <w:t> </w:t>
      </w:r>
      <w:r>
        <w:t>seq.)</w:t>
      </w:r>
      <w:r w:rsidR="006D79D3">
        <w:t> </w:t>
      </w:r>
      <w:r>
        <w:t>as</w:t>
      </w:r>
      <w:r w:rsidR="006D79D3">
        <w:t> </w:t>
      </w:r>
      <w:r>
        <w:t>amended</w:t>
      </w:r>
      <w:r w:rsidR="006D79D3">
        <w:t> </w:t>
      </w:r>
      <w:r>
        <w:t>and</w:t>
      </w:r>
      <w:r w:rsidR="006D79D3">
        <w:t> </w:t>
      </w:r>
      <w:r>
        <w:t>supplemented:</w:t>
      </w:r>
    </w:p>
    <w:p w:rsidR="005C1742" w:rsidRDefault="005C1742" w:rsidP="005C1742">
      <w:r>
        <w:tab/>
        <w:t xml:space="preserve">information received by a member of the Legislature from a constituent or information held by a member of the Legislature concerning a constituent, including but not limited to information in </w:t>
      </w:r>
      <w:r>
        <w:lastRenderedPageBreak/>
        <w:t>written form or contained in any e-mail or computer data base, or in any telephone record whatsoever, unless it is information the constituent is required by law to transmit;</w:t>
      </w:r>
    </w:p>
    <w:p w:rsidR="005C1742" w:rsidRDefault="005C1742" w:rsidP="005C1742">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5C1742" w:rsidRDefault="005C1742" w:rsidP="005C1742">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5C1742" w:rsidRDefault="005C1742" w:rsidP="005C1742">
      <w:r>
        <w:tab/>
        <w:t>when used in a criminal action or proceeding in this State which relates to the death of that person,</w:t>
      </w:r>
    </w:p>
    <w:p w:rsidR="005C1742" w:rsidRDefault="005C1742" w:rsidP="005C1742">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5C1742" w:rsidRDefault="005C1742" w:rsidP="005C1742">
      <w:r>
        <w:tab/>
        <w:t>for use in the field of forensic pathology or for use in medical or scientific education or research, or</w:t>
      </w:r>
    </w:p>
    <w:p w:rsidR="005C1742" w:rsidRDefault="005C1742" w:rsidP="005C1742">
      <w:r>
        <w:tab/>
        <w:t>for use by any law enforcement agency in this State or any other state or federal law enforcement agency;</w:t>
      </w:r>
    </w:p>
    <w:p w:rsidR="005C1742" w:rsidRDefault="005C1742" w:rsidP="005C1742">
      <w:r>
        <w:tab/>
        <w:t>criminal investigatory records;</w:t>
      </w:r>
    </w:p>
    <w:p w:rsidR="005C1742" w:rsidRDefault="005C1742" w:rsidP="005C1742">
      <w:r>
        <w:tab/>
        <w:t>victims' records, except that a victim of a crime shall have access to the victim's own records;</w:t>
      </w:r>
    </w:p>
    <w:p w:rsidR="005C1742" w:rsidRDefault="005C1742" w:rsidP="005C1742">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5C1742" w:rsidRDefault="005C1742" w:rsidP="005C1742">
      <w:r>
        <w:tab/>
        <w:t>personal firearms records, except for use by any person authorized by law to have access to these records or for use by any government agency, including any court or law enforcement agency, for purposes of the administration of justice;</w:t>
      </w:r>
    </w:p>
    <w:p w:rsidR="005C1742" w:rsidRDefault="005C1742" w:rsidP="005C1742">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5C1742" w:rsidRDefault="005C1742" w:rsidP="005C1742">
      <w:r>
        <w:tab/>
        <w:t xml:space="preserve">trade secrets and proprietary commercial or financial information obtained from any source.  For the purposes of this paragraph, trade </w:t>
      </w:r>
      <w:r>
        <w:lastRenderedPageBreak/>
        <w:t>secrets shall include data processing software obtained by a public body under a licensing agreement which prohibits its disclosure;</w:t>
      </w:r>
    </w:p>
    <w:p w:rsidR="005C1742" w:rsidRDefault="005C1742" w:rsidP="005C1742">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5C1742" w:rsidRDefault="005C1742" w:rsidP="005C1742">
      <w:r>
        <w:tab/>
        <w:t>administrative or technical information regarding computer hardware, software and networks which, if disclosed, would jeopardize computer security;</w:t>
      </w:r>
    </w:p>
    <w:p w:rsidR="005C1742" w:rsidRDefault="005C1742" w:rsidP="005C1742">
      <w:r>
        <w:tab/>
        <w:t>emergency or security information or procedures for any buildings or facility which, if disclosed, would jeopardize security of the building or facility or persons therein;</w:t>
      </w:r>
    </w:p>
    <w:p w:rsidR="005C1742" w:rsidRDefault="005C1742" w:rsidP="005C1742">
      <w:r>
        <w:tab/>
        <w:t>security measures and surveillance techniques which, if disclosed, would create a risk to the safety of persons, property, electronic data or software;</w:t>
      </w:r>
    </w:p>
    <w:p w:rsidR="005C1742" w:rsidRDefault="005C1742" w:rsidP="005C1742">
      <w:r>
        <w:tab/>
        <w:t>information which, if disclosed, would give an advantage to competitors or bidders;</w:t>
      </w:r>
    </w:p>
    <w:p w:rsidR="005C1742" w:rsidRDefault="005C1742" w:rsidP="005C1742">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5C1742" w:rsidRDefault="005C1742" w:rsidP="005C1742">
      <w:r>
        <w:tab/>
        <w:t>information which is a communication between a public agency and its insurance carrier, administrative service organization or risk management office;</w:t>
      </w:r>
    </w:p>
    <w:p w:rsidR="005C1742" w:rsidRDefault="005C1742" w:rsidP="005C1742">
      <w:r>
        <w:tab/>
        <w:t>information which is to be kept confidential pursuant to court order;</w:t>
      </w:r>
    </w:p>
    <w:p w:rsidR="005C1742" w:rsidRDefault="005C1742" w:rsidP="005C1742">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5C1742" w:rsidRDefault="005C1742" w:rsidP="005C1742">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5C1742" w:rsidRDefault="005C1742" w:rsidP="005C1742">
      <w:r>
        <w:tab/>
        <w:t>that portion of any document which discloses the social security number, credit card number, unlisted telephone number or driver license number of any person</w:t>
      </w:r>
      <w:r>
        <w:rPr>
          <w:u w:val="single"/>
        </w:rPr>
        <w:t>,</w:t>
      </w:r>
      <w:r w:rsidRPr="004B13FF">
        <w:rPr>
          <w:u w:val="single"/>
        </w:rPr>
        <w:t xml:space="preserve"> </w:t>
      </w:r>
      <w:r>
        <w:rPr>
          <w:u w:val="single"/>
        </w:rPr>
        <w:t xml:space="preserve">or that portion of any document </w:t>
      </w:r>
      <w:r>
        <w:rPr>
          <w:u w:val="single"/>
        </w:rPr>
        <w:lastRenderedPageBreak/>
        <w:t>which discloses the home address, whether a primary or secondary residence, of any active</w:t>
      </w:r>
      <w:r w:rsidR="00A36165">
        <w:rPr>
          <w:u w:val="single"/>
        </w:rPr>
        <w:t>, formerly active,</w:t>
      </w:r>
      <w:r>
        <w:rPr>
          <w:u w:val="single"/>
        </w:rPr>
        <w:t xml:space="preserve"> or retired </w:t>
      </w:r>
      <w:r w:rsidR="00A36165">
        <w:rPr>
          <w:u w:val="single"/>
        </w:rPr>
        <w:t>judicial officer</w:t>
      </w:r>
      <w:r w:rsidR="009B6D0A">
        <w:rPr>
          <w:u w:val="single"/>
        </w:rPr>
        <w:t xml:space="preserve"> or prosecutor</w:t>
      </w:r>
      <w:r w:rsidR="00A36165">
        <w:rPr>
          <w:u w:val="single"/>
        </w:rPr>
        <w:t>,</w:t>
      </w:r>
      <w:r w:rsidR="00CD351B">
        <w:rPr>
          <w:u w:val="single"/>
        </w:rPr>
        <w:t xml:space="preserve"> and beginning 18th months after the effective date of P.L.    , c.   (C.        )</w:t>
      </w:r>
      <w:r w:rsidR="00C00437">
        <w:rPr>
          <w:u w:val="single"/>
        </w:rPr>
        <w:t xml:space="preserve"> (pending before the Legislature as this bill)</w:t>
      </w:r>
      <w:r w:rsidR="00CD351B">
        <w:rPr>
          <w:u w:val="single"/>
        </w:rPr>
        <w:t>, any active, formerly active, or retired</w:t>
      </w:r>
      <w:r w:rsidR="00A36165">
        <w:rPr>
          <w:u w:val="single"/>
        </w:rPr>
        <w:t xml:space="preserve"> </w:t>
      </w:r>
      <w:r w:rsidR="009B6D0A">
        <w:rPr>
          <w:u w:val="single"/>
        </w:rPr>
        <w:t>law enforcement officer</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5C1742" w:rsidRDefault="005C1742" w:rsidP="005C1742">
      <w:r>
        <w:tab/>
        <w:t>a list of persons identifying themselves as being in need of special assistance in the event of an emergency maintained by a municipality for public safety purposes pursuant to section 1 of P.L.2017, c.266 (C.40:48-2.67); and</w:t>
      </w:r>
    </w:p>
    <w:p w:rsidR="005C1742" w:rsidRDefault="005C1742" w:rsidP="005C1742">
      <w:r>
        <w:tab/>
        <w:t>a list of persons identifying themselves as being in need of special assistance in the event of an emergency maintained by a county for public safety purposes pursuant to section 6 of P.L.2011,</w:t>
      </w:r>
      <w:r w:rsidR="006D79D3">
        <w:t> </w:t>
      </w:r>
      <w:r>
        <w:t>c.178 (C.App.A:9-43.13).</w:t>
      </w:r>
    </w:p>
    <w:p w:rsidR="005C1742" w:rsidRDefault="005C1742" w:rsidP="005C1742">
      <w:r>
        <w:tab/>
        <w:t>A government record shall not include, with regard to any public institution of higher education, the following information which is deemed to be privileged and confidential:</w:t>
      </w:r>
    </w:p>
    <w:p w:rsidR="005C1742" w:rsidRDefault="005C1742" w:rsidP="005C1742">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5C1742" w:rsidRDefault="005C1742" w:rsidP="005C1742">
      <w:r>
        <w:tab/>
        <w:t>test questions, scoring keys and other examination data pertaining to the administration of an examination for employment or academic examination;</w:t>
      </w:r>
    </w:p>
    <w:p w:rsidR="005C1742" w:rsidRDefault="005C1742" w:rsidP="005C1742">
      <w:r>
        <w:tab/>
        <w:t xml:space="preserve">records of pursuit of charitable contributions or records containing the identity of a donor of a gift if the donor requires non-disclosure of the donor's identity as a condition of making the gift </w:t>
      </w:r>
      <w:r>
        <w:lastRenderedPageBreak/>
        <w:t>provided that the donor has not received any benefits of or from the institution of higher education in connection with such gift other than a request for memorialization or dedication;</w:t>
      </w:r>
    </w:p>
    <w:p w:rsidR="005C1742" w:rsidRDefault="005C1742" w:rsidP="005C1742">
      <w:r>
        <w:tab/>
        <w:t xml:space="preserve">valuable or rare collections of books </w:t>
      </w:r>
      <w:r w:rsidRPr="004B13FF">
        <w:rPr>
          <w:rFonts w:ascii="Albertus Extra Bold" w:hAnsi="Albertus Extra Bold"/>
          <w:b/>
        </w:rPr>
        <w:t>[</w:t>
      </w:r>
      <w:r>
        <w:t>and/or</w:t>
      </w:r>
      <w:r w:rsidRPr="004B13FF">
        <w:rPr>
          <w:rFonts w:ascii="Albertus Extra Bold" w:hAnsi="Albertus Extra Bold"/>
          <w:b/>
        </w:rPr>
        <w:t>]</w:t>
      </w:r>
      <w:r>
        <w:t xml:space="preserve"> </w:t>
      </w:r>
      <w:r>
        <w:rPr>
          <w:u w:val="single"/>
        </w:rPr>
        <w:t>or</w:t>
      </w:r>
      <w:r>
        <w:t xml:space="preserve"> documents obtained by gift, grant, bequest or devise conditioned upon limited public access;</w:t>
      </w:r>
    </w:p>
    <w:p w:rsidR="005C1742" w:rsidRDefault="005C1742" w:rsidP="005C1742">
      <w:r>
        <w:tab/>
        <w:t>information contained on individual admission applications; and</w:t>
      </w:r>
    </w:p>
    <w:p w:rsidR="005C1742" w:rsidRDefault="005C1742" w:rsidP="005C1742">
      <w:r>
        <w:tab/>
        <w:t>information concerning student records or grievance or disciplinary proceedings against a student to the extent disclosure would reveal the identity of the student.</w:t>
      </w:r>
    </w:p>
    <w:p w:rsidR="005C1742" w:rsidRDefault="005C1742" w:rsidP="005C1742">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5C1742" w:rsidRDefault="005C1742" w:rsidP="005C1742">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5C1742" w:rsidRDefault="005C1742" w:rsidP="005C1742">
      <w:r>
        <w:tab/>
        <w:t>"Law enforcement agency" means a public agency, or part thereof, determined by the Attorney General to have law enforcement responsibilities.</w:t>
      </w:r>
    </w:p>
    <w:p w:rsidR="005C1742" w:rsidRDefault="005C1742" w:rsidP="005C1742">
      <w:r>
        <w:tab/>
        <w:t>"Constituent" means any State resident or other person communicating with a member of the Legislature.</w:t>
      </w:r>
    </w:p>
    <w:p w:rsidR="00A36165" w:rsidRDefault="005C1742" w:rsidP="005C1742">
      <w:pPr>
        <w:rPr>
          <w:u w:val="single"/>
        </w:rPr>
      </w:pPr>
      <w:r>
        <w:tab/>
      </w:r>
      <w:r>
        <w:rPr>
          <w:u w:val="single"/>
        </w:rPr>
        <w:t xml:space="preserve">“Judicial officer” means </w:t>
      </w:r>
      <w:r w:rsidR="00A36165">
        <w:rPr>
          <w:u w:val="single"/>
        </w:rPr>
        <w:t>any active</w:t>
      </w:r>
      <w:r w:rsidR="00A36165" w:rsidRPr="00A36165">
        <w:rPr>
          <w:u w:val="single"/>
        </w:rPr>
        <w:t>, former</w:t>
      </w:r>
      <w:r w:rsidR="00A36165">
        <w:rPr>
          <w:u w:val="single"/>
        </w:rPr>
        <w:t>ly active</w:t>
      </w:r>
      <w:r w:rsidR="00A36165" w:rsidRPr="00A36165">
        <w:rPr>
          <w:u w:val="single"/>
        </w:rPr>
        <w:t xml:space="preserve">, or retired federal, state, county, or municipal judge, including a judge of the Tax Court and any other </w:t>
      </w:r>
      <w:r w:rsidR="00A36165">
        <w:rPr>
          <w:u w:val="single"/>
        </w:rPr>
        <w:t>court of limited jurisdiction established</w:t>
      </w:r>
      <w:r w:rsidR="00A36165" w:rsidRPr="00A36165">
        <w:rPr>
          <w:u w:val="single"/>
        </w:rPr>
        <w:t>,</w:t>
      </w:r>
      <w:r w:rsidR="009E6A31">
        <w:rPr>
          <w:u w:val="single"/>
        </w:rPr>
        <w:t xml:space="preserve"> </w:t>
      </w:r>
      <w:r w:rsidR="009E6A31">
        <w:rPr>
          <w:u w:val="single"/>
        </w:rPr>
        <w:lastRenderedPageBreak/>
        <w:t>altered, or abolished by law,</w:t>
      </w:r>
      <w:r w:rsidR="00A36165" w:rsidRPr="00A36165">
        <w:rPr>
          <w:u w:val="single"/>
        </w:rPr>
        <w:t xml:space="preserve"> a judge of the </w:t>
      </w:r>
      <w:r w:rsidR="009E6A31">
        <w:rPr>
          <w:u w:val="single"/>
        </w:rPr>
        <w:t xml:space="preserve">Office of Administrative Law, </w:t>
      </w:r>
      <w:r w:rsidR="00A36165" w:rsidRPr="00A36165">
        <w:rPr>
          <w:u w:val="single"/>
        </w:rPr>
        <w:t xml:space="preserve">a judge of the Division of Workers’ Compensation, and any other </w:t>
      </w:r>
      <w:r w:rsidR="009E6A31">
        <w:rPr>
          <w:u w:val="single"/>
        </w:rPr>
        <w:t>judge established by law who serves in the executive branch</w:t>
      </w:r>
      <w:r w:rsidR="00A36165" w:rsidRPr="00A36165">
        <w:rPr>
          <w:u w:val="single"/>
        </w:rPr>
        <w:t>.</w:t>
      </w:r>
    </w:p>
    <w:p w:rsidR="005C1742" w:rsidRDefault="005C1742" w:rsidP="005C1742">
      <w:r>
        <w:tab/>
        <w:t>"Member of the Legislature" means any person elected or selected to serve in the New Jersey Senate or General Assembly.</w:t>
      </w:r>
    </w:p>
    <w:p w:rsidR="005C1742" w:rsidRDefault="005C1742" w:rsidP="005C1742">
      <w:r>
        <w:tab/>
        <w:t>"Criminal investigatory record" means a record which is not required by law to be made, maintained or kept on file that is held by a law enforcement agency which pertains to any criminal investigation or related civil enforcement proceeding.</w:t>
      </w:r>
    </w:p>
    <w:p w:rsidR="005C1742" w:rsidRDefault="005C1742" w:rsidP="005C1742">
      <w:r>
        <w:tab/>
        <w:t>"Victim's record" means an individually-identifiable file or document held by a victims' rights agency which pertains directly to a victim of a crime except that a victim of a crime shall have access to the victim's own records.</w:t>
      </w:r>
    </w:p>
    <w:p w:rsidR="005C1742" w:rsidRDefault="005C1742" w:rsidP="005C1742">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5C1742" w:rsidRDefault="005C1742" w:rsidP="005C1742">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w:t>
      </w:r>
      <w:r w:rsidR="006D79D3">
        <w:t> </w:t>
      </w:r>
      <w:r>
        <w:t>c.95 (C.52:4B-3.2 et al.) and Reorganization Plan No. 001-2008.</w:t>
      </w:r>
    </w:p>
    <w:p w:rsidR="005C1742" w:rsidRDefault="005C1742" w:rsidP="005C1742">
      <w:r>
        <w:t>(</w:t>
      </w:r>
      <w:proofErr w:type="spellStart"/>
      <w:r>
        <w:t>cf</w:t>
      </w:r>
      <w:proofErr w:type="spellEnd"/>
      <w:r>
        <w:t>: P.L.2019, c.255, s.4)</w:t>
      </w:r>
    </w:p>
    <w:p w:rsidR="005C1742" w:rsidRDefault="005C1742" w:rsidP="005C1742"/>
    <w:p w:rsidR="005C1742" w:rsidRDefault="005C1742" w:rsidP="005C1742">
      <w:r>
        <w:tab/>
        <w:t>2.</w:t>
      </w:r>
      <w:r>
        <w:tab/>
        <w:t>Section 6 of P.L.2001, c.404 (C.47:1A-5) is amended to read as follows:</w:t>
      </w:r>
    </w:p>
    <w:p w:rsidR="005C1742" w:rsidRDefault="005C1742" w:rsidP="005C1742">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w:t>
      </w:r>
      <w:r>
        <w:lastRenderedPageBreak/>
        <w:t>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Pr>
          <w:u w:val="single"/>
        </w:rPr>
        <w:t xml:space="preserve">, or the home address, whether a primary or secondary residence, of </w:t>
      </w:r>
      <w:r w:rsidR="009E6A31">
        <w:rPr>
          <w:u w:val="single"/>
        </w:rPr>
        <w:t>any active, formerly active, or retired judicial officer</w:t>
      </w:r>
      <w:r w:rsidR="009B6D0A">
        <w:rPr>
          <w:u w:val="single"/>
        </w:rPr>
        <w:t xml:space="preserve"> or prosecutor</w:t>
      </w:r>
      <w:r w:rsidR="009E6A31">
        <w:rPr>
          <w:u w:val="single"/>
        </w:rPr>
        <w:t xml:space="preserve">, </w:t>
      </w:r>
      <w:r w:rsidR="00CD351B">
        <w:rPr>
          <w:u w:val="single"/>
        </w:rPr>
        <w:t>and beginning 18th months after the effective date of P.L.</w:t>
      </w:r>
      <w:r w:rsidR="006D79D3">
        <w:rPr>
          <w:u w:val="single"/>
        </w:rPr>
        <w:t>    </w:t>
      </w:r>
      <w:r w:rsidR="00CD351B">
        <w:rPr>
          <w:u w:val="single"/>
        </w:rPr>
        <w:t>,</w:t>
      </w:r>
      <w:r w:rsidR="006D79D3">
        <w:rPr>
          <w:u w:val="single"/>
        </w:rPr>
        <w:t> </w:t>
      </w:r>
      <w:r w:rsidR="00CD351B">
        <w:rPr>
          <w:u w:val="single"/>
        </w:rPr>
        <w:t>c.</w:t>
      </w:r>
      <w:r w:rsidR="006D79D3">
        <w:rPr>
          <w:u w:val="single"/>
        </w:rPr>
        <w:t>   </w:t>
      </w:r>
      <w:r w:rsidR="00CD351B">
        <w:rPr>
          <w:u w:val="single"/>
        </w:rPr>
        <w:t>(C.</w:t>
      </w:r>
      <w:r w:rsidR="006D79D3">
        <w:rPr>
          <w:u w:val="single"/>
        </w:rPr>
        <w:t>        </w:t>
      </w:r>
      <w:r w:rsidR="00CD351B">
        <w:rPr>
          <w:u w:val="single"/>
        </w:rPr>
        <w:t>)</w:t>
      </w:r>
      <w:r w:rsidR="00C00437">
        <w:rPr>
          <w:u w:val="single"/>
        </w:rPr>
        <w:t xml:space="preserve"> (pending before the Legislature as this bill)</w:t>
      </w:r>
      <w:r w:rsidR="00CD351B">
        <w:rPr>
          <w:u w:val="single"/>
        </w:rPr>
        <w:t>, any active, formerly active, or retired law enfor</w:t>
      </w:r>
      <w:r w:rsidR="009B6D0A">
        <w:rPr>
          <w:u w:val="single"/>
        </w:rPr>
        <w:t>cement officer</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5C1742" w:rsidRDefault="005C1742" w:rsidP="005C1742">
      <w:r>
        <w:tab/>
        <w:t>b.</w:t>
      </w:r>
      <w:r>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5C1742" w:rsidRDefault="005C1742" w:rsidP="005C1742">
      <w:r>
        <w:lastRenderedPageBreak/>
        <w:tab/>
        <w:t>(2)</w:t>
      </w:r>
      <w:r>
        <w:tab/>
        <w:t xml:space="preserve">No fee shall be charged to a victim of a crime for a copy or copies of a record to which the crime victim is entitled to access, as provided in section 1 of P.L.1995, c.23 (C.47:1A-1.1). </w:t>
      </w:r>
    </w:p>
    <w:p w:rsidR="005C1742" w:rsidRDefault="005C1742" w:rsidP="005C1742">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5C1742" w:rsidRDefault="005C1742" w:rsidP="005C1742">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5C1742" w:rsidRDefault="005C1742" w:rsidP="005C1742">
      <w:r>
        <w:tab/>
        <w:t>e.</w:t>
      </w:r>
      <w:r>
        <w:tab/>
        <w:t>Immediate access ordinarily shall be granted to budgets, bills, vouchers, contracts, including collective negotiations agreements and individual employment contracts, and public employee salary and overtime information.</w:t>
      </w:r>
    </w:p>
    <w:p w:rsidR="005C1742" w:rsidRDefault="005C1742" w:rsidP="005C1742">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w:t>
      </w:r>
      <w:r>
        <w:lastRenderedPageBreak/>
        <w:t>(C.47:1A-1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5C1742" w:rsidRDefault="005C1742" w:rsidP="005C1742">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5C1742" w:rsidRDefault="005C1742" w:rsidP="005C1742">
      <w:r>
        <w:tab/>
        <w:t>h.</w:t>
      </w:r>
      <w:r>
        <w:tab/>
        <w:t>Any officer or employee of a public agency who receives a request for access to a government record shall forward the request to the custodian of the record or direct the requestor to the custodian of the record.</w:t>
      </w:r>
    </w:p>
    <w:p w:rsidR="005C1742" w:rsidRDefault="005C1742" w:rsidP="005C1742">
      <w:r>
        <w:tab/>
      </w:r>
      <w:proofErr w:type="spellStart"/>
      <w:r>
        <w:t>i</w:t>
      </w:r>
      <w:proofErr w:type="spellEnd"/>
      <w:r>
        <w:t>.</w:t>
      </w:r>
      <w:r>
        <w:tab/>
        <w:t xml:space="preserve">(1)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w:t>
      </w:r>
      <w:r>
        <w:lastRenderedPageBreak/>
        <w:t>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5C1742" w:rsidRDefault="005C1742" w:rsidP="005C1742">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5C1742" w:rsidRDefault="005C1742" w:rsidP="005C1742">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5C1742" w:rsidRDefault="005C1742" w:rsidP="005C1742">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5C1742" w:rsidRDefault="005C1742" w:rsidP="005C1742">
      <w:r>
        <w:t>(</w:t>
      </w:r>
      <w:proofErr w:type="spellStart"/>
      <w:r>
        <w:t>cf</w:t>
      </w:r>
      <w:proofErr w:type="spellEnd"/>
      <w:r>
        <w:t>: P.L.2020, c.10, s.1)</w:t>
      </w:r>
    </w:p>
    <w:p w:rsidR="005C1742" w:rsidRDefault="005C1742" w:rsidP="005C1742"/>
    <w:p w:rsidR="005C1742" w:rsidRDefault="005C1742" w:rsidP="005C1742">
      <w:r>
        <w:tab/>
        <w:t>3.</w:t>
      </w:r>
      <w:r>
        <w:tab/>
        <w:t>The title of P.L.2015, c.226 is amended to read as follows:</w:t>
      </w:r>
    </w:p>
    <w:p w:rsidR="005C1742" w:rsidRDefault="005C1742" w:rsidP="005C1742">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p>
    <w:p w:rsidR="005C1742" w:rsidRDefault="005C1742" w:rsidP="005C1742">
      <w:r>
        <w:t>(</w:t>
      </w:r>
      <w:proofErr w:type="spellStart"/>
      <w:r>
        <w:t>cf</w:t>
      </w:r>
      <w:proofErr w:type="spellEnd"/>
      <w:r>
        <w:t>: P.L.2015, c.226, title)</w:t>
      </w:r>
    </w:p>
    <w:p w:rsidR="005C1742" w:rsidRPr="00D71D68" w:rsidRDefault="005C1742" w:rsidP="005C1742"/>
    <w:p w:rsidR="004A6CC7" w:rsidRPr="00BB3683" w:rsidRDefault="005C1742" w:rsidP="004A6CC7">
      <w:r>
        <w:tab/>
      </w:r>
      <w:r w:rsidR="004A6CC7" w:rsidRPr="00140BDB">
        <w:t>4.</w:t>
      </w:r>
      <w:r w:rsidR="004A6CC7" w:rsidRPr="00BB3683">
        <w:tab/>
        <w:t xml:space="preserve">Section 2 of P.L.2015, c.226 (C.47:1-17) is amended to read as follows:  </w:t>
      </w:r>
    </w:p>
    <w:p w:rsidR="00FB41AF" w:rsidRPr="00FB41AF" w:rsidRDefault="004A6CC7" w:rsidP="004A6CC7">
      <w:r w:rsidRPr="00BB3683">
        <w:tab/>
        <w:t>2.</w:t>
      </w:r>
      <w:r w:rsidRPr="00BB3683">
        <w:tab/>
        <w:t>A State or local governmental agency shall not knowingly post or publish on the Internet</w:t>
      </w:r>
      <w:r w:rsidR="00181F22">
        <w:rPr>
          <w:u w:val="single"/>
        </w:rPr>
        <w:t>, o</w:t>
      </w:r>
      <w:r w:rsidR="00802B92">
        <w:rPr>
          <w:u w:val="single"/>
        </w:rPr>
        <w:t xml:space="preserve">r repost, </w:t>
      </w:r>
      <w:r w:rsidR="00181F22">
        <w:rPr>
          <w:u w:val="single"/>
        </w:rPr>
        <w:t>republish</w:t>
      </w:r>
      <w:r w:rsidR="00802B92">
        <w:rPr>
          <w:u w:val="single"/>
        </w:rPr>
        <w:t>,</w:t>
      </w:r>
      <w:r w:rsidR="00181F22">
        <w:rPr>
          <w:u w:val="single"/>
        </w:rPr>
        <w:t xml:space="preserve"> or </w:t>
      </w:r>
      <w:r w:rsidR="00802B92">
        <w:rPr>
          <w:u w:val="single"/>
        </w:rPr>
        <w:t xml:space="preserve">otherwise </w:t>
      </w:r>
      <w:r w:rsidR="00181F22">
        <w:rPr>
          <w:u w:val="single"/>
        </w:rPr>
        <w:t>make available,</w:t>
      </w:r>
      <w:r w:rsidRPr="00BB3683">
        <w:t xml:space="preserve"> the home address or unpublished home telephone number of any </w:t>
      </w:r>
      <w:r w:rsidRPr="00BB3683">
        <w:rPr>
          <w:u w:val="single"/>
        </w:rPr>
        <w:t>active</w:t>
      </w:r>
      <w:r w:rsidR="00802B92">
        <w:rPr>
          <w:u w:val="single"/>
        </w:rPr>
        <w:t>, formerly active,</w:t>
      </w:r>
      <w:r w:rsidRPr="00BB3683">
        <w:rPr>
          <w:u w:val="single"/>
        </w:rPr>
        <w:t xml:space="preserve"> or</w:t>
      </w:r>
      <w:r w:rsidRPr="00BB3683">
        <w:t xml:space="preserve"> retired</w:t>
      </w:r>
      <w:r w:rsidR="00802B92">
        <w:t xml:space="preserve"> </w:t>
      </w:r>
      <w:r w:rsidR="00802B92">
        <w:rPr>
          <w:u w:val="single"/>
        </w:rPr>
        <w:t>judicial officer</w:t>
      </w:r>
      <w:r w:rsidR="00595994">
        <w:rPr>
          <w:u w:val="single"/>
        </w:rPr>
        <w:t>,</w:t>
      </w:r>
      <w:r w:rsidR="00802B92">
        <w:rPr>
          <w:u w:val="single"/>
        </w:rPr>
        <w:t xml:space="preserve"> as defined by section 1 of P.L.1995, c.23 (C.47:1A-1.1),</w:t>
      </w:r>
      <w:r w:rsidR="003A33C7">
        <w:rPr>
          <w:u w:val="single"/>
        </w:rPr>
        <w:t xml:space="preserve"> prosecutor, or</w:t>
      </w:r>
      <w:r w:rsidRPr="00BB3683">
        <w:t xml:space="preserve"> law enforcement officer</w:t>
      </w:r>
      <w:r w:rsidR="003A33C7">
        <w:t xml:space="preserve"> </w:t>
      </w:r>
      <w:r w:rsidR="00A904EA" w:rsidRPr="00A904EA">
        <w:rPr>
          <w:rFonts w:ascii="Albertus Extra Bold" w:hAnsi="Albertus Extra Bold"/>
          <w:b/>
        </w:rPr>
        <w:t>[</w:t>
      </w:r>
      <w:r w:rsidRPr="00BB3683">
        <w:t>or law enforcement officer</w:t>
      </w:r>
      <w:r w:rsidRPr="00912663">
        <w:rPr>
          <w:rFonts w:ascii="Albertus Extra Bold" w:hAnsi="Albertus Extra Bold"/>
          <w:b/>
        </w:rPr>
        <w:t>]</w:t>
      </w:r>
      <w:r w:rsidR="003A33C7">
        <w:rPr>
          <w:rFonts w:ascii="Albertus Extra Bold" w:hAnsi="Albertus Extra Bold"/>
          <w:b/>
        </w:rPr>
        <w:t xml:space="preserve"> </w:t>
      </w:r>
      <w:r w:rsidRPr="00BB3683">
        <w:t xml:space="preserve">without first </w:t>
      </w:r>
      <w:r w:rsidRPr="00BB3683">
        <w:lastRenderedPageBreak/>
        <w:t xml:space="preserve">obtaining the written permission of that </w:t>
      </w:r>
      <w:r w:rsidRPr="00912663">
        <w:rPr>
          <w:rFonts w:ascii="Albertus Extra Bold" w:hAnsi="Albertus Extra Bold"/>
          <w:b/>
        </w:rPr>
        <w:t>[</w:t>
      </w:r>
      <w:r w:rsidRPr="00BB3683">
        <w:t>law enforcement officer or retired law enforcement officer</w:t>
      </w:r>
      <w:r w:rsidRPr="00912663">
        <w:rPr>
          <w:rFonts w:ascii="Albertus Extra Bold" w:hAnsi="Albertus Extra Bold"/>
          <w:b/>
        </w:rPr>
        <w:t>]</w:t>
      </w:r>
      <w:r w:rsidRPr="00BB3683">
        <w:t xml:space="preserve"> </w:t>
      </w:r>
      <w:r w:rsidR="00802B92">
        <w:rPr>
          <w:u w:val="single"/>
        </w:rPr>
        <w:t>person</w:t>
      </w:r>
      <w:r w:rsidR="00FB41AF">
        <w:t>.</w:t>
      </w:r>
    </w:p>
    <w:p w:rsidR="00A904EA" w:rsidRDefault="00FB41AF" w:rsidP="004A6CC7">
      <w:r>
        <w:tab/>
      </w:r>
      <w:r w:rsidR="00A904EA">
        <w:rPr>
          <w:u w:val="single"/>
        </w:rPr>
        <w:t>The amendatory provisions of this section, enacted by P.L.    , c.   (C.        ) (pending before the Legislature as this bill), shall not be operative and enforceable with respect to any active, formerly active, or retired law enforcement officer</w:t>
      </w:r>
      <w:r w:rsidR="003A33C7">
        <w:rPr>
          <w:u w:val="single"/>
        </w:rPr>
        <w:t xml:space="preserve"> </w:t>
      </w:r>
      <w:r w:rsidR="00A904EA">
        <w:rPr>
          <w:u w:val="single"/>
        </w:rPr>
        <w:t>until 18 months after the effective date of that act</w:t>
      </w:r>
      <w:r>
        <w:rPr>
          <w:u w:val="single"/>
        </w:rPr>
        <w:t>; but</w:t>
      </w:r>
      <w:r w:rsidR="00A904EA">
        <w:rPr>
          <w:u w:val="single"/>
        </w:rPr>
        <w:t xml:space="preserve"> the provisions of this section, prior to bein</w:t>
      </w:r>
      <w:r>
        <w:rPr>
          <w:u w:val="single"/>
        </w:rPr>
        <w:t>g amended, shall remain operative and enforceable with respect to any active or retired law enforcement officer during that 18-month period.</w:t>
      </w:r>
    </w:p>
    <w:p w:rsidR="004A6CC7" w:rsidRPr="00BB3683" w:rsidRDefault="004A6CC7" w:rsidP="004A6CC7">
      <w:r w:rsidRPr="00BB3683">
        <w:t>(</w:t>
      </w:r>
      <w:proofErr w:type="spellStart"/>
      <w:r w:rsidRPr="00BB3683">
        <w:t>cf</w:t>
      </w:r>
      <w:proofErr w:type="spellEnd"/>
      <w:r w:rsidRPr="00BB3683">
        <w:t>: P.L.2015, c.226, s.2)</w:t>
      </w:r>
    </w:p>
    <w:p w:rsidR="004A6CC7" w:rsidRDefault="004A6CC7" w:rsidP="004A6CC7"/>
    <w:p w:rsidR="004A6CC7" w:rsidRPr="00EC77DE" w:rsidRDefault="004A6CC7" w:rsidP="004A6CC7">
      <w:r w:rsidRPr="00EC77DE">
        <w:tab/>
      </w:r>
      <w:r w:rsidRPr="00140BDB">
        <w:t>5.</w:t>
      </w:r>
      <w:r w:rsidRPr="00EC77DE">
        <w:tab/>
        <w:t xml:space="preserve">Section 1 of P.L.2015, c.226 (C.2C:20-31.1) is amended to read as follows:  </w:t>
      </w:r>
    </w:p>
    <w:p w:rsidR="004A6CC7" w:rsidRDefault="004A6CC7" w:rsidP="004A6CC7">
      <w:r w:rsidRPr="00EC77DE">
        <w:tab/>
        <w:t>1.</w:t>
      </w:r>
      <w:r w:rsidRPr="00EC77DE">
        <w:tab/>
        <w:t>A person shall not knowingly, with purpose to expose another to harassment or risk of harm to life or property, or in reckless disregard of the probability of such exposure, post or publish on the Internet</w:t>
      </w:r>
      <w:r w:rsidR="00802B92">
        <w:rPr>
          <w:u w:val="single"/>
        </w:rPr>
        <w:t>, or repost, republish, or otherwise make available</w:t>
      </w:r>
      <w:r w:rsidR="00623A6F">
        <w:rPr>
          <w:u w:val="single"/>
        </w:rPr>
        <w:t>,</w:t>
      </w:r>
      <w:r w:rsidRPr="00EC77DE">
        <w:t xml:space="preserve"> the home address or unpublished home telephone number of any </w:t>
      </w:r>
      <w:r w:rsidRPr="00EC77DE">
        <w:rPr>
          <w:u w:val="single"/>
        </w:rPr>
        <w:t>active</w:t>
      </w:r>
      <w:r w:rsidR="00802B92">
        <w:rPr>
          <w:u w:val="single"/>
        </w:rPr>
        <w:t>, formerly active,</w:t>
      </w:r>
      <w:r w:rsidRPr="00EC77DE">
        <w:rPr>
          <w:u w:val="single"/>
        </w:rPr>
        <w:t xml:space="preserve"> or</w:t>
      </w:r>
      <w:r w:rsidRPr="00EC77DE">
        <w:t xml:space="preserve"> retired </w:t>
      </w:r>
      <w:r w:rsidR="00802B92">
        <w:rPr>
          <w:u w:val="single"/>
        </w:rPr>
        <w:t>judicial officer</w:t>
      </w:r>
      <w:r w:rsidR="00595994">
        <w:rPr>
          <w:u w:val="single"/>
        </w:rPr>
        <w:t>,</w:t>
      </w:r>
      <w:r w:rsidR="00802B92">
        <w:rPr>
          <w:u w:val="single"/>
        </w:rPr>
        <w:t xml:space="preserve"> as defined by section 1 of </w:t>
      </w:r>
      <w:r w:rsidR="00802B92" w:rsidRPr="00072FA2">
        <w:rPr>
          <w:u w:val="single"/>
        </w:rPr>
        <w:t>P.L.1995, c.23 (C.47:1A-1.1),</w:t>
      </w:r>
      <w:r w:rsidR="003A33C7">
        <w:rPr>
          <w:u w:val="single"/>
        </w:rPr>
        <w:t xml:space="preserve"> prosecutor, or</w:t>
      </w:r>
      <w:r w:rsidR="00802B92" w:rsidRPr="00072FA2">
        <w:t xml:space="preserve"> </w:t>
      </w:r>
      <w:r w:rsidRPr="00072FA2">
        <w:t xml:space="preserve">law enforcement officer, </w:t>
      </w:r>
      <w:r w:rsidR="00790196" w:rsidRPr="00790196">
        <w:rPr>
          <w:rFonts w:ascii="Albertus Extra Bold" w:hAnsi="Albertus Extra Bold"/>
          <w:b/>
        </w:rPr>
        <w:t>[</w:t>
      </w:r>
      <w:r w:rsidRPr="00072FA2">
        <w:t>law</w:t>
      </w:r>
      <w:r w:rsidRPr="00EC77DE">
        <w:t xml:space="preserve"> enforcement officer</w:t>
      </w:r>
      <w:r w:rsidRPr="0007351B">
        <w:rPr>
          <w:rFonts w:ascii="Albertus Extra Bold" w:hAnsi="Albertus Extra Bold"/>
          <w:b/>
        </w:rPr>
        <w:t>]</w:t>
      </w:r>
      <w:r w:rsidRPr="00EC77DE">
        <w:t xml:space="preserve"> or </w:t>
      </w:r>
      <w:r w:rsidRPr="00EC77DE">
        <w:rPr>
          <w:u w:val="single"/>
        </w:rPr>
        <w:t>the</w:t>
      </w:r>
      <w:r w:rsidRPr="00EC77DE">
        <w:t xml:space="preserve"> spouse or child </w:t>
      </w:r>
      <w:r w:rsidRPr="0007351B">
        <w:rPr>
          <w:rFonts w:ascii="Albertus Extra Bold" w:hAnsi="Albertus Extra Bold"/>
          <w:b/>
        </w:rPr>
        <w:t>[</w:t>
      </w:r>
      <w:r w:rsidRPr="00EC77DE">
        <w:t>of a law enforcement officer</w:t>
      </w:r>
      <w:r w:rsidRPr="0007351B">
        <w:rPr>
          <w:rFonts w:ascii="Albertus Extra Bold" w:hAnsi="Albertus Extra Bold"/>
          <w:b/>
        </w:rPr>
        <w:t>]</w:t>
      </w:r>
      <w:r w:rsidRPr="00EC77DE">
        <w:rPr>
          <w:b/>
        </w:rPr>
        <w:t xml:space="preserve"> </w:t>
      </w:r>
      <w:r w:rsidRPr="00EC77DE">
        <w:rPr>
          <w:u w:val="single"/>
        </w:rPr>
        <w:t>thereof</w:t>
      </w:r>
      <w:r w:rsidRPr="00EC77DE">
        <w:t>.  A reckless violation of this section is a crime of the fourth degree.  A purposeful violation of this section is a crime of the third degree.</w:t>
      </w:r>
    </w:p>
    <w:p w:rsidR="000C1E9D" w:rsidRPr="00EC77DE" w:rsidRDefault="000C1E9D" w:rsidP="004A6CC7">
      <w:r>
        <w:tab/>
      </w:r>
      <w:r>
        <w:rPr>
          <w:u w:val="single"/>
        </w:rPr>
        <w:t>The amendatory provisions of this section, enacted by P.L.</w:t>
      </w:r>
      <w:r w:rsidR="006D79D3">
        <w:rPr>
          <w:u w:val="single"/>
        </w:rPr>
        <w:t>    </w:t>
      </w:r>
      <w:r>
        <w:rPr>
          <w:u w:val="single"/>
        </w:rPr>
        <w:t>,</w:t>
      </w:r>
      <w:r w:rsidR="006D79D3">
        <w:rPr>
          <w:u w:val="single"/>
        </w:rPr>
        <w:t> </w:t>
      </w:r>
      <w:r>
        <w:rPr>
          <w:u w:val="single"/>
        </w:rPr>
        <w:t>c.</w:t>
      </w:r>
      <w:r w:rsidR="006D79D3">
        <w:rPr>
          <w:u w:val="single"/>
        </w:rPr>
        <w:t>   </w:t>
      </w:r>
      <w:r>
        <w:rPr>
          <w:u w:val="single"/>
        </w:rPr>
        <w:t>(C.        ) (pending before the Legislature as this bill),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w:t>
      </w:r>
      <w:r w:rsidR="003A33C7">
        <w:rPr>
          <w:u w:val="single"/>
        </w:rPr>
        <w:t>,</w:t>
      </w:r>
      <w:r>
        <w:rPr>
          <w:u w:val="single"/>
        </w:rPr>
        <w:t xml:space="preserve"> during that 18-month period.</w:t>
      </w:r>
    </w:p>
    <w:p w:rsidR="005C1742" w:rsidRPr="00EC77DE" w:rsidRDefault="004A6CC7" w:rsidP="004A6CC7">
      <w:r w:rsidRPr="00EC77DE">
        <w:t>(</w:t>
      </w:r>
      <w:proofErr w:type="spellStart"/>
      <w:r w:rsidRPr="00EC77DE">
        <w:t>cf</w:t>
      </w:r>
      <w:proofErr w:type="spellEnd"/>
      <w:r w:rsidRPr="00EC77DE">
        <w:t>: P.L.2015, c.226, s.1)</w:t>
      </w:r>
    </w:p>
    <w:p w:rsidR="005C1742" w:rsidRDefault="005C1742" w:rsidP="005C1742"/>
    <w:p w:rsidR="005C1742" w:rsidRPr="009D7AA2" w:rsidRDefault="005C1742" w:rsidP="005C1742">
      <w:r>
        <w:tab/>
      </w:r>
      <w:r w:rsidRPr="004A6CC7">
        <w:t>6.</w:t>
      </w:r>
      <w:r w:rsidRPr="004A6CC7">
        <w:tab/>
      </w:r>
      <w:r w:rsidRPr="009D7AA2">
        <w:t xml:space="preserve">Section 3 of P.L.2015, c.226 (C.56:8-166.1) is amended to read as follows:  </w:t>
      </w:r>
    </w:p>
    <w:p w:rsidR="005C1742" w:rsidRDefault="005C1742" w:rsidP="005C1742">
      <w:r w:rsidRPr="009D7AA2">
        <w:tab/>
        <w:t>3.</w:t>
      </w:r>
      <w:r w:rsidRPr="009D7AA2">
        <w:tab/>
        <w:t>a.  A person, business, or association shall not disclose on the Internet</w:t>
      </w:r>
      <w:r w:rsidR="00D13165">
        <w:rPr>
          <w:u w:val="single"/>
        </w:rPr>
        <w:t xml:space="preserve">, </w:t>
      </w:r>
      <w:r w:rsidR="00EE2594">
        <w:rPr>
          <w:u w:val="single"/>
        </w:rPr>
        <w:t xml:space="preserve">or re-disclose </w:t>
      </w:r>
      <w:r w:rsidR="00EF7ACD">
        <w:rPr>
          <w:u w:val="single"/>
        </w:rPr>
        <w:t>or otherwise make available</w:t>
      </w:r>
      <w:r w:rsidR="00623A6F">
        <w:rPr>
          <w:u w:val="single"/>
        </w:rPr>
        <w:t>,</w:t>
      </w:r>
      <w:r w:rsidRPr="009D7AA2">
        <w:t xml:space="preserve"> the home address or unpublished home telephone number of </w:t>
      </w:r>
      <w:r w:rsidRPr="009D7AA2">
        <w:rPr>
          <w:rFonts w:ascii="Albertus Extra Bold" w:hAnsi="Albertus Extra Bold"/>
          <w:b/>
        </w:rPr>
        <w:t>[</w:t>
      </w:r>
      <w:r w:rsidRPr="009D7AA2">
        <w:t>a</w:t>
      </w:r>
      <w:r w:rsidR="0013580B" w:rsidRPr="0013580B">
        <w:rPr>
          <w:rFonts w:ascii="Albertus Extra Bold" w:hAnsi="Albertus Extra Bold"/>
          <w:b/>
        </w:rPr>
        <w:t>]</w:t>
      </w:r>
      <w:r w:rsidR="0013580B">
        <w:t xml:space="preserve"> </w:t>
      </w:r>
      <w:r w:rsidR="0013580B">
        <w:rPr>
          <w:u w:val="single"/>
        </w:rPr>
        <w:t>any active, formerly active, or retired judicial officer</w:t>
      </w:r>
      <w:r w:rsidR="00595994">
        <w:rPr>
          <w:u w:val="single"/>
        </w:rPr>
        <w:t>,</w:t>
      </w:r>
      <w:r w:rsidR="0013580B">
        <w:rPr>
          <w:u w:val="single"/>
        </w:rPr>
        <w:t xml:space="preserve"> as defined by section 1 of P.L.1995, c.23 (C.47:1A-1.1),</w:t>
      </w:r>
      <w:r w:rsidR="006D41BE">
        <w:rPr>
          <w:u w:val="single"/>
        </w:rPr>
        <w:t xml:space="preserve"> prosecutor, or</w:t>
      </w:r>
      <w:r w:rsidR="0013580B">
        <w:t xml:space="preserve"> </w:t>
      </w:r>
      <w:r w:rsidRPr="009D7AA2">
        <w:t xml:space="preserve"> law enforcement officer</w:t>
      </w:r>
      <w:r w:rsidR="001243DA">
        <w:t xml:space="preserve"> </w:t>
      </w:r>
      <w:r w:rsidR="001243DA" w:rsidRPr="001243DA">
        <w:rPr>
          <w:rFonts w:ascii="Albertus Extra Bold" w:hAnsi="Albertus Extra Bold"/>
          <w:b/>
        </w:rPr>
        <w:t>[</w:t>
      </w:r>
      <w:r w:rsidRPr="009D7AA2">
        <w:t>or retired law enforcement officer</w:t>
      </w:r>
      <w:r w:rsidR="0013580B" w:rsidRPr="0013580B">
        <w:rPr>
          <w:rFonts w:ascii="Albertus Extra Bold" w:hAnsi="Albertus Extra Bold"/>
          <w:b/>
        </w:rPr>
        <w:t>]</w:t>
      </w:r>
      <w:r w:rsidR="006D41BE">
        <w:t xml:space="preserve"> </w:t>
      </w:r>
      <w:r w:rsidRPr="009D7AA2">
        <w:t>under circumstances in which a reasonable person would believe that providing that information would expose another to harassment or ri</w:t>
      </w:r>
      <w:r w:rsidR="002A1C75">
        <w:t>sk of harm to life or property.</w:t>
      </w:r>
    </w:p>
    <w:p w:rsidR="002A1C75" w:rsidRPr="009D7AA2" w:rsidRDefault="002A1C75" w:rsidP="005C1742">
      <w:r>
        <w:lastRenderedPageBreak/>
        <w:tab/>
      </w:r>
      <w:r>
        <w:rPr>
          <w:u w:val="single"/>
        </w:rPr>
        <w:t>The amendatory provisions of this section, enacted by P.L.</w:t>
      </w:r>
      <w:r w:rsidR="006D79D3">
        <w:rPr>
          <w:u w:val="single"/>
        </w:rPr>
        <w:t>    </w:t>
      </w:r>
      <w:r>
        <w:rPr>
          <w:u w:val="single"/>
        </w:rPr>
        <w:t>,</w:t>
      </w:r>
      <w:r w:rsidR="006D79D3">
        <w:rPr>
          <w:u w:val="single"/>
        </w:rPr>
        <w:t> </w:t>
      </w:r>
      <w:r>
        <w:rPr>
          <w:u w:val="single"/>
        </w:rPr>
        <w:t>c.</w:t>
      </w:r>
      <w:r w:rsidR="006D79D3">
        <w:rPr>
          <w:u w:val="single"/>
        </w:rPr>
        <w:t>   </w:t>
      </w:r>
      <w:r>
        <w:rPr>
          <w:u w:val="single"/>
        </w:rPr>
        <w:t>(C.        ) (pending before the Legislature as this bill), shall not be operative and enforceable with respect to any active, formerly active, or r</w:t>
      </w:r>
      <w:r w:rsidR="006D41BE">
        <w:rPr>
          <w:u w:val="single"/>
        </w:rPr>
        <w:t xml:space="preserve">etired law enforcement officer </w:t>
      </w:r>
      <w:r>
        <w:rPr>
          <w:u w:val="single"/>
        </w:rPr>
        <w:t>until 18 months after the effective date of that act; but the provisions of this section, prior to being amended, shall remain operative and enforceable with respect to any active or retired law enforcement officer during that 18-month period.</w:t>
      </w:r>
    </w:p>
    <w:p w:rsidR="005C1742" w:rsidRPr="009D7AA2" w:rsidRDefault="005C1742" w:rsidP="005C1742">
      <w:r w:rsidRPr="009D7AA2">
        <w:tab/>
        <w:t>b.</w:t>
      </w:r>
      <w:r w:rsidRPr="009D7AA2">
        <w:tab/>
        <w:t xml:space="preserve">A person, business, or association that violates subsection a. of this section shall be liable to the </w:t>
      </w:r>
      <w:r w:rsidRPr="009D7AA2">
        <w:rPr>
          <w:rFonts w:ascii="Albertus Extra Bold" w:hAnsi="Albertus Extra Bold"/>
          <w:b/>
        </w:rPr>
        <w:t>[</w:t>
      </w:r>
      <w:r w:rsidRPr="009D7AA2">
        <w:t>law enforcement officer,</w:t>
      </w:r>
      <w:r w:rsidR="004A6CC7">
        <w:t xml:space="preserve"> </w:t>
      </w:r>
      <w:r w:rsidRPr="009D7AA2">
        <w:t>r</w:t>
      </w:r>
      <w:r w:rsidR="004A6CC7">
        <w:t>etired law enforcement officer,</w:t>
      </w:r>
      <w:r w:rsidR="00072FA2" w:rsidRPr="00072FA2">
        <w:rPr>
          <w:rFonts w:ascii="Albertus Extra Bold" w:hAnsi="Albertus Extra Bold"/>
          <w:b/>
        </w:rPr>
        <w:t>]</w:t>
      </w:r>
      <w:r w:rsidR="00072FA2">
        <w:t xml:space="preserve"> </w:t>
      </w:r>
      <w:r w:rsidR="00072FA2">
        <w:rPr>
          <w:u w:val="single"/>
        </w:rPr>
        <w:t>aggrieved person</w:t>
      </w:r>
      <w:r w:rsidR="004A6CC7">
        <w:t xml:space="preserve"> </w:t>
      </w:r>
      <w:r w:rsidRPr="009D7AA2">
        <w:t>or any other</w:t>
      </w:r>
      <w:r w:rsidR="00072FA2">
        <w:rPr>
          <w:rFonts w:ascii="Albertus Extra Bold" w:hAnsi="Albertus Extra Bold"/>
          <w:b/>
        </w:rPr>
        <w:t xml:space="preserve"> </w:t>
      </w:r>
      <w:r w:rsidRPr="009D7AA2">
        <w:t xml:space="preserve">person residing at the home address of the </w:t>
      </w:r>
      <w:r w:rsidR="00072FA2" w:rsidRPr="00072FA2">
        <w:rPr>
          <w:rFonts w:ascii="Albertus Extra Bold" w:hAnsi="Albertus Extra Bold"/>
          <w:b/>
        </w:rPr>
        <w:t>[</w:t>
      </w:r>
      <w:r w:rsidRPr="009D7AA2">
        <w:t>law enforcement officer</w:t>
      </w:r>
      <w:r w:rsidR="004A6CC7">
        <w:rPr>
          <w:rFonts w:ascii="Albertus Extra Bold" w:hAnsi="Albertus Extra Bold"/>
          <w:b/>
        </w:rPr>
        <w:t xml:space="preserve"> </w:t>
      </w:r>
      <w:r w:rsidRPr="009D7AA2">
        <w:t>or retired law enforcement officer</w:t>
      </w:r>
      <w:r w:rsidR="004A6CC7" w:rsidRPr="004A6CC7">
        <w:rPr>
          <w:rFonts w:ascii="Albertus Extra Bold" w:hAnsi="Albertus Extra Bold"/>
          <w:b/>
        </w:rPr>
        <w:t>]</w:t>
      </w:r>
      <w:r w:rsidR="00072FA2">
        <w:rPr>
          <w:rFonts w:ascii="Albertus Extra Bold" w:hAnsi="Albertus Extra Bold"/>
          <w:b/>
        </w:rPr>
        <w:t xml:space="preserve"> </w:t>
      </w:r>
      <w:r w:rsidR="00072FA2" w:rsidRPr="00072FA2">
        <w:rPr>
          <w:u w:val="single"/>
        </w:rPr>
        <w:t>aggrieved person</w:t>
      </w:r>
      <w:r w:rsidRPr="009D7AA2">
        <w:t>,</w:t>
      </w:r>
      <w:r w:rsidR="00072FA2">
        <w:t xml:space="preserve"> </w:t>
      </w:r>
      <w:r w:rsidRPr="009D7AA2">
        <w:t xml:space="preserve">who may bring a civil action in the Superior Court. </w:t>
      </w:r>
    </w:p>
    <w:p w:rsidR="005C1742" w:rsidRPr="009D7AA2" w:rsidRDefault="005C1742" w:rsidP="005C1742">
      <w:r w:rsidRPr="009D7AA2">
        <w:tab/>
        <w:t>c.</w:t>
      </w:r>
      <w:r w:rsidRPr="009D7AA2">
        <w:tab/>
        <w:t xml:space="preserve">The court may award: </w:t>
      </w:r>
    </w:p>
    <w:p w:rsidR="005C1742" w:rsidRPr="009D7AA2" w:rsidRDefault="005C1742" w:rsidP="005C1742">
      <w:r w:rsidRPr="009D7AA2">
        <w:tab/>
        <w:t>(1)</w:t>
      </w:r>
      <w:r w:rsidRPr="009D7AA2">
        <w:tab/>
        <w:t xml:space="preserve">actual damages, but not less than liquidated damages computed at the rate of $1,000 for each violation of this act; </w:t>
      </w:r>
    </w:p>
    <w:p w:rsidR="005C1742" w:rsidRPr="009D7AA2" w:rsidRDefault="005C1742" w:rsidP="005C1742">
      <w:r w:rsidRPr="009D7AA2">
        <w:tab/>
        <w:t>(2)</w:t>
      </w:r>
      <w:r w:rsidRPr="009D7AA2">
        <w:tab/>
        <w:t xml:space="preserve">punitive damages upon proof of willful or reckless disregard of the law; </w:t>
      </w:r>
    </w:p>
    <w:p w:rsidR="005C1742" w:rsidRPr="009D7AA2" w:rsidRDefault="005C1742" w:rsidP="005C1742">
      <w:r w:rsidRPr="009D7AA2">
        <w:tab/>
        <w:t>(3)</w:t>
      </w:r>
      <w:r w:rsidRPr="009D7AA2">
        <w:tab/>
        <w:t xml:space="preserve">reasonable attorney's fees and other litigation costs reasonably incurred; and </w:t>
      </w:r>
    </w:p>
    <w:p w:rsidR="005C1742" w:rsidRPr="009D7AA2" w:rsidRDefault="005C1742" w:rsidP="005C1742">
      <w:r w:rsidRPr="009D7AA2">
        <w:tab/>
        <w:t>(4)</w:t>
      </w:r>
      <w:r w:rsidRPr="009D7AA2">
        <w:tab/>
        <w:t xml:space="preserve">any other preliminary and equitable relief as the court determines to be appropriate. </w:t>
      </w:r>
    </w:p>
    <w:p w:rsidR="005C1742" w:rsidRPr="009D7AA2" w:rsidRDefault="005C1742" w:rsidP="005C1742">
      <w:r w:rsidRPr="009D7AA2">
        <w:tab/>
        <w:t>d.</w:t>
      </w:r>
      <w:r w:rsidRPr="009D7AA2">
        <w:tab/>
        <w:t xml:space="preserve">For the purposes of this section, "disclose" shall mean to solicit, sell, manufacture, give, provide, lend, trade, mail, deliver, transfer, </w:t>
      </w:r>
      <w:r w:rsidR="00EF7ACD">
        <w:rPr>
          <w:u w:val="single"/>
        </w:rPr>
        <w:t>post,</w:t>
      </w:r>
      <w:r w:rsidR="00EF7ACD">
        <w:t xml:space="preserve"> </w:t>
      </w:r>
      <w:r w:rsidRPr="009D7AA2">
        <w:t>publish, distribute,</w:t>
      </w:r>
      <w:r w:rsidR="00EF7ACD">
        <w:t xml:space="preserve"> </w:t>
      </w:r>
      <w:r w:rsidRPr="009D7AA2">
        <w:t>circulate, disseminate, present, exhibit, advertise or offer.</w:t>
      </w:r>
    </w:p>
    <w:p w:rsidR="005C1742" w:rsidRPr="009D7AA2" w:rsidRDefault="005C1742" w:rsidP="005C1742">
      <w:r w:rsidRPr="009D7AA2">
        <w:t>(</w:t>
      </w:r>
      <w:proofErr w:type="spellStart"/>
      <w:r w:rsidRPr="009D7AA2">
        <w:t>cf</w:t>
      </w:r>
      <w:proofErr w:type="spellEnd"/>
      <w:r w:rsidRPr="009D7AA2">
        <w:t>: P.L.2015, c.226, s.3)</w:t>
      </w:r>
    </w:p>
    <w:p w:rsidR="005C1742" w:rsidRDefault="005C1742" w:rsidP="005C1742"/>
    <w:p w:rsidR="005C1742" w:rsidRDefault="005C1742" w:rsidP="006D79D3">
      <w:pPr>
        <w:tabs>
          <w:tab w:val="clear" w:pos="2880"/>
          <w:tab w:val="left" w:pos="3060"/>
        </w:tabs>
        <w:rPr>
          <w:color w:val="000000"/>
        </w:rPr>
      </w:pPr>
      <w:r>
        <w:tab/>
      </w:r>
      <w:r w:rsidRPr="004A6CC7">
        <w:rPr>
          <w:color w:val="000000"/>
        </w:rPr>
        <w:t>7.</w:t>
      </w:r>
      <w:r w:rsidRPr="004A6CC7">
        <w:rPr>
          <w:color w:val="000000"/>
        </w:rPr>
        <w:tab/>
        <w:t xml:space="preserve">(New section)  a.  </w:t>
      </w:r>
      <w:r w:rsidR="006D79D3">
        <w:rPr>
          <w:color w:val="000000"/>
        </w:rPr>
        <w:t>(1)</w:t>
      </w:r>
      <w:r w:rsidR="006D79D3">
        <w:rPr>
          <w:color w:val="000000"/>
        </w:rPr>
        <w:tab/>
      </w:r>
      <w:r w:rsidRPr="004A6CC7">
        <w:rPr>
          <w:color w:val="000000"/>
        </w:rPr>
        <w:t>An</w:t>
      </w:r>
      <w:r w:rsidR="002B1321">
        <w:rPr>
          <w:color w:val="000000"/>
        </w:rPr>
        <w:t>y</w:t>
      </w:r>
      <w:r w:rsidRPr="004A6CC7">
        <w:rPr>
          <w:color w:val="000000"/>
        </w:rPr>
        <w:t xml:space="preserve"> active</w:t>
      </w:r>
      <w:r w:rsidR="00623A6F">
        <w:rPr>
          <w:color w:val="000000"/>
        </w:rPr>
        <w:t>, formerly active,</w:t>
      </w:r>
      <w:r w:rsidRPr="004A6CC7">
        <w:rPr>
          <w:color w:val="000000"/>
        </w:rPr>
        <w:t xml:space="preserve"> or retired </w:t>
      </w:r>
      <w:r w:rsidR="002B1321">
        <w:rPr>
          <w:color w:val="000000"/>
        </w:rPr>
        <w:t>judicial officer</w:t>
      </w:r>
      <w:r w:rsidR="00595994">
        <w:rPr>
          <w:color w:val="000000"/>
        </w:rPr>
        <w:t>,</w:t>
      </w:r>
      <w:r w:rsidRPr="004A6CC7">
        <w:rPr>
          <w:color w:val="000000"/>
        </w:rPr>
        <w:t xml:space="preserve"> as defined by section 1 of P.L.1995, c.23 (C.47:1A-1.1), </w:t>
      </w:r>
      <w:r w:rsidR="006D41BE">
        <w:rPr>
          <w:color w:val="000000"/>
        </w:rPr>
        <w:t xml:space="preserve">or prosecutor, </w:t>
      </w:r>
      <w:r w:rsidRPr="004A6CC7">
        <w:rPr>
          <w:color w:val="000000"/>
        </w:rPr>
        <w:t xml:space="preserve">whose home address or unpublished </w:t>
      </w:r>
      <w:r w:rsidR="002B1321">
        <w:rPr>
          <w:color w:val="000000"/>
        </w:rPr>
        <w:t xml:space="preserve">home </w:t>
      </w:r>
      <w:r w:rsidRPr="004A6CC7">
        <w:rPr>
          <w:color w:val="000000"/>
        </w:rPr>
        <w:t>telephone number</w:t>
      </w:r>
      <w:r w:rsidR="00C13E08">
        <w:rPr>
          <w:color w:val="000000"/>
        </w:rPr>
        <w:t xml:space="preserve"> </w:t>
      </w:r>
      <w:r w:rsidR="00C13E08" w:rsidRPr="004A6CC7">
        <w:rPr>
          <w:color w:val="000000"/>
        </w:rPr>
        <w:t>is disclosed on the Internet</w:t>
      </w:r>
      <w:r w:rsidR="00C13E08">
        <w:rPr>
          <w:color w:val="000000"/>
        </w:rPr>
        <w:t>, or re-disclosed or otherwise made available, by any person, business</w:t>
      </w:r>
      <w:r w:rsidR="002B1321">
        <w:rPr>
          <w:color w:val="000000"/>
        </w:rPr>
        <w:t>,</w:t>
      </w:r>
      <w:r w:rsidRPr="004A6CC7">
        <w:rPr>
          <w:color w:val="000000"/>
        </w:rPr>
        <w:t xml:space="preserve"> </w:t>
      </w:r>
      <w:r w:rsidR="00C13E08">
        <w:rPr>
          <w:color w:val="000000"/>
        </w:rPr>
        <w:t xml:space="preserve">or association, </w:t>
      </w:r>
      <w:r w:rsidRPr="004A6CC7">
        <w:rPr>
          <w:color w:val="000000"/>
        </w:rPr>
        <w:t xml:space="preserve">or whose </w:t>
      </w:r>
      <w:r w:rsidR="00C13E08">
        <w:rPr>
          <w:color w:val="000000"/>
        </w:rPr>
        <w:t xml:space="preserve">immediate family member’s name, </w:t>
      </w:r>
      <w:r w:rsidRPr="004A6CC7">
        <w:rPr>
          <w:color w:val="000000"/>
        </w:rPr>
        <w:t>home address</w:t>
      </w:r>
      <w:r w:rsidR="00EA33EA">
        <w:rPr>
          <w:color w:val="000000"/>
        </w:rPr>
        <w:t>,</w:t>
      </w:r>
      <w:r w:rsidRPr="004A6CC7">
        <w:rPr>
          <w:color w:val="000000"/>
        </w:rPr>
        <w:t xml:space="preserve"> or unpublished telephone number is disclosed on the Internet</w:t>
      </w:r>
      <w:r w:rsidR="002B1321">
        <w:rPr>
          <w:color w:val="000000"/>
        </w:rPr>
        <w:t>, or re-disclosed or otherwise made available,</w:t>
      </w:r>
      <w:r w:rsidRPr="004A6CC7">
        <w:rPr>
          <w:color w:val="000000"/>
        </w:rPr>
        <w:t xml:space="preserve"> by any person, business, or association</w:t>
      </w:r>
      <w:r w:rsidR="004E1FD6">
        <w:rPr>
          <w:color w:val="000000"/>
        </w:rPr>
        <w:t>, which</w:t>
      </w:r>
      <w:r w:rsidRPr="004A6CC7">
        <w:rPr>
          <w:color w:val="000000"/>
        </w:rPr>
        <w:t xml:space="preserve"> </w:t>
      </w:r>
      <w:r w:rsidR="004E1FD6">
        <w:rPr>
          <w:color w:val="000000"/>
        </w:rPr>
        <w:t xml:space="preserve">in the case of a family member’s name or home address </w:t>
      </w:r>
      <w:r w:rsidR="00D342CE">
        <w:rPr>
          <w:color w:val="000000"/>
        </w:rPr>
        <w:t xml:space="preserve">may be used, alone or in conjunction with any other information, to </w:t>
      </w:r>
      <w:r w:rsidR="004E1FD6">
        <w:rPr>
          <w:color w:val="000000"/>
        </w:rPr>
        <w:t>identif</w:t>
      </w:r>
      <w:r w:rsidR="00D342CE">
        <w:rPr>
          <w:color w:val="000000"/>
        </w:rPr>
        <w:t>y</w:t>
      </w:r>
      <w:r w:rsidR="004E1FD6">
        <w:rPr>
          <w:color w:val="000000"/>
        </w:rPr>
        <w:t xml:space="preserve"> the person as the fami</w:t>
      </w:r>
      <w:r w:rsidR="00242949">
        <w:rPr>
          <w:color w:val="000000"/>
        </w:rPr>
        <w:t xml:space="preserve">ly member of a </w:t>
      </w:r>
      <w:r w:rsidR="004E1FD6">
        <w:rPr>
          <w:color w:val="000000"/>
        </w:rPr>
        <w:t>judicial officer</w:t>
      </w:r>
      <w:r w:rsidR="006D41BE">
        <w:rPr>
          <w:color w:val="000000"/>
        </w:rPr>
        <w:t xml:space="preserve"> or prosecutor</w:t>
      </w:r>
      <w:r w:rsidR="004E1FD6">
        <w:rPr>
          <w:color w:val="000000"/>
        </w:rPr>
        <w:t>,</w:t>
      </w:r>
      <w:r w:rsidR="00D342CE">
        <w:rPr>
          <w:color w:val="000000"/>
        </w:rPr>
        <w:t xml:space="preserve"> m</w:t>
      </w:r>
      <w:r w:rsidRPr="004A6CC7">
        <w:rPr>
          <w:color w:val="000000"/>
        </w:rPr>
        <w:t>ay request that the person, business, or association that disclosed</w:t>
      </w:r>
      <w:r w:rsidR="002B1321">
        <w:rPr>
          <w:color w:val="000000"/>
        </w:rPr>
        <w:t>, re-disclosed, or otherwise made available</w:t>
      </w:r>
      <w:r w:rsidRPr="004A6CC7">
        <w:rPr>
          <w:color w:val="000000"/>
        </w:rPr>
        <w:t xml:space="preserve"> that information refrain f</w:t>
      </w:r>
      <w:r w:rsidR="002B1321">
        <w:rPr>
          <w:color w:val="000000"/>
        </w:rPr>
        <w:t>rom that action</w:t>
      </w:r>
      <w:r w:rsidR="004E302C">
        <w:rPr>
          <w:color w:val="000000"/>
        </w:rPr>
        <w:t xml:space="preserve"> and remove the</w:t>
      </w:r>
      <w:r w:rsidRPr="004A6CC7">
        <w:rPr>
          <w:color w:val="000000"/>
        </w:rPr>
        <w:t xml:space="preserve"> information from the Internet</w:t>
      </w:r>
      <w:r w:rsidR="002B1321">
        <w:rPr>
          <w:color w:val="000000"/>
        </w:rPr>
        <w:t xml:space="preserve"> or where otherwise made available</w:t>
      </w:r>
      <w:r w:rsidRPr="004A6CC7">
        <w:rPr>
          <w:color w:val="000000"/>
        </w:rPr>
        <w:t>.</w:t>
      </w:r>
    </w:p>
    <w:p w:rsidR="00225241" w:rsidRDefault="006D79D3" w:rsidP="006D79D3">
      <w:pPr>
        <w:tabs>
          <w:tab w:val="clear" w:pos="720"/>
          <w:tab w:val="left" w:pos="810"/>
        </w:tabs>
        <w:rPr>
          <w:color w:val="000000"/>
        </w:rPr>
      </w:pPr>
      <w:r>
        <w:rPr>
          <w:color w:val="000000"/>
        </w:rPr>
        <w:tab/>
        <w:t>(2)</w:t>
      </w:r>
      <w:r>
        <w:rPr>
          <w:color w:val="000000"/>
        </w:rPr>
        <w:tab/>
      </w:r>
      <w:r w:rsidR="00225241">
        <w:rPr>
          <w:color w:val="000000"/>
        </w:rPr>
        <w:t>Beginning 18 months after the effective date of P.L.</w:t>
      </w:r>
      <w:r>
        <w:rPr>
          <w:color w:val="000000"/>
        </w:rPr>
        <w:t>    </w:t>
      </w:r>
      <w:r w:rsidR="00225241">
        <w:rPr>
          <w:color w:val="000000"/>
        </w:rPr>
        <w:t>,</w:t>
      </w:r>
      <w:r>
        <w:rPr>
          <w:color w:val="000000"/>
        </w:rPr>
        <w:t> </w:t>
      </w:r>
      <w:r w:rsidR="00225241">
        <w:rPr>
          <w:color w:val="000000"/>
        </w:rPr>
        <w:t>c.</w:t>
      </w:r>
      <w:r>
        <w:rPr>
          <w:color w:val="000000"/>
        </w:rPr>
        <w:t>   </w:t>
      </w:r>
      <w:r w:rsidR="00225241">
        <w:rPr>
          <w:color w:val="000000"/>
        </w:rPr>
        <w:t>(C.        ) (pending before the Legislature as this bill), any law enforceme</w:t>
      </w:r>
      <w:r w:rsidR="006D41BE">
        <w:rPr>
          <w:color w:val="000000"/>
        </w:rPr>
        <w:t xml:space="preserve">nt officer </w:t>
      </w:r>
      <w:r w:rsidR="00225241" w:rsidRPr="004A6CC7">
        <w:rPr>
          <w:color w:val="000000"/>
        </w:rPr>
        <w:t xml:space="preserve">whose home address or unpublished </w:t>
      </w:r>
      <w:r w:rsidR="00225241">
        <w:rPr>
          <w:color w:val="000000"/>
        </w:rPr>
        <w:lastRenderedPageBreak/>
        <w:t xml:space="preserve">home </w:t>
      </w:r>
      <w:r w:rsidR="00225241" w:rsidRPr="004A6CC7">
        <w:rPr>
          <w:color w:val="000000"/>
        </w:rPr>
        <w:t>telephone number</w:t>
      </w:r>
      <w:r w:rsidR="00225241">
        <w:rPr>
          <w:color w:val="000000"/>
        </w:rPr>
        <w:t xml:space="preserve"> </w:t>
      </w:r>
      <w:r w:rsidR="00225241" w:rsidRPr="004A6CC7">
        <w:rPr>
          <w:color w:val="000000"/>
        </w:rPr>
        <w:t>is disclosed on the Internet</w:t>
      </w:r>
      <w:r w:rsidR="00225241">
        <w:rPr>
          <w:color w:val="000000"/>
        </w:rPr>
        <w:t>, or re-disclosed or otherwise made available, by any person, business,</w:t>
      </w:r>
      <w:r w:rsidR="00225241" w:rsidRPr="004A6CC7">
        <w:rPr>
          <w:color w:val="000000"/>
        </w:rPr>
        <w:t xml:space="preserve"> </w:t>
      </w:r>
      <w:r w:rsidR="00225241">
        <w:rPr>
          <w:color w:val="000000"/>
        </w:rPr>
        <w:t xml:space="preserve">or association, </w:t>
      </w:r>
      <w:r w:rsidR="00225241" w:rsidRPr="004A6CC7">
        <w:rPr>
          <w:color w:val="000000"/>
        </w:rPr>
        <w:t xml:space="preserve">or whose </w:t>
      </w:r>
      <w:r w:rsidR="00225241">
        <w:rPr>
          <w:color w:val="000000"/>
        </w:rPr>
        <w:t xml:space="preserve">immediate family member’s name, </w:t>
      </w:r>
      <w:r w:rsidR="00225241" w:rsidRPr="004A6CC7">
        <w:rPr>
          <w:color w:val="000000"/>
        </w:rPr>
        <w:t>home address</w:t>
      </w:r>
      <w:r w:rsidR="00225241">
        <w:rPr>
          <w:color w:val="000000"/>
        </w:rPr>
        <w:t>,</w:t>
      </w:r>
      <w:r w:rsidR="00225241" w:rsidRPr="004A6CC7">
        <w:rPr>
          <w:color w:val="000000"/>
        </w:rPr>
        <w:t xml:space="preserve"> or unpublished telephone number is disclosed on the Internet</w:t>
      </w:r>
      <w:r w:rsidR="00225241">
        <w:rPr>
          <w:color w:val="000000"/>
        </w:rPr>
        <w:t>, or re-disclosed or otherwise made available,</w:t>
      </w:r>
      <w:r w:rsidR="00225241" w:rsidRPr="004A6CC7">
        <w:rPr>
          <w:color w:val="000000"/>
        </w:rPr>
        <w:t xml:space="preserve"> by any person, business, or association</w:t>
      </w:r>
      <w:r w:rsidR="00225241">
        <w:rPr>
          <w:color w:val="000000"/>
        </w:rPr>
        <w:t>, which</w:t>
      </w:r>
      <w:r w:rsidR="00225241" w:rsidRPr="004A6CC7">
        <w:rPr>
          <w:color w:val="000000"/>
        </w:rPr>
        <w:t xml:space="preserve"> </w:t>
      </w:r>
      <w:r w:rsidR="00225241">
        <w:rPr>
          <w:color w:val="000000"/>
        </w:rPr>
        <w:t>in the case of a family member’s name or home address may be used, alone or in conjunction with any other information, to identify the person as the family membe</w:t>
      </w:r>
      <w:r w:rsidR="006D41BE">
        <w:rPr>
          <w:color w:val="000000"/>
        </w:rPr>
        <w:t>r of a law enforcement officer</w:t>
      </w:r>
      <w:r w:rsidR="00225241">
        <w:rPr>
          <w:color w:val="000000"/>
        </w:rPr>
        <w:t>, m</w:t>
      </w:r>
      <w:r w:rsidR="00225241" w:rsidRPr="004A6CC7">
        <w:rPr>
          <w:color w:val="000000"/>
        </w:rPr>
        <w:t>ay request that the person, business, or association that disclosed</w:t>
      </w:r>
      <w:r w:rsidR="00225241">
        <w:rPr>
          <w:color w:val="000000"/>
        </w:rPr>
        <w:t>, re-disclosed, or otherwise made available</w:t>
      </w:r>
      <w:r w:rsidR="00225241" w:rsidRPr="004A6CC7">
        <w:rPr>
          <w:color w:val="000000"/>
        </w:rPr>
        <w:t xml:space="preserve"> that information refrain f</w:t>
      </w:r>
      <w:r w:rsidR="00225241">
        <w:rPr>
          <w:color w:val="000000"/>
        </w:rPr>
        <w:t>rom that action and remove the</w:t>
      </w:r>
      <w:r w:rsidR="00225241" w:rsidRPr="004A6CC7">
        <w:rPr>
          <w:color w:val="000000"/>
        </w:rPr>
        <w:t xml:space="preserve"> information from the Internet</w:t>
      </w:r>
      <w:r w:rsidR="00225241">
        <w:rPr>
          <w:color w:val="000000"/>
        </w:rPr>
        <w:t xml:space="preserve"> or where otherwise made available</w:t>
      </w:r>
      <w:r w:rsidR="00225241" w:rsidRPr="004A6CC7">
        <w:rPr>
          <w:color w:val="000000"/>
        </w:rPr>
        <w:t>.</w:t>
      </w:r>
    </w:p>
    <w:p w:rsidR="00E572A6" w:rsidRPr="004A6CC7" w:rsidRDefault="00E572A6" w:rsidP="005C1742">
      <w:pPr>
        <w:rPr>
          <w:color w:val="000000"/>
        </w:rPr>
      </w:pPr>
      <w:r>
        <w:rPr>
          <w:color w:val="000000"/>
        </w:rPr>
        <w:tab/>
        <w:t>For purposes of this section,</w:t>
      </w:r>
      <w:r w:rsidR="000025AD" w:rsidRPr="000025AD">
        <w:rPr>
          <w:color w:val="000000"/>
        </w:rPr>
        <w:t xml:space="preserve"> </w:t>
      </w:r>
      <w:r w:rsidR="000025AD" w:rsidRPr="004A6CC7">
        <w:rPr>
          <w:color w:val="000000"/>
        </w:rPr>
        <w:t xml:space="preserve">“immediate family member” shall include a </w:t>
      </w:r>
      <w:r w:rsidR="000025AD" w:rsidRPr="004A6CC7">
        <w:rPr>
          <w:color w:val="000000"/>
          <w:highlight w:val="white"/>
        </w:rPr>
        <w:t>spouse, child</w:t>
      </w:r>
      <w:r w:rsidR="000025AD">
        <w:rPr>
          <w:color w:val="000000"/>
          <w:highlight w:val="white"/>
        </w:rPr>
        <w:t>,</w:t>
      </w:r>
      <w:r w:rsidR="000025AD" w:rsidRPr="004A6CC7">
        <w:rPr>
          <w:color w:val="000000"/>
          <w:highlight w:val="white"/>
        </w:rPr>
        <w:t xml:space="preserve"> or parent of a</w:t>
      </w:r>
      <w:r w:rsidR="000025AD">
        <w:rPr>
          <w:color w:val="000000"/>
          <w:highlight w:val="white"/>
        </w:rPr>
        <w:t xml:space="preserve">n active, formerly active, or retired </w:t>
      </w:r>
      <w:r w:rsidR="000025AD" w:rsidRPr="004A6CC7">
        <w:rPr>
          <w:color w:val="000000"/>
          <w:highlight w:val="white"/>
        </w:rPr>
        <w:t>judicial officer</w:t>
      </w:r>
      <w:r w:rsidR="00B13ED3">
        <w:rPr>
          <w:color w:val="000000"/>
          <w:highlight w:val="white"/>
        </w:rPr>
        <w:t>,</w:t>
      </w:r>
      <w:r w:rsidR="000025AD" w:rsidRPr="004A6CC7">
        <w:rPr>
          <w:highlight w:val="white"/>
        </w:rPr>
        <w:t xml:space="preserve"> as defined by section 1 of P.L.1995, c.23 (C.47:1A-1.1),</w:t>
      </w:r>
      <w:r w:rsidR="000025AD">
        <w:rPr>
          <w:highlight w:val="white"/>
        </w:rPr>
        <w:t xml:space="preserve"> </w:t>
      </w:r>
      <w:r w:rsidR="00A34915">
        <w:rPr>
          <w:highlight w:val="white"/>
        </w:rPr>
        <w:t xml:space="preserve">prosecutor, or </w:t>
      </w:r>
      <w:r w:rsidR="00A34915">
        <w:rPr>
          <w:color w:val="000000"/>
          <w:highlight w:val="white"/>
        </w:rPr>
        <w:t xml:space="preserve">law enforcement officer, </w:t>
      </w:r>
      <w:r w:rsidR="000025AD" w:rsidRPr="004A6CC7">
        <w:rPr>
          <w:color w:val="000000"/>
          <w:highlight w:val="white"/>
        </w:rPr>
        <w:t xml:space="preserve">or any </w:t>
      </w:r>
      <w:r w:rsidR="000025AD">
        <w:rPr>
          <w:color w:val="000000"/>
          <w:highlight w:val="white"/>
        </w:rPr>
        <w:t>other family member related by blood or by law to the judicial offic</w:t>
      </w:r>
      <w:r w:rsidR="00225241">
        <w:rPr>
          <w:color w:val="000000"/>
          <w:highlight w:val="white"/>
        </w:rPr>
        <w:t xml:space="preserve">er, </w:t>
      </w:r>
      <w:r w:rsidR="00FF6EDA">
        <w:rPr>
          <w:color w:val="000000"/>
          <w:highlight w:val="white"/>
        </w:rPr>
        <w:t xml:space="preserve">prosecutor, or law enforcement officer </w:t>
      </w:r>
      <w:r w:rsidR="000025AD" w:rsidRPr="004A6CC7">
        <w:rPr>
          <w:color w:val="000000"/>
          <w:highlight w:val="white"/>
        </w:rPr>
        <w:t>who lives in the same residence.</w:t>
      </w:r>
      <w:r>
        <w:rPr>
          <w:color w:val="000000"/>
        </w:rPr>
        <w:t xml:space="preserve"> </w:t>
      </w:r>
    </w:p>
    <w:p w:rsidR="005C1742" w:rsidRPr="004A6CC7" w:rsidRDefault="005C1742" w:rsidP="005C1742">
      <w:pPr>
        <w:rPr>
          <w:color w:val="000000"/>
        </w:rPr>
      </w:pPr>
      <w:r w:rsidRPr="004A6CC7">
        <w:rPr>
          <w:color w:val="000000"/>
        </w:rPr>
        <w:tab/>
        <w:t>b.</w:t>
      </w:r>
      <w:r w:rsidR="006D79D3">
        <w:rPr>
          <w:color w:val="000000"/>
        </w:rPr>
        <w:tab/>
      </w:r>
      <w:r w:rsidR="00EF20AC">
        <w:rPr>
          <w:color w:val="000000"/>
        </w:rPr>
        <w:t xml:space="preserve">(1)  </w:t>
      </w:r>
      <w:r w:rsidRPr="004A6CC7">
        <w:rPr>
          <w:color w:val="000000"/>
        </w:rPr>
        <w:t>A request to refrain and remov</w:t>
      </w:r>
      <w:r w:rsidR="002B1321">
        <w:rPr>
          <w:color w:val="000000"/>
        </w:rPr>
        <w:t xml:space="preserve">e information </w:t>
      </w:r>
      <w:r w:rsidRPr="004A6CC7">
        <w:rPr>
          <w:color w:val="000000"/>
        </w:rPr>
        <w:t>pursuant to subsection a. of this section shall be made in writing, addressed to the person, business, or association that disclosed</w:t>
      </w:r>
      <w:r w:rsidR="002B1321">
        <w:rPr>
          <w:color w:val="000000"/>
        </w:rPr>
        <w:t>, re-disclosed, or otherwise made available</w:t>
      </w:r>
      <w:r w:rsidRPr="004A6CC7">
        <w:rPr>
          <w:color w:val="000000"/>
        </w:rPr>
        <w:t xml:space="preserve"> the information, and may be made by the</w:t>
      </w:r>
      <w:r w:rsidR="002B1321">
        <w:rPr>
          <w:color w:val="000000"/>
        </w:rPr>
        <w:t xml:space="preserve"> judicial officer,</w:t>
      </w:r>
      <w:r w:rsidRPr="004A6CC7">
        <w:rPr>
          <w:color w:val="000000"/>
        </w:rPr>
        <w:t xml:space="preserve"> </w:t>
      </w:r>
      <w:r w:rsidR="00A34915">
        <w:rPr>
          <w:color w:val="000000"/>
        </w:rPr>
        <w:t xml:space="preserve">prosecutor, or </w:t>
      </w:r>
      <w:r w:rsidRPr="004A6CC7">
        <w:rPr>
          <w:color w:val="000000"/>
        </w:rPr>
        <w:t xml:space="preserve">law enforcement </w:t>
      </w:r>
      <w:r w:rsidR="00A34915">
        <w:rPr>
          <w:color w:val="000000"/>
        </w:rPr>
        <w:t xml:space="preserve">officer, </w:t>
      </w:r>
      <w:r w:rsidRPr="004A6CC7">
        <w:rPr>
          <w:color w:val="000000"/>
        </w:rPr>
        <w:t xml:space="preserve">as appropriate, or by the </w:t>
      </w:r>
      <w:r w:rsidR="002B1321">
        <w:rPr>
          <w:color w:val="000000"/>
        </w:rPr>
        <w:t xml:space="preserve">person’s </w:t>
      </w:r>
      <w:r w:rsidRPr="004A6CC7">
        <w:rPr>
          <w:color w:val="000000"/>
        </w:rPr>
        <w:t>employer</w:t>
      </w:r>
      <w:r w:rsidR="002B1321">
        <w:rPr>
          <w:color w:val="000000"/>
        </w:rPr>
        <w:t xml:space="preserve"> </w:t>
      </w:r>
      <w:r w:rsidRPr="004A6CC7">
        <w:rPr>
          <w:color w:val="000000"/>
        </w:rPr>
        <w:t>wit</w:t>
      </w:r>
      <w:r w:rsidR="002B1321">
        <w:rPr>
          <w:color w:val="000000"/>
        </w:rPr>
        <w:t>h the consent of that person</w:t>
      </w:r>
      <w:r w:rsidRPr="004A6CC7">
        <w:rPr>
          <w:color w:val="000000"/>
        </w:rPr>
        <w:t>.</w:t>
      </w:r>
    </w:p>
    <w:p w:rsidR="005C1742" w:rsidRPr="004A6CC7" w:rsidRDefault="00EF20AC" w:rsidP="005C1742">
      <w:r>
        <w:rPr>
          <w:color w:val="000000"/>
        </w:rPr>
        <w:tab/>
        <w:t>(2)</w:t>
      </w:r>
      <w:r w:rsidR="005C1742" w:rsidRPr="004A6CC7">
        <w:rPr>
          <w:color w:val="000000"/>
        </w:rPr>
        <w:tab/>
        <w:t>Upon receipt of a written request to refrain and remove information, the person, business</w:t>
      </w:r>
      <w:r>
        <w:rPr>
          <w:color w:val="000000"/>
        </w:rPr>
        <w:t>,</w:t>
      </w:r>
      <w:r w:rsidR="005C1742" w:rsidRPr="004A6CC7">
        <w:rPr>
          <w:color w:val="000000"/>
        </w:rPr>
        <w:t xml:space="preserve"> or association that </w:t>
      </w:r>
      <w:r>
        <w:rPr>
          <w:color w:val="000000"/>
        </w:rPr>
        <w:t xml:space="preserve">disclosed, re-disclosed, or otherwise made available the information </w:t>
      </w:r>
      <w:r w:rsidR="005C1742" w:rsidRPr="004A6CC7">
        <w:rPr>
          <w:color w:val="000000"/>
        </w:rPr>
        <w:t xml:space="preserve">shall have 72 hours to remove that information from the Internet </w:t>
      </w:r>
      <w:r w:rsidR="00EA33EA">
        <w:rPr>
          <w:color w:val="000000"/>
        </w:rPr>
        <w:t xml:space="preserve">or where otherwise made available, </w:t>
      </w:r>
      <w:r w:rsidR="005C1742" w:rsidRPr="004A6CC7">
        <w:rPr>
          <w:color w:val="000000"/>
        </w:rPr>
        <w:t>and shall not disclose</w:t>
      </w:r>
      <w:r>
        <w:rPr>
          <w:color w:val="000000"/>
        </w:rPr>
        <w:t>, re-disclose, or otherwise make available</w:t>
      </w:r>
      <w:r w:rsidR="005C1742" w:rsidRPr="004A6CC7">
        <w:rPr>
          <w:color w:val="000000"/>
        </w:rPr>
        <w:t xml:space="preserve"> that information to any other person, business, or association through any medium.</w:t>
      </w:r>
    </w:p>
    <w:p w:rsidR="005C1742" w:rsidRPr="000025AD" w:rsidRDefault="00EA33EA" w:rsidP="005C1742">
      <w:r>
        <w:rPr>
          <w:highlight w:val="white"/>
        </w:rPr>
        <w:tab/>
        <w:t>c.</w:t>
      </w:r>
      <w:r>
        <w:rPr>
          <w:highlight w:val="white"/>
        </w:rPr>
        <w:tab/>
        <w:t xml:space="preserve">An active, formerly active, or retired judicial officer, </w:t>
      </w:r>
      <w:r w:rsidR="00A34915">
        <w:rPr>
          <w:highlight w:val="white"/>
        </w:rPr>
        <w:t xml:space="preserve">prosecutor, or </w:t>
      </w:r>
      <w:r>
        <w:rPr>
          <w:highlight w:val="white"/>
        </w:rPr>
        <w:t xml:space="preserve">law </w:t>
      </w:r>
      <w:r w:rsidR="00A34915">
        <w:rPr>
          <w:highlight w:val="white"/>
        </w:rPr>
        <w:t xml:space="preserve">enforcement officer </w:t>
      </w:r>
      <w:r>
        <w:rPr>
          <w:highlight w:val="white"/>
        </w:rPr>
        <w:t xml:space="preserve">whose </w:t>
      </w:r>
      <w:r w:rsidR="00E5786A">
        <w:rPr>
          <w:highlight w:val="white"/>
        </w:rPr>
        <w:t xml:space="preserve">own </w:t>
      </w:r>
      <w:r>
        <w:rPr>
          <w:highlight w:val="white"/>
        </w:rPr>
        <w:t>information</w:t>
      </w:r>
      <w:r w:rsidR="00E5786A">
        <w:rPr>
          <w:highlight w:val="white"/>
        </w:rPr>
        <w:t>, or immediate family member’s information,</w:t>
      </w:r>
      <w:r>
        <w:rPr>
          <w:highlight w:val="white"/>
        </w:rPr>
        <w:t xml:space="preserve"> </w:t>
      </w:r>
      <w:r w:rsidR="005C1742" w:rsidRPr="004A6CC7">
        <w:t xml:space="preserve">was not timely removed from the Internet </w:t>
      </w:r>
      <w:r>
        <w:t>or where otherwise made available</w:t>
      </w:r>
      <w:r w:rsidR="004E302C">
        <w:t xml:space="preserve"> within 72 hours by a person, business, or association following receipt of a wr</w:t>
      </w:r>
      <w:r w:rsidR="00B13ED3">
        <w:t xml:space="preserve">itten request to refrain and </w:t>
      </w:r>
      <w:r w:rsidR="004E302C">
        <w:t>remove that information</w:t>
      </w:r>
      <w:r>
        <w:t xml:space="preserve">, </w:t>
      </w:r>
      <w:r w:rsidR="004E302C">
        <w:t xml:space="preserve">or the person, business, or association re-discloses on the Internet or otherwise makes available the same information at any time subsequent to receipt of the written request, may bring an action </w:t>
      </w:r>
      <w:r w:rsidR="005C1742" w:rsidRPr="004A6CC7">
        <w:rPr>
          <w:highlight w:val="white"/>
        </w:rPr>
        <w:t xml:space="preserve">seeking injunctive or declaratory relief in the Superior Court.  If the court grants injunctive or declaratory relief, the person, business, or association responsible for the violation shall be required to pay reasonable attorney's fees and other litigation costs reasonably </w:t>
      </w:r>
      <w:r w:rsidR="005C1742" w:rsidRPr="004A6CC7">
        <w:rPr>
          <w:highlight w:val="white"/>
        </w:rPr>
        <w:lastRenderedPageBreak/>
        <w:t xml:space="preserve">incurred by the </w:t>
      </w:r>
      <w:r w:rsidR="004E302C">
        <w:rPr>
          <w:highlight w:val="white"/>
        </w:rPr>
        <w:t xml:space="preserve">judicial officer, </w:t>
      </w:r>
      <w:r w:rsidR="00A34915">
        <w:rPr>
          <w:highlight w:val="white"/>
        </w:rPr>
        <w:t xml:space="preserve">prosecutor, or </w:t>
      </w:r>
      <w:r w:rsidR="005C1742" w:rsidRPr="004A6CC7">
        <w:rPr>
          <w:highlight w:val="white"/>
        </w:rPr>
        <w:t>law enforcemen</w:t>
      </w:r>
      <w:r w:rsidR="004E302C">
        <w:rPr>
          <w:highlight w:val="white"/>
        </w:rPr>
        <w:t>t officer,</w:t>
      </w:r>
      <w:r w:rsidR="00A34915">
        <w:rPr>
          <w:highlight w:val="white"/>
        </w:rPr>
        <w:t xml:space="preserve"> </w:t>
      </w:r>
      <w:r w:rsidR="005C1742" w:rsidRPr="004A6CC7">
        <w:rPr>
          <w:highlight w:val="white"/>
        </w:rPr>
        <w:t>as appropriate.</w:t>
      </w:r>
      <w:bookmarkStart w:id="2" w:name="_gjdgxs" w:colFirst="0" w:colLast="0"/>
      <w:bookmarkEnd w:id="2"/>
      <w:r w:rsidR="005C1742" w:rsidRPr="004A6CC7">
        <w:rPr>
          <w:color w:val="000000"/>
        </w:rPr>
        <w:t xml:space="preserve"> </w:t>
      </w:r>
    </w:p>
    <w:p w:rsidR="005C1742" w:rsidRDefault="005C1742" w:rsidP="005C1742"/>
    <w:p w:rsidR="005C1742" w:rsidRPr="004A6CC7" w:rsidRDefault="005C1742" w:rsidP="005C1742">
      <w:pPr>
        <w:rPr>
          <w:color w:val="404040"/>
        </w:rPr>
      </w:pPr>
      <w:r>
        <w:rPr>
          <w:color w:val="404040"/>
        </w:rPr>
        <w:tab/>
      </w:r>
      <w:r w:rsidRPr="004A6CC7">
        <w:t>8.</w:t>
      </w:r>
      <w:r w:rsidRPr="004A6CC7">
        <w:tab/>
        <w:t xml:space="preserve">(New section)  This act shall be liberally construed in order to accomplish its purpose and the public policy of this State, which is </w:t>
      </w:r>
      <w:r w:rsidRPr="004A6CC7">
        <w:rPr>
          <w:highlight w:val="white"/>
        </w:rPr>
        <w:t xml:space="preserve">to enhance the safety and security of certain public officials in the justice system, including </w:t>
      </w:r>
      <w:r w:rsidR="00A63FE9">
        <w:rPr>
          <w:highlight w:val="white"/>
        </w:rPr>
        <w:t xml:space="preserve">judicial officers, </w:t>
      </w:r>
      <w:r w:rsidR="00A34915">
        <w:rPr>
          <w:highlight w:val="white"/>
        </w:rPr>
        <w:t xml:space="preserve">prosecutors, and </w:t>
      </w:r>
      <w:r w:rsidRPr="004A6CC7">
        <w:rPr>
          <w:highlight w:val="white"/>
        </w:rPr>
        <w:t xml:space="preserve">law enforcement </w:t>
      </w:r>
      <w:r w:rsidR="00A34915">
        <w:rPr>
          <w:color w:val="000000"/>
          <w:highlight w:val="white"/>
        </w:rPr>
        <w:t xml:space="preserve">officers, </w:t>
      </w:r>
      <w:r w:rsidR="00A63FE9">
        <w:rPr>
          <w:color w:val="000000"/>
          <w:highlight w:val="white"/>
        </w:rPr>
        <w:t>who actively serve</w:t>
      </w:r>
      <w:r w:rsidRPr="004A6CC7">
        <w:rPr>
          <w:color w:val="000000"/>
          <w:highlight w:val="white"/>
        </w:rPr>
        <w:t xml:space="preserve"> or have served the people of New Jersey, and the immediate fam</w:t>
      </w:r>
      <w:r w:rsidR="00A63FE9">
        <w:rPr>
          <w:color w:val="000000"/>
          <w:highlight w:val="white"/>
        </w:rPr>
        <w:t>ily members of these persons</w:t>
      </w:r>
      <w:r w:rsidRPr="004A6CC7">
        <w:rPr>
          <w:color w:val="000000"/>
          <w:highlight w:val="white"/>
        </w:rPr>
        <w:t>, to foster the ability of these public servants</w:t>
      </w:r>
      <w:r w:rsidR="00A63FE9">
        <w:rPr>
          <w:color w:val="000000"/>
          <w:highlight w:val="white"/>
        </w:rPr>
        <w:t>,</w:t>
      </w:r>
      <w:r w:rsidRPr="004A6CC7">
        <w:rPr>
          <w:color w:val="000000"/>
          <w:highlight w:val="white"/>
        </w:rPr>
        <w:t xml:space="preserve"> who perform critical roles in the justice system</w:t>
      </w:r>
      <w:r w:rsidR="00A63FE9">
        <w:rPr>
          <w:color w:val="000000"/>
          <w:highlight w:val="white"/>
        </w:rPr>
        <w:t>,</w:t>
      </w:r>
      <w:r w:rsidRPr="004A6CC7">
        <w:rPr>
          <w:color w:val="000000"/>
          <w:highlight w:val="white"/>
        </w:rPr>
        <w:t xml:space="preserve"> to carry out their official duties without fear of personal reprisal from affected individuals related to the performance of their public functions</w:t>
      </w:r>
      <w:r w:rsidR="004A6CC7">
        <w:rPr>
          <w:color w:val="000000"/>
          <w:highlight w:val="white"/>
        </w:rPr>
        <w:t>.</w:t>
      </w:r>
    </w:p>
    <w:p w:rsidR="005C1742" w:rsidRDefault="005C1742" w:rsidP="005C1742"/>
    <w:p w:rsidR="0074048B" w:rsidRPr="000673FE" w:rsidRDefault="005C1742" w:rsidP="000673FE">
      <w:r>
        <w:tab/>
      </w:r>
      <w:r w:rsidR="00AF03FD">
        <w:t>9</w:t>
      </w:r>
      <w:r w:rsidRPr="004A6CC7">
        <w:t>.</w:t>
      </w:r>
      <w:r>
        <w:tab/>
        <w:t>This act shall take effect immediately</w:t>
      </w:r>
      <w:r w:rsidR="00AB75DE">
        <w:t xml:space="preserve">, but </w:t>
      </w:r>
      <w:r w:rsidR="003F5FB8">
        <w:t xml:space="preserve">for </w:t>
      </w:r>
      <w:r w:rsidR="00AB75DE">
        <w:t xml:space="preserve">those provisions of the act which do not become operative and enforceable </w:t>
      </w:r>
      <w:r w:rsidR="003F5FB8">
        <w:t>with respe</w:t>
      </w:r>
      <w:r w:rsidR="00A34915">
        <w:t xml:space="preserve">ct to law enforcement officers </w:t>
      </w:r>
      <w:r w:rsidR="00AB75DE">
        <w:t xml:space="preserve">until 18 months after the effective date, </w:t>
      </w:r>
      <w:r w:rsidR="003F5FB8">
        <w:t xml:space="preserve">any anticipatory administrative action may be taken </w:t>
      </w:r>
      <w:r w:rsidR="00EB41F3">
        <w:t xml:space="preserve">in advance of the operative date </w:t>
      </w:r>
      <w:r w:rsidR="003F5FB8">
        <w:t>that is necessary</w:t>
      </w:r>
      <w:r w:rsidR="00EB41F3">
        <w:t xml:space="preserve"> for the implementation of those provisions.</w:t>
      </w:r>
    </w:p>
    <w:sectPr w:rsidR="0074048B" w:rsidRPr="000673FE" w:rsidSect="00AE1EAE">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5E4" w:rsidRDefault="002E25E4">
      <w:r>
        <w:separator/>
      </w:r>
    </w:p>
  </w:endnote>
  <w:endnote w:type="continuationSeparator" w:id="0">
    <w:p w:rsidR="002E25E4" w:rsidRDefault="002E2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958" w:rsidRDefault="004C3B63" w:rsidP="004C3B63">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EAE" w:rsidRPr="00921C91" w:rsidRDefault="00AE1E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1EAE" w:rsidRPr="00921C91" w:rsidRDefault="00AE1EAE">
    <w:pPr>
      <w:pStyle w:val="Footer"/>
      <w:rPr>
        <w:szCs w:val="18"/>
      </w:rPr>
    </w:pPr>
  </w:p>
  <w:p w:rsidR="00AE1EAE" w:rsidRPr="00921C91" w:rsidRDefault="00AE1E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1EAE" w:rsidRDefault="00AE1EAE">
    <w:pPr>
      <w:pStyle w:val="Footer"/>
    </w:pPr>
  </w:p>
  <w:p w:rsidR="00AE1EAE" w:rsidRDefault="00AE1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5E4" w:rsidRDefault="002E25E4">
      <w:r>
        <w:separator/>
      </w:r>
    </w:p>
  </w:footnote>
  <w:footnote w:type="continuationSeparator" w:id="0">
    <w:p w:rsidR="002E25E4" w:rsidRDefault="002E2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AE1EAE" w:rsidRDefault="00AE1EAE" w:rsidP="00AE1EAE">
    <w:pPr>
      <w:pStyle w:val="bpuHeadSpon"/>
    </w:pPr>
    <w:r>
      <w:t xml:space="preserve">SCS for </w:t>
    </w:r>
    <w:r w:rsidRPr="00AE1EAE">
      <w:rPr>
        <w:rStyle w:val="bpuHeadSponChar"/>
      </w:rPr>
      <w:t>S2797</w:t>
    </w:r>
    <w:r>
      <w:t xml:space="preserve"> CRYAN, SCUTARI</w:t>
    </w:r>
  </w:p>
  <w:p w:rsidR="00AE1EAE" w:rsidRDefault="00AE1EAE" w:rsidP="00AE1EAE">
    <w:pPr>
      <w:pStyle w:val="bpuHeadSpon"/>
    </w:pPr>
    <w:r>
      <w:fldChar w:fldCharType="begin"/>
    </w:r>
    <w:r>
      <w:instrText xml:space="preserve"> PAGE  \* MERGEFORMAT </w:instrText>
    </w:r>
    <w:r>
      <w:fldChar w:fldCharType="separate"/>
    </w:r>
    <w:r w:rsidR="00DD339F">
      <w:rPr>
        <w:noProof/>
      </w:rPr>
      <w:t>10</w:t>
    </w:r>
    <w:r>
      <w:fldChar w:fldCharType="end"/>
    </w:r>
  </w:p>
  <w:p w:rsidR="00AE1EAE" w:rsidRDefault="00AE1EAE" w:rsidP="00AE1EA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EAE" w:rsidRDefault="00AE1EAE" w:rsidP="0074048B">
    <w:pPr>
      <w:pStyle w:val="Header"/>
      <w:jc w:val="center"/>
    </w:pPr>
  </w:p>
  <w:p w:rsidR="00AE1EAE" w:rsidRDefault="00AE1EAE" w:rsidP="00AE1EAE">
    <w:pPr>
      <w:pStyle w:val="bpuHeadSpon"/>
    </w:pPr>
    <w:r>
      <w:t xml:space="preserve">SCS for </w:t>
    </w:r>
    <w:r w:rsidRPr="00AE1EAE">
      <w:rPr>
        <w:rStyle w:val="bpuHeadSponChar"/>
      </w:rPr>
      <w:t>S2797</w:t>
    </w:r>
    <w:r>
      <w:t xml:space="preserve"> CRYAN, SCUTARI</w:t>
    </w:r>
  </w:p>
  <w:p w:rsidR="00AE1EAE" w:rsidRDefault="00AE1EAE" w:rsidP="00AE1EAE">
    <w:pPr>
      <w:pStyle w:val="bpuHeadSpon"/>
    </w:pPr>
    <w:r>
      <w:fldChar w:fldCharType="begin"/>
    </w:r>
    <w:r>
      <w:instrText xml:space="preserve"> PAGE  \* MERGEFORMAT </w:instrText>
    </w:r>
    <w:r>
      <w:fldChar w:fldCharType="separate"/>
    </w:r>
    <w:r w:rsidR="00DD339F">
      <w:rPr>
        <w:noProof/>
      </w:rPr>
      <w:t>2</w:t>
    </w:r>
    <w:r>
      <w:fldChar w:fldCharType="end"/>
    </w:r>
  </w:p>
  <w:p w:rsidR="00AE1EAE" w:rsidRDefault="00AE1EAE" w:rsidP="00AE1E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5E4"/>
    <w:rsid w:val="000025AD"/>
    <w:rsid w:val="00006580"/>
    <w:rsid w:val="0000660A"/>
    <w:rsid w:val="00023412"/>
    <w:rsid w:val="000314D2"/>
    <w:rsid w:val="0003458B"/>
    <w:rsid w:val="0004229A"/>
    <w:rsid w:val="000616BF"/>
    <w:rsid w:val="00062B9A"/>
    <w:rsid w:val="000673FE"/>
    <w:rsid w:val="00071473"/>
    <w:rsid w:val="000717ED"/>
    <w:rsid w:val="00072FA2"/>
    <w:rsid w:val="00074288"/>
    <w:rsid w:val="00081E46"/>
    <w:rsid w:val="00083AE0"/>
    <w:rsid w:val="00085170"/>
    <w:rsid w:val="00087BBA"/>
    <w:rsid w:val="000951B4"/>
    <w:rsid w:val="000B0994"/>
    <w:rsid w:val="000B09E1"/>
    <w:rsid w:val="000B33DA"/>
    <w:rsid w:val="000B3E0D"/>
    <w:rsid w:val="000B4F15"/>
    <w:rsid w:val="000C1E9D"/>
    <w:rsid w:val="000C3200"/>
    <w:rsid w:val="000C37EB"/>
    <w:rsid w:val="000C389F"/>
    <w:rsid w:val="0010180A"/>
    <w:rsid w:val="0010206C"/>
    <w:rsid w:val="001047C5"/>
    <w:rsid w:val="001060DD"/>
    <w:rsid w:val="00111E33"/>
    <w:rsid w:val="001171CC"/>
    <w:rsid w:val="00120CD6"/>
    <w:rsid w:val="00121331"/>
    <w:rsid w:val="00121603"/>
    <w:rsid w:val="001243DA"/>
    <w:rsid w:val="00125907"/>
    <w:rsid w:val="0013580B"/>
    <w:rsid w:val="001366E7"/>
    <w:rsid w:val="00151ED2"/>
    <w:rsid w:val="00160116"/>
    <w:rsid w:val="00162BC0"/>
    <w:rsid w:val="00165C68"/>
    <w:rsid w:val="00171102"/>
    <w:rsid w:val="00171130"/>
    <w:rsid w:val="00174B62"/>
    <w:rsid w:val="00176120"/>
    <w:rsid w:val="00177879"/>
    <w:rsid w:val="00181F22"/>
    <w:rsid w:val="00190AF3"/>
    <w:rsid w:val="00191373"/>
    <w:rsid w:val="001955DC"/>
    <w:rsid w:val="001A113B"/>
    <w:rsid w:val="001A142D"/>
    <w:rsid w:val="001A54D9"/>
    <w:rsid w:val="001B115A"/>
    <w:rsid w:val="001B1571"/>
    <w:rsid w:val="001B2154"/>
    <w:rsid w:val="001B4F0E"/>
    <w:rsid w:val="001B767E"/>
    <w:rsid w:val="001C02F2"/>
    <w:rsid w:val="001C185C"/>
    <w:rsid w:val="001C36AA"/>
    <w:rsid w:val="001D1D54"/>
    <w:rsid w:val="001E681B"/>
    <w:rsid w:val="001F3F07"/>
    <w:rsid w:val="00203705"/>
    <w:rsid w:val="00205965"/>
    <w:rsid w:val="00205CB7"/>
    <w:rsid w:val="00206013"/>
    <w:rsid w:val="00214BAF"/>
    <w:rsid w:val="0022060D"/>
    <w:rsid w:val="00221E30"/>
    <w:rsid w:val="002250D7"/>
    <w:rsid w:val="00225241"/>
    <w:rsid w:val="00241F18"/>
    <w:rsid w:val="00242949"/>
    <w:rsid w:val="0024302A"/>
    <w:rsid w:val="00254CFE"/>
    <w:rsid w:val="00260E6A"/>
    <w:rsid w:val="002621E1"/>
    <w:rsid w:val="00263972"/>
    <w:rsid w:val="0027401D"/>
    <w:rsid w:val="00276D99"/>
    <w:rsid w:val="0028394E"/>
    <w:rsid w:val="00291F37"/>
    <w:rsid w:val="00297F84"/>
    <w:rsid w:val="002A050C"/>
    <w:rsid w:val="002A1C75"/>
    <w:rsid w:val="002A2CCF"/>
    <w:rsid w:val="002A41BB"/>
    <w:rsid w:val="002B0075"/>
    <w:rsid w:val="002B1321"/>
    <w:rsid w:val="002C279E"/>
    <w:rsid w:val="002C29E8"/>
    <w:rsid w:val="002C3E1C"/>
    <w:rsid w:val="002E25E4"/>
    <w:rsid w:val="002F6C51"/>
    <w:rsid w:val="00301C59"/>
    <w:rsid w:val="00301FB4"/>
    <w:rsid w:val="00303BCB"/>
    <w:rsid w:val="00307C63"/>
    <w:rsid w:val="00310103"/>
    <w:rsid w:val="003112C0"/>
    <w:rsid w:val="003112FD"/>
    <w:rsid w:val="003151BB"/>
    <w:rsid w:val="00324123"/>
    <w:rsid w:val="00332C52"/>
    <w:rsid w:val="00341E54"/>
    <w:rsid w:val="00353AAB"/>
    <w:rsid w:val="00354F58"/>
    <w:rsid w:val="003559CD"/>
    <w:rsid w:val="003562E8"/>
    <w:rsid w:val="003763FC"/>
    <w:rsid w:val="00384329"/>
    <w:rsid w:val="00386CB2"/>
    <w:rsid w:val="00396AFE"/>
    <w:rsid w:val="003A33C7"/>
    <w:rsid w:val="003A6E5F"/>
    <w:rsid w:val="003B1FD2"/>
    <w:rsid w:val="003C2A08"/>
    <w:rsid w:val="003C2EC6"/>
    <w:rsid w:val="003D0DFA"/>
    <w:rsid w:val="003D26FC"/>
    <w:rsid w:val="003D725B"/>
    <w:rsid w:val="003D7F8C"/>
    <w:rsid w:val="003E4904"/>
    <w:rsid w:val="003E4EBF"/>
    <w:rsid w:val="003E6877"/>
    <w:rsid w:val="003E7E45"/>
    <w:rsid w:val="003F092A"/>
    <w:rsid w:val="003F5FB8"/>
    <w:rsid w:val="0040146F"/>
    <w:rsid w:val="00401CB7"/>
    <w:rsid w:val="00403D24"/>
    <w:rsid w:val="0040450A"/>
    <w:rsid w:val="004045F6"/>
    <w:rsid w:val="004058A9"/>
    <w:rsid w:val="00407CD5"/>
    <w:rsid w:val="00410F1D"/>
    <w:rsid w:val="00412714"/>
    <w:rsid w:val="00417390"/>
    <w:rsid w:val="0042704C"/>
    <w:rsid w:val="00433040"/>
    <w:rsid w:val="00433838"/>
    <w:rsid w:val="00436958"/>
    <w:rsid w:val="0044757F"/>
    <w:rsid w:val="00452B15"/>
    <w:rsid w:val="0045474C"/>
    <w:rsid w:val="00460C64"/>
    <w:rsid w:val="0046355B"/>
    <w:rsid w:val="0046437E"/>
    <w:rsid w:val="00473246"/>
    <w:rsid w:val="00481378"/>
    <w:rsid w:val="00485935"/>
    <w:rsid w:val="00487F71"/>
    <w:rsid w:val="00491678"/>
    <w:rsid w:val="00496286"/>
    <w:rsid w:val="00496C46"/>
    <w:rsid w:val="004A6CC7"/>
    <w:rsid w:val="004B3FAA"/>
    <w:rsid w:val="004B6C42"/>
    <w:rsid w:val="004B7390"/>
    <w:rsid w:val="004C1DF0"/>
    <w:rsid w:val="004C3B63"/>
    <w:rsid w:val="004C7050"/>
    <w:rsid w:val="004D05C9"/>
    <w:rsid w:val="004E1FD6"/>
    <w:rsid w:val="004E302C"/>
    <w:rsid w:val="004E3E31"/>
    <w:rsid w:val="004F0F81"/>
    <w:rsid w:val="004F4219"/>
    <w:rsid w:val="005018D0"/>
    <w:rsid w:val="00504CFB"/>
    <w:rsid w:val="0051560D"/>
    <w:rsid w:val="005168CB"/>
    <w:rsid w:val="00532631"/>
    <w:rsid w:val="00534D1B"/>
    <w:rsid w:val="00547D98"/>
    <w:rsid w:val="0055293D"/>
    <w:rsid w:val="0056218B"/>
    <w:rsid w:val="00563D0D"/>
    <w:rsid w:val="00565390"/>
    <w:rsid w:val="005660DA"/>
    <w:rsid w:val="00570656"/>
    <w:rsid w:val="00572F14"/>
    <w:rsid w:val="00575224"/>
    <w:rsid w:val="005758B6"/>
    <w:rsid w:val="00580B81"/>
    <w:rsid w:val="005839BB"/>
    <w:rsid w:val="00583DFF"/>
    <w:rsid w:val="0058633F"/>
    <w:rsid w:val="005908D6"/>
    <w:rsid w:val="005911FC"/>
    <w:rsid w:val="00591AC7"/>
    <w:rsid w:val="00593A9A"/>
    <w:rsid w:val="00595994"/>
    <w:rsid w:val="00597CB9"/>
    <w:rsid w:val="005A066A"/>
    <w:rsid w:val="005A28E6"/>
    <w:rsid w:val="005A7F2F"/>
    <w:rsid w:val="005C15B3"/>
    <w:rsid w:val="005C1742"/>
    <w:rsid w:val="005D2386"/>
    <w:rsid w:val="005E2ECF"/>
    <w:rsid w:val="005E7D1E"/>
    <w:rsid w:val="005F1DC3"/>
    <w:rsid w:val="005F6A5D"/>
    <w:rsid w:val="00611A4F"/>
    <w:rsid w:val="00623A6F"/>
    <w:rsid w:val="00625BEC"/>
    <w:rsid w:val="00625CC8"/>
    <w:rsid w:val="006326D3"/>
    <w:rsid w:val="0063322C"/>
    <w:rsid w:val="00635E2F"/>
    <w:rsid w:val="00640EC0"/>
    <w:rsid w:val="0065003C"/>
    <w:rsid w:val="00651901"/>
    <w:rsid w:val="00651CC8"/>
    <w:rsid w:val="00653FA0"/>
    <w:rsid w:val="006541A4"/>
    <w:rsid w:val="00654A40"/>
    <w:rsid w:val="00662C98"/>
    <w:rsid w:val="00664BEB"/>
    <w:rsid w:val="00667E9B"/>
    <w:rsid w:val="00670211"/>
    <w:rsid w:val="0067193B"/>
    <w:rsid w:val="0067350F"/>
    <w:rsid w:val="006739B6"/>
    <w:rsid w:val="00681C25"/>
    <w:rsid w:val="00685E01"/>
    <w:rsid w:val="00686BE9"/>
    <w:rsid w:val="00687F79"/>
    <w:rsid w:val="006A7D4E"/>
    <w:rsid w:val="006B2994"/>
    <w:rsid w:val="006C06B7"/>
    <w:rsid w:val="006C2ADA"/>
    <w:rsid w:val="006D1C32"/>
    <w:rsid w:val="006D41BE"/>
    <w:rsid w:val="006D505A"/>
    <w:rsid w:val="006D79D3"/>
    <w:rsid w:val="006E56BD"/>
    <w:rsid w:val="006F2AA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196"/>
    <w:rsid w:val="007908A3"/>
    <w:rsid w:val="00793A4D"/>
    <w:rsid w:val="007A5959"/>
    <w:rsid w:val="007A6B78"/>
    <w:rsid w:val="007B25F4"/>
    <w:rsid w:val="007B356C"/>
    <w:rsid w:val="007B58BF"/>
    <w:rsid w:val="007C0F65"/>
    <w:rsid w:val="007D4F1A"/>
    <w:rsid w:val="007D55BE"/>
    <w:rsid w:val="007D7467"/>
    <w:rsid w:val="007E1527"/>
    <w:rsid w:val="007E391B"/>
    <w:rsid w:val="007E3A71"/>
    <w:rsid w:val="007E5ECB"/>
    <w:rsid w:val="007E7B98"/>
    <w:rsid w:val="00802B92"/>
    <w:rsid w:val="00807E77"/>
    <w:rsid w:val="00813C2E"/>
    <w:rsid w:val="00814801"/>
    <w:rsid w:val="0081539B"/>
    <w:rsid w:val="0081598C"/>
    <w:rsid w:val="00817E6B"/>
    <w:rsid w:val="00824F1A"/>
    <w:rsid w:val="00831907"/>
    <w:rsid w:val="0083326E"/>
    <w:rsid w:val="00835F86"/>
    <w:rsid w:val="0086137F"/>
    <w:rsid w:val="00866C23"/>
    <w:rsid w:val="00873B0B"/>
    <w:rsid w:val="008743A6"/>
    <w:rsid w:val="0088324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6E25"/>
    <w:rsid w:val="00967195"/>
    <w:rsid w:val="00974F03"/>
    <w:rsid w:val="00977A01"/>
    <w:rsid w:val="009825E5"/>
    <w:rsid w:val="00983972"/>
    <w:rsid w:val="00987E27"/>
    <w:rsid w:val="00992BA2"/>
    <w:rsid w:val="009961A8"/>
    <w:rsid w:val="009A5CC9"/>
    <w:rsid w:val="009B6484"/>
    <w:rsid w:val="009B6D0A"/>
    <w:rsid w:val="009C7B57"/>
    <w:rsid w:val="009D05E9"/>
    <w:rsid w:val="009D2B21"/>
    <w:rsid w:val="009E1A12"/>
    <w:rsid w:val="009E2EF5"/>
    <w:rsid w:val="009E69F6"/>
    <w:rsid w:val="009E6A31"/>
    <w:rsid w:val="009E6C52"/>
    <w:rsid w:val="009F39E4"/>
    <w:rsid w:val="009F5D6A"/>
    <w:rsid w:val="00A00833"/>
    <w:rsid w:val="00A03CE4"/>
    <w:rsid w:val="00A0500F"/>
    <w:rsid w:val="00A05F8E"/>
    <w:rsid w:val="00A11CB1"/>
    <w:rsid w:val="00A11CB5"/>
    <w:rsid w:val="00A14115"/>
    <w:rsid w:val="00A216BD"/>
    <w:rsid w:val="00A24283"/>
    <w:rsid w:val="00A31168"/>
    <w:rsid w:val="00A34915"/>
    <w:rsid w:val="00A34D48"/>
    <w:rsid w:val="00A36165"/>
    <w:rsid w:val="00A375BA"/>
    <w:rsid w:val="00A379C2"/>
    <w:rsid w:val="00A45822"/>
    <w:rsid w:val="00A47997"/>
    <w:rsid w:val="00A532B8"/>
    <w:rsid w:val="00A541A8"/>
    <w:rsid w:val="00A54639"/>
    <w:rsid w:val="00A63FE9"/>
    <w:rsid w:val="00A64456"/>
    <w:rsid w:val="00A70190"/>
    <w:rsid w:val="00A72262"/>
    <w:rsid w:val="00A852A2"/>
    <w:rsid w:val="00A904EA"/>
    <w:rsid w:val="00A92F39"/>
    <w:rsid w:val="00A976BE"/>
    <w:rsid w:val="00AA5E04"/>
    <w:rsid w:val="00AB08F7"/>
    <w:rsid w:val="00AB12AF"/>
    <w:rsid w:val="00AB75DE"/>
    <w:rsid w:val="00AC17EB"/>
    <w:rsid w:val="00AC2F01"/>
    <w:rsid w:val="00AC3BD3"/>
    <w:rsid w:val="00AC6F15"/>
    <w:rsid w:val="00AD5FA9"/>
    <w:rsid w:val="00AD6E10"/>
    <w:rsid w:val="00AE1EAE"/>
    <w:rsid w:val="00AE45E8"/>
    <w:rsid w:val="00AE52B3"/>
    <w:rsid w:val="00AF03FD"/>
    <w:rsid w:val="00AF0808"/>
    <w:rsid w:val="00AF2240"/>
    <w:rsid w:val="00AF5C79"/>
    <w:rsid w:val="00AF70F7"/>
    <w:rsid w:val="00AF7B5E"/>
    <w:rsid w:val="00B01D7A"/>
    <w:rsid w:val="00B020FF"/>
    <w:rsid w:val="00B0271F"/>
    <w:rsid w:val="00B045DE"/>
    <w:rsid w:val="00B04C3E"/>
    <w:rsid w:val="00B1301A"/>
    <w:rsid w:val="00B13ED3"/>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B0C79"/>
    <w:rsid w:val="00BC0679"/>
    <w:rsid w:val="00BC3609"/>
    <w:rsid w:val="00BC54C0"/>
    <w:rsid w:val="00BD5EDE"/>
    <w:rsid w:val="00BE1AA5"/>
    <w:rsid w:val="00BE22D0"/>
    <w:rsid w:val="00BE5A48"/>
    <w:rsid w:val="00BE6CBD"/>
    <w:rsid w:val="00BF0ED0"/>
    <w:rsid w:val="00BF2DFA"/>
    <w:rsid w:val="00BF7A44"/>
    <w:rsid w:val="00BF7FC8"/>
    <w:rsid w:val="00C00437"/>
    <w:rsid w:val="00C02E49"/>
    <w:rsid w:val="00C13E08"/>
    <w:rsid w:val="00C14958"/>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51B"/>
    <w:rsid w:val="00CD5704"/>
    <w:rsid w:val="00CE0C59"/>
    <w:rsid w:val="00CE4722"/>
    <w:rsid w:val="00CE5F58"/>
    <w:rsid w:val="00CE6494"/>
    <w:rsid w:val="00CE6AFF"/>
    <w:rsid w:val="00CF3172"/>
    <w:rsid w:val="00D019F7"/>
    <w:rsid w:val="00D01C76"/>
    <w:rsid w:val="00D10BF3"/>
    <w:rsid w:val="00D11F14"/>
    <w:rsid w:val="00D13165"/>
    <w:rsid w:val="00D171A7"/>
    <w:rsid w:val="00D17CB7"/>
    <w:rsid w:val="00D235DB"/>
    <w:rsid w:val="00D237DC"/>
    <w:rsid w:val="00D271B3"/>
    <w:rsid w:val="00D342CE"/>
    <w:rsid w:val="00D41204"/>
    <w:rsid w:val="00D45CC6"/>
    <w:rsid w:val="00D470AF"/>
    <w:rsid w:val="00D514B2"/>
    <w:rsid w:val="00D518DB"/>
    <w:rsid w:val="00D52647"/>
    <w:rsid w:val="00D56458"/>
    <w:rsid w:val="00D66A4B"/>
    <w:rsid w:val="00D67096"/>
    <w:rsid w:val="00D70F1C"/>
    <w:rsid w:val="00D72858"/>
    <w:rsid w:val="00D74C46"/>
    <w:rsid w:val="00D829F2"/>
    <w:rsid w:val="00D84E45"/>
    <w:rsid w:val="00D93249"/>
    <w:rsid w:val="00D94352"/>
    <w:rsid w:val="00D9793F"/>
    <w:rsid w:val="00DA632E"/>
    <w:rsid w:val="00DB2421"/>
    <w:rsid w:val="00DB2880"/>
    <w:rsid w:val="00DC0972"/>
    <w:rsid w:val="00DC2F7E"/>
    <w:rsid w:val="00DC5E6D"/>
    <w:rsid w:val="00DC6B96"/>
    <w:rsid w:val="00DD223E"/>
    <w:rsid w:val="00DD339F"/>
    <w:rsid w:val="00DD3A3F"/>
    <w:rsid w:val="00DE5BA7"/>
    <w:rsid w:val="00DF1689"/>
    <w:rsid w:val="00DF1E16"/>
    <w:rsid w:val="00E02BE4"/>
    <w:rsid w:val="00E04ECE"/>
    <w:rsid w:val="00E061F9"/>
    <w:rsid w:val="00E0620A"/>
    <w:rsid w:val="00E075A5"/>
    <w:rsid w:val="00E171D1"/>
    <w:rsid w:val="00E21732"/>
    <w:rsid w:val="00E241B0"/>
    <w:rsid w:val="00E31BC0"/>
    <w:rsid w:val="00E50795"/>
    <w:rsid w:val="00E53F0C"/>
    <w:rsid w:val="00E572A6"/>
    <w:rsid w:val="00E5786A"/>
    <w:rsid w:val="00E57D97"/>
    <w:rsid w:val="00E57EEC"/>
    <w:rsid w:val="00E707FA"/>
    <w:rsid w:val="00E72FA6"/>
    <w:rsid w:val="00E77E4A"/>
    <w:rsid w:val="00E8215A"/>
    <w:rsid w:val="00E85E9A"/>
    <w:rsid w:val="00EA33EA"/>
    <w:rsid w:val="00EA424B"/>
    <w:rsid w:val="00EA54B8"/>
    <w:rsid w:val="00EA6509"/>
    <w:rsid w:val="00EA78CF"/>
    <w:rsid w:val="00EB41F3"/>
    <w:rsid w:val="00EB7763"/>
    <w:rsid w:val="00EC4F39"/>
    <w:rsid w:val="00EC7B03"/>
    <w:rsid w:val="00ED0AF3"/>
    <w:rsid w:val="00ED1C6D"/>
    <w:rsid w:val="00ED51EA"/>
    <w:rsid w:val="00EE10DE"/>
    <w:rsid w:val="00EE1829"/>
    <w:rsid w:val="00EE206E"/>
    <w:rsid w:val="00EE2594"/>
    <w:rsid w:val="00EE53CE"/>
    <w:rsid w:val="00EE73AB"/>
    <w:rsid w:val="00EF20AC"/>
    <w:rsid w:val="00EF2418"/>
    <w:rsid w:val="00EF764E"/>
    <w:rsid w:val="00EF7ACD"/>
    <w:rsid w:val="00F00E73"/>
    <w:rsid w:val="00F13B2A"/>
    <w:rsid w:val="00F20D31"/>
    <w:rsid w:val="00F2189E"/>
    <w:rsid w:val="00F22271"/>
    <w:rsid w:val="00F23CB0"/>
    <w:rsid w:val="00F24825"/>
    <w:rsid w:val="00F25F86"/>
    <w:rsid w:val="00F469B9"/>
    <w:rsid w:val="00F548B8"/>
    <w:rsid w:val="00F83D23"/>
    <w:rsid w:val="00F85A4F"/>
    <w:rsid w:val="00F905A2"/>
    <w:rsid w:val="00F922D2"/>
    <w:rsid w:val="00F93ABB"/>
    <w:rsid w:val="00F94A2D"/>
    <w:rsid w:val="00F95FFA"/>
    <w:rsid w:val="00FA1133"/>
    <w:rsid w:val="00FA7C20"/>
    <w:rsid w:val="00FB40F5"/>
    <w:rsid w:val="00FB41AF"/>
    <w:rsid w:val="00FC22B7"/>
    <w:rsid w:val="00FC4120"/>
    <w:rsid w:val="00FC609F"/>
    <w:rsid w:val="00FC6E13"/>
    <w:rsid w:val="00FC72D1"/>
    <w:rsid w:val="00FD0E0F"/>
    <w:rsid w:val="00FE65F5"/>
    <w:rsid w:val="00FE72AC"/>
    <w:rsid w:val="00FF6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E612784"/>
  <w15:docId w15:val="{CD5C2851-B191-4E01-A63E-C1DBB262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C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832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24C"/>
    <w:rPr>
      <w:rFonts w:ascii="Segoe UI" w:hAnsi="Segoe UI" w:cs="Segoe UI"/>
      <w:spacing w:val="4"/>
      <w:sz w:val="18"/>
      <w:szCs w:val="18"/>
    </w:rPr>
  </w:style>
  <w:style w:type="character" w:styleId="LineNumber">
    <w:name w:val="line number"/>
    <w:basedOn w:val="DefaultParagraphFont"/>
    <w:semiHidden/>
    <w:unhideWhenUsed/>
    <w:rsid w:val="00AE1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15</Pages>
  <Words>6057</Words>
  <Characters>32200</Characters>
  <Application>Microsoft Office Word</Application>
  <DocSecurity>0</DocSecurity>
  <Lines>676</Lines>
  <Paragraphs>119</Paragraphs>
  <ScaleCrop>false</ScaleCrop>
  <HeadingPairs>
    <vt:vector size="2" baseType="variant">
      <vt:variant>
        <vt:lpstr>Title</vt:lpstr>
      </vt:variant>
      <vt:variant>
        <vt:i4>1</vt:i4>
      </vt:variant>
    </vt:vector>
  </HeadingPairs>
  <TitlesOfParts>
    <vt:vector size="1" baseType="lpstr">
      <vt:lpstr>SENATE COMMITTEE SUBSTITUTE FOR S2797</vt:lpstr>
    </vt:vector>
  </TitlesOfParts>
  <Manager>R230</Manager>
  <Company>Office of Legislative Services</Company>
  <LinksUpToDate>false</LinksUpToDate>
  <CharactersWithSpaces>38371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S2797 S2925 SCS</dc:title>
  <dc:creator>Senator  CRYAN, Senator  SCUTARI</dc:creator>
  <cp:keywords>S2797|15|JU |196|54|54|!||</cp:keywords>
  <dc:description>Adopted October 22, 2020</dc:description>
  <cp:lastModifiedBy>Puleo, Roseanne</cp:lastModifiedBy>
  <cp:revision>2</cp:revision>
  <cp:lastPrinted>2020-11-02T16:38:00Z</cp:lastPrinted>
  <dcterms:created xsi:type="dcterms:W3CDTF">2020-11-02T16:39:00Z</dcterms:created>
  <dcterms:modified xsi:type="dcterms:W3CDTF">2020-11-02T16:39:00Z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