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66C3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66C3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2803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66C35">
        <w:rPr>
          <w:caps/>
          <w:szCs w:val="24"/>
        </w:rPr>
        <w:t>AUGUST 10, 2020</w:t>
      </w:r>
    </w:p>
    <w:p w:rsidR="004144CF" w:rsidRDefault="004144CF" w:rsidP="0083060A"/>
    <w:p w:rsidR="00292F20" w:rsidRDefault="00292F20" w:rsidP="0083060A">
      <w:r>
        <w:tab/>
        <w:t>The Senate Transportation Committee reports favorably Senate Bill No. 2803.</w:t>
      </w:r>
    </w:p>
    <w:p w:rsidR="00292F20" w:rsidRPr="00292F20" w:rsidRDefault="00292F20" w:rsidP="00292F2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92F20">
        <w:rPr>
          <w:spacing w:val="4"/>
          <w:szCs w:val="24"/>
        </w:rPr>
        <w:tab/>
        <w:t xml:space="preserve">This bill provides that a person who is allowed to operate a motor vehicle as a non-resident has 120 days to obtain a New Jersey driver’s license and to register a motor vehicle upon becoming a resident of the State, if that person becomes a resident during the Coronavirus </w:t>
      </w:r>
      <w:r w:rsidR="00B14C30">
        <w:rPr>
          <w:spacing w:val="4"/>
          <w:szCs w:val="24"/>
        </w:rPr>
        <w:t xml:space="preserve">disease </w:t>
      </w:r>
      <w:r w:rsidRPr="00292F20">
        <w:rPr>
          <w:spacing w:val="4"/>
          <w:szCs w:val="24"/>
        </w:rPr>
        <w:t xml:space="preserve">2019 public health emergency, </w:t>
      </w:r>
      <w:r w:rsidR="00A65074">
        <w:rPr>
          <w:spacing w:val="4"/>
          <w:szCs w:val="24"/>
        </w:rPr>
        <w:t xml:space="preserve">which is </w:t>
      </w:r>
      <w:r w:rsidRPr="00292F20">
        <w:rPr>
          <w:spacing w:val="4"/>
          <w:szCs w:val="24"/>
        </w:rPr>
        <w:t>defined as the period of time during which Executive Order No. 103 of 2020, and any subsequent executive order extending the public health emergency, is in effect.</w:t>
      </w:r>
    </w:p>
    <w:p w:rsidR="004B2ABF" w:rsidRDefault="00B14C30" w:rsidP="001D6DC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 w:rsidR="00292F20" w:rsidRPr="00292F20">
        <w:rPr>
          <w:spacing w:val="4"/>
          <w:szCs w:val="24"/>
        </w:rPr>
        <w:t xml:space="preserve">Upon the expiration of that </w:t>
      </w:r>
      <w:r w:rsidR="00292F20">
        <w:rPr>
          <w:spacing w:val="4"/>
          <w:szCs w:val="24"/>
        </w:rPr>
        <w:t>executive</w:t>
      </w:r>
      <w:r w:rsidR="00292F20" w:rsidRPr="00292F20">
        <w:rPr>
          <w:spacing w:val="4"/>
          <w:szCs w:val="24"/>
        </w:rPr>
        <w:t xml:space="preserve"> order, this bill is to expire and every person who establishes residency in the State is to once again have only 60 days to obtain a State driver’s license and motor vehicle registration; however, if a person </w:t>
      </w:r>
      <w:r w:rsidR="00292F20">
        <w:rPr>
          <w:spacing w:val="4"/>
          <w:szCs w:val="24"/>
        </w:rPr>
        <w:t xml:space="preserve">establishes </w:t>
      </w:r>
      <w:r w:rsidR="00292F20" w:rsidRPr="00292F20">
        <w:rPr>
          <w:spacing w:val="4"/>
          <w:szCs w:val="24"/>
        </w:rPr>
        <w:t xml:space="preserve">residency on the day before the expiration of the executive order, that person </w:t>
      </w:r>
      <w:r w:rsidR="00292F20">
        <w:rPr>
          <w:spacing w:val="4"/>
          <w:szCs w:val="24"/>
        </w:rPr>
        <w:t>will</w:t>
      </w:r>
      <w:r w:rsidR="00292F20" w:rsidRPr="00292F20">
        <w:rPr>
          <w:spacing w:val="4"/>
          <w:szCs w:val="24"/>
        </w:rPr>
        <w:t xml:space="preserve"> have 120 days from the date the person establishes residency in New Jersey</w:t>
      </w:r>
      <w:r>
        <w:rPr>
          <w:spacing w:val="4"/>
          <w:szCs w:val="24"/>
        </w:rPr>
        <w:t xml:space="preserve"> to obtain a State driver’s license and motor vehicle registration</w:t>
      </w:r>
      <w:r w:rsidR="00292F20" w:rsidRPr="00292F20">
        <w:rPr>
          <w:spacing w:val="4"/>
          <w:szCs w:val="24"/>
        </w:rP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C35" w:rsidRDefault="00D66C35">
      <w:r>
        <w:separator/>
      </w:r>
    </w:p>
  </w:endnote>
  <w:endnote w:type="continuationSeparator" w:id="0">
    <w:p w:rsidR="00D66C35" w:rsidRDefault="00D6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C35" w:rsidRDefault="00D66C35">
      <w:r>
        <w:separator/>
      </w:r>
    </w:p>
  </w:footnote>
  <w:footnote w:type="continuationSeparator" w:id="0">
    <w:p w:rsidR="00D66C35" w:rsidRDefault="00D66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D6DC2" w:rsidP="001D6DC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D6DC2" w:rsidRDefault="001D6DC2" w:rsidP="001D6DC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3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6DC2"/>
    <w:rsid w:val="001E11F2"/>
    <w:rsid w:val="001F611F"/>
    <w:rsid w:val="00204D55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2F20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A6669"/>
    <w:rsid w:val="006B65A9"/>
    <w:rsid w:val="006B6C47"/>
    <w:rsid w:val="006C0835"/>
    <w:rsid w:val="006C0ED3"/>
    <w:rsid w:val="006C7CB4"/>
    <w:rsid w:val="006C7CC5"/>
    <w:rsid w:val="006D2DD5"/>
    <w:rsid w:val="006F4981"/>
    <w:rsid w:val="006F60A7"/>
    <w:rsid w:val="00717104"/>
    <w:rsid w:val="0071764F"/>
    <w:rsid w:val="007459B6"/>
    <w:rsid w:val="007472F5"/>
    <w:rsid w:val="0075754A"/>
    <w:rsid w:val="00760429"/>
    <w:rsid w:val="00763BE1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2EFD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584F"/>
    <w:rsid w:val="00A577F9"/>
    <w:rsid w:val="00A65074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4C30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1E4F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6C35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9AD8672-EFAB-4CC4-9743-0CBDB7E7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14C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14C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190</Words>
  <Characters>961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S2803 TRANSPORTATION Statement AUGUST 10, 2020</vt:lpstr>
    </vt:vector>
  </TitlesOfParts>
  <Manager>R229</Manager>
  <Company>NJ OLS DMU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S2803 STR Statement 8/10/20</dc:title>
  <dc:subject/>
  <dc:creator>Senate STR</dc:creator>
  <cp:keywords>S2803|1|AU |278|0|0|!||</cp:keywords>
  <dc:description/>
  <cp:lastModifiedBy>Bell, Careema</cp:lastModifiedBy>
  <cp:revision>2</cp:revision>
  <cp:lastPrinted>2020-08-07T17:30:00Z</cp:lastPrinted>
  <dcterms:created xsi:type="dcterms:W3CDTF">2020-08-11T15:34:00Z</dcterms:created>
  <dcterms:modified xsi:type="dcterms:W3CDTF">2020-08-11T15:34:00Z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