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8FB" w:rsidRDefault="005128FB" w:rsidP="005128F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2814 </w:t>
      </w:r>
    </w:p>
    <w:p w:rsidR="005128FB" w:rsidRPr="009D38FF" w:rsidRDefault="005128FB" w:rsidP="005128F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8844006" r:id="rId7"/>
        </w:object>
      </w:r>
    </w:p>
    <w:p w:rsidR="005128FB" w:rsidRDefault="005128FB" w:rsidP="005128FB">
      <w:pPr>
        <w:pStyle w:val="bpuState"/>
      </w:pPr>
      <w:r>
        <w:t>STATE OF NEW JERSEY</w:t>
      </w:r>
    </w:p>
    <w:p w:rsidR="005128FB" w:rsidRDefault="005128FB" w:rsidP="005128FB">
      <w:pPr>
        <w:pStyle w:val="bpuLegislature"/>
      </w:pPr>
      <w:r>
        <w:t>219th LEGISLATURE</w:t>
      </w:r>
    </w:p>
    <w:p w:rsidR="005128FB" w:rsidRDefault="005128FB" w:rsidP="005128F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8844007" r:id="rId8"/>
        </w:object>
      </w:r>
      <w:r>
        <w:t xml:space="preserve">  </w:t>
      </w:r>
    </w:p>
    <w:p w:rsidR="005128FB" w:rsidRDefault="005128FB" w:rsidP="005128FB">
      <w:pPr>
        <w:pStyle w:val="bpuIntro"/>
      </w:pPr>
      <w:r>
        <w:t>INTRODUCED AUGUST 13, 2020</w:t>
      </w:r>
    </w:p>
    <w:p w:rsidR="005128FB" w:rsidRDefault="005128FB" w:rsidP="005128FB">
      <w:pPr>
        <w:pStyle w:val="bpuIntro"/>
      </w:pPr>
    </w:p>
    <w:p w:rsidR="005128FB" w:rsidRDefault="005128FB" w:rsidP="005128FB">
      <w:pPr>
        <w:pStyle w:val="bpuIntro"/>
        <w:sectPr w:rsidR="005128FB" w:rsidSect="005128F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128FB" w:rsidRDefault="005128FB" w:rsidP="005128FB">
      <w:pPr>
        <w:pStyle w:val="bpuIntro"/>
      </w:pPr>
    </w:p>
    <w:p w:rsidR="005128FB" w:rsidRDefault="005128FB" w:rsidP="005128FB">
      <w:pPr>
        <w:pStyle w:val="bpuSponsor"/>
      </w:pPr>
      <w:r>
        <w:t>Sponsored by:</w:t>
      </w:r>
    </w:p>
    <w:p w:rsidR="005128FB" w:rsidRDefault="005128FB" w:rsidP="005128FB">
      <w:pPr>
        <w:pStyle w:val="bpuSponsor"/>
      </w:pPr>
      <w:r>
        <w:t>Senator  RICHARD J. CODEY</w:t>
      </w:r>
    </w:p>
    <w:p w:rsidR="005128FB" w:rsidRDefault="005128FB" w:rsidP="005128FB">
      <w:pPr>
        <w:pStyle w:val="bpuSponsor"/>
      </w:pPr>
      <w:r>
        <w:t>District 27 (Essex and Morris)</w:t>
      </w:r>
    </w:p>
    <w:p w:rsidR="005128FB" w:rsidRDefault="005128FB" w:rsidP="005128FB">
      <w:pPr>
        <w:pStyle w:val="bpuSponsor"/>
      </w:pPr>
    </w:p>
    <w:p w:rsidR="005128FB" w:rsidRDefault="005128FB" w:rsidP="005128FB">
      <w:pPr>
        <w:pStyle w:val="bpuSponsor"/>
      </w:pPr>
    </w:p>
    <w:p w:rsidR="005128FB" w:rsidRDefault="005128FB" w:rsidP="005128FB">
      <w:pPr>
        <w:pStyle w:val="bpuSponsor"/>
      </w:pPr>
    </w:p>
    <w:p w:rsidR="005128FB" w:rsidRDefault="005128FB" w:rsidP="005128FB">
      <w:pPr>
        <w:pStyle w:val="bpuSponsor"/>
      </w:pPr>
    </w:p>
    <w:p w:rsidR="005128FB" w:rsidRDefault="005128FB" w:rsidP="005128FB">
      <w:pPr>
        <w:pStyle w:val="bpuSponsor"/>
      </w:pPr>
      <w:r>
        <w:t>SYNOPSIS</w:t>
      </w:r>
    </w:p>
    <w:p w:rsidR="005128FB" w:rsidRDefault="005128FB" w:rsidP="005128FB">
      <w:pPr>
        <w:pStyle w:val="bpuNormText"/>
      </w:pPr>
      <w:r>
        <w:tab/>
        <w:t xml:space="preserve">Makes failure to wear mask upon entry into store with posted signage trespass offense during period of public emergency declared by Governor in Executive Order 103 of 2020. </w:t>
      </w:r>
    </w:p>
    <w:p w:rsidR="005128FB" w:rsidRDefault="005128FB" w:rsidP="005128FB">
      <w:pPr>
        <w:pStyle w:val="bpuNormText"/>
      </w:pPr>
    </w:p>
    <w:p w:rsidR="005128FB" w:rsidRDefault="005128FB" w:rsidP="005128FB">
      <w:pPr>
        <w:pStyle w:val="bpuSponsor"/>
      </w:pPr>
      <w:r>
        <w:t xml:space="preserve">CURRENT VERSION OF TEXT </w:t>
      </w:r>
    </w:p>
    <w:p w:rsidR="005128FB" w:rsidRDefault="005128FB" w:rsidP="005128FB">
      <w:pPr>
        <w:pStyle w:val="bpuNormText"/>
      </w:pPr>
      <w:r>
        <w:tab/>
        <w:t>As introduced.</w:t>
      </w:r>
    </w:p>
    <w:p w:rsidR="005128FB" w:rsidRDefault="005128FB" w:rsidP="005128F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128FB" w:rsidRDefault="005128F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128FB" w:rsidSect="005128F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B6AA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2173D">
        <w:rPr>
          <w:rStyle w:val="HangingAnActChar"/>
        </w:rPr>
        <w:t xml:space="preserve">concerning the offense of trespass during public health emergency declared by </w:t>
      </w:r>
      <w:r w:rsidR="0022173D" w:rsidRPr="00622E6F">
        <w:t>Executive Order 103 of 2020</w:t>
      </w:r>
      <w:r w:rsidR="0022173D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B6AA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B6AA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2173D" w:rsidRDefault="0022173D" w:rsidP="0022173D">
      <w:r>
        <w:tab/>
        <w:t>1.</w:t>
      </w:r>
      <w:r>
        <w:tab/>
      </w:r>
      <w:bookmarkStart w:id="2" w:name="_Hlk37098216"/>
      <w:r>
        <w:t xml:space="preserve">During the public health emergency and state of </w:t>
      </w:r>
      <w:r w:rsidRPr="00622E6F">
        <w:t>emergency declared by the Governor in Executive Order 103 of 2020</w:t>
      </w:r>
      <w:bookmarkEnd w:id="2"/>
      <w:r>
        <w:t>, a person commits a petty disorderly persons offense if</w:t>
      </w:r>
      <w:r w:rsidRPr="005F6686">
        <w:t>, knowing that he is not licensed or privileged to do so,</w:t>
      </w:r>
      <w:r>
        <w:t xml:space="preserve"> he enters or remains in a store or mercantile retail establishment as to which notice against trespass is given by signage</w:t>
      </w:r>
      <w:r w:rsidRPr="00010C47">
        <w:t xml:space="preserve"> posted that is visible and unobstructed which requires that any person entering the premises of a store or retail mercantile establishment must be wearing a mask and a person does not wear a mask.</w:t>
      </w:r>
    </w:p>
    <w:p w:rsidR="0022173D" w:rsidRPr="00D71D68" w:rsidRDefault="0022173D" w:rsidP="0022173D"/>
    <w:p w:rsidR="0022173D" w:rsidRPr="00AA7880" w:rsidRDefault="0022173D" w:rsidP="0022173D">
      <w:r>
        <w:tab/>
        <w:t>2.</w:t>
      </w:r>
      <w:r>
        <w:tab/>
        <w:t xml:space="preserve">This act shall take effect immediately and shall expire upon the expiration of the state of </w:t>
      </w:r>
      <w:r w:rsidRPr="00622E6F">
        <w:t>emergency declared by the Governor in Executive Order 103 of 2020</w:t>
      </w:r>
      <w:r>
        <w:t>.</w:t>
      </w:r>
    </w:p>
    <w:p w:rsidR="0022173D" w:rsidRDefault="0022173D" w:rsidP="0022173D"/>
    <w:p w:rsidR="0022173D" w:rsidRPr="00CE7BD8" w:rsidRDefault="0022173D" w:rsidP="0022173D"/>
    <w:p w:rsidR="0022173D" w:rsidRPr="00AA7880" w:rsidRDefault="0022173D" w:rsidP="0022173D">
      <w:pPr>
        <w:jc w:val="center"/>
      </w:pPr>
      <w:r w:rsidRPr="00D71D68">
        <w:t>STATEMENT</w:t>
      </w:r>
    </w:p>
    <w:p w:rsidR="0022173D" w:rsidRDefault="0022173D" w:rsidP="0022173D"/>
    <w:p w:rsidR="0022173D" w:rsidRDefault="0022173D" w:rsidP="0022173D">
      <w:r>
        <w:tab/>
        <w:t xml:space="preserve">This bill provides that during the public health emergency and state of </w:t>
      </w:r>
      <w:r w:rsidRPr="00622E6F">
        <w:t>emergency declared by the Governor in Executive Order 103 of 2020</w:t>
      </w:r>
      <w:r>
        <w:t>, a person commits a petty disorderly persons offense if</w:t>
      </w:r>
      <w:r w:rsidRPr="005F6686">
        <w:t>, knowing that he is not licensed or privileged to do so,</w:t>
      </w:r>
      <w:r>
        <w:t xml:space="preserve"> he enters or remains in a store or mercantile retail establishment as to which notice against trespass is given by s</w:t>
      </w:r>
      <w:r w:rsidRPr="004F7B40">
        <w:t xml:space="preserve">ignage </w:t>
      </w:r>
      <w:r>
        <w:t xml:space="preserve">that is visible and unobstructed </w:t>
      </w:r>
      <w:r w:rsidRPr="004F7B40">
        <w:t xml:space="preserve">which requires that any person entering the </w:t>
      </w:r>
      <w:r>
        <w:t>p</w:t>
      </w:r>
      <w:r w:rsidRPr="007C7E94">
        <w:t xml:space="preserve">remises of a store or retail mercantile establishment </w:t>
      </w:r>
      <w:r w:rsidRPr="004F7B40">
        <w:t>must be wearing a mask is posted and a person does not wear a mask</w:t>
      </w:r>
      <w:r>
        <w:t>.  A petty disorderly persons offense is punishable by up to 30 days imprisonment, a fine of up to $500, or both.</w:t>
      </w:r>
    </w:p>
    <w:sectPr w:rsidR="0022173D" w:rsidSect="005128FB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B5A" w:rsidRDefault="00B06B5A">
      <w:r>
        <w:separator/>
      </w:r>
    </w:p>
  </w:endnote>
  <w:endnote w:type="continuationSeparator" w:id="0">
    <w:p w:rsidR="00B06B5A" w:rsidRDefault="00B06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CF6F67" w:rsidRDefault="00665CBC" w:rsidP="00CF6F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B5A" w:rsidRDefault="00B06B5A">
      <w:r>
        <w:separator/>
      </w:r>
    </w:p>
  </w:footnote>
  <w:footnote w:type="continuationSeparator" w:id="0">
    <w:p w:rsidR="00B06B5A" w:rsidRDefault="00B06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119B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128FB" w:rsidRDefault="005128FB" w:rsidP="005128FB">
    <w:pPr>
      <w:pStyle w:val="bpuHeadSpon"/>
    </w:pPr>
    <w:r w:rsidRPr="005128FB">
      <w:rPr>
        <w:rStyle w:val="bpuHeadSponChar"/>
      </w:rPr>
      <w:t>S2814</w:t>
    </w:r>
    <w:r>
      <w:t xml:space="preserve"> CODEY</w:t>
    </w:r>
  </w:p>
  <w:p w:rsidR="005128FB" w:rsidRDefault="005128FB" w:rsidP="005128F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25858">
      <w:rPr>
        <w:noProof/>
      </w:rPr>
      <w:t>3</w:t>
    </w:r>
    <w:r>
      <w:fldChar w:fldCharType="end"/>
    </w:r>
  </w:p>
  <w:p w:rsidR="005128FB" w:rsidRDefault="005128FB" w:rsidP="005128F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128FB" w:rsidRDefault="005128FB" w:rsidP="005128FB">
    <w:pPr>
      <w:pStyle w:val="bpuHeadSpon"/>
    </w:pPr>
    <w:r w:rsidRPr="005128FB">
      <w:rPr>
        <w:rStyle w:val="bpuHeadSponChar"/>
      </w:rPr>
      <w:t>S2814</w:t>
    </w:r>
    <w:r>
      <w:t xml:space="preserve"> CODEY</w:t>
    </w:r>
  </w:p>
  <w:p w:rsidR="005128FB" w:rsidRDefault="005128FB" w:rsidP="005128F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119B3">
      <w:rPr>
        <w:noProof/>
      </w:rPr>
      <w:t>2</w:t>
    </w:r>
    <w:r>
      <w:fldChar w:fldCharType="end"/>
    </w:r>
  </w:p>
  <w:p w:rsidR="005128FB" w:rsidRDefault="005128FB" w:rsidP="005128F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5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173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49D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28FB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2F08"/>
    <w:rsid w:val="007502CB"/>
    <w:rsid w:val="0075040A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68D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5858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01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6B5A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204A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19B3"/>
    <w:rsid w:val="00C12E48"/>
    <w:rsid w:val="00C13D14"/>
    <w:rsid w:val="00C15F53"/>
    <w:rsid w:val="00C23F09"/>
    <w:rsid w:val="00C25356"/>
    <w:rsid w:val="00C328D0"/>
    <w:rsid w:val="00C46BC1"/>
    <w:rsid w:val="00C5235F"/>
    <w:rsid w:val="00C526E5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6F67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25A7"/>
    <w:rsid w:val="00E543CF"/>
    <w:rsid w:val="00E546FD"/>
    <w:rsid w:val="00E608F1"/>
    <w:rsid w:val="00E611B9"/>
    <w:rsid w:val="00E649B6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5902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6AA4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673D959-BF31-453F-AF50-4F7D6D4EE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12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336</Words>
  <Characters>1635</Characters>
  <Application>Microsoft Office Word</Application>
  <DocSecurity>0</DocSecurity>
  <Lines>59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S2814</vt:lpstr>
    </vt:vector>
  </TitlesOfParts>
  <Manager>R225</Manager>
  <Company>NJ Office of Legislative Services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S2814</dc:title>
  <dc:subject>crimes and penalties</dc:subject>
  <dc:creator>Senator  CODEY</dc:creator>
  <cp:keywords>S2814|2|JU |127|0|127|F|0|</cp:keywords>
  <dc:description>INTRODUCED AUGUST 13, 2020</dc:description>
  <cp:lastModifiedBy>Siracusa, Nicole</cp:lastModifiedBy>
  <cp:revision>2</cp:revision>
  <cp:lastPrinted>2005-10-12T19:02:00Z</cp:lastPrinted>
  <dcterms:created xsi:type="dcterms:W3CDTF">2020-08-13T21:13:00Z</dcterms:created>
  <dcterms:modified xsi:type="dcterms:W3CDTF">2020-08-13T21:13:00Z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