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13211A" w14:textId="1F6D669E" w:rsidR="00B23D22" w:rsidRDefault="00B23D22" w:rsidP="00B23D22">
      <w:pPr>
        <w:pStyle w:val="bpuBill"/>
      </w:pPr>
      <w:bookmarkStart w:id="0" w:name="bpuFrontPg"/>
      <w:bookmarkEnd w:id="0"/>
      <w:r>
        <w:t xml:space="preserve">SENATE, No. 2818 </w:t>
      </w:r>
    </w:p>
    <w:p w14:paraId="43067D7C" w14:textId="4E7FA36D" w:rsidR="00B23D22" w:rsidRPr="009D38FF" w:rsidRDefault="00B23D22" w:rsidP="00B23D22">
      <w:pPr>
        <w:pStyle w:val="bpuWpGraphic"/>
      </w:pPr>
      <w:r>
        <w:object w:dxaOrig="8985" w:dyaOrig="255" w14:anchorId="6B08DF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9523094" r:id="rId9"/>
        </w:object>
      </w:r>
    </w:p>
    <w:p w14:paraId="529F1DC9" w14:textId="77777777" w:rsidR="00B23D22" w:rsidRDefault="00B23D22" w:rsidP="00B23D22">
      <w:pPr>
        <w:pStyle w:val="bpuState"/>
      </w:pPr>
      <w:r>
        <w:t>STATE OF NEW JERSEY</w:t>
      </w:r>
    </w:p>
    <w:p w14:paraId="46A230E9" w14:textId="77777777" w:rsidR="00B23D22" w:rsidRDefault="00B23D22" w:rsidP="00B23D22">
      <w:pPr>
        <w:pStyle w:val="bpuLegislature"/>
      </w:pPr>
      <w:r>
        <w:t>219th LEGISLATURE</w:t>
      </w:r>
    </w:p>
    <w:p w14:paraId="69142C40" w14:textId="13DDDBCB" w:rsidR="00B23D22" w:rsidRDefault="00B23D22" w:rsidP="00B23D22">
      <w:pPr>
        <w:pStyle w:val="bpuWpGraphic"/>
      </w:pPr>
      <w:r>
        <w:object w:dxaOrig="8985" w:dyaOrig="255" w14:anchorId="573B2A98">
          <v:shape id="_x0000_i1026" type="#_x0000_t75" style="width:6in;height:12pt" o:ole="">
            <v:imagedata r:id="rId8" o:title=""/>
          </v:shape>
          <o:OLEObject Type="Embed" ProgID="WPWin6.1" ShapeID="_x0000_i1026" DrawAspect="Content" ObjectID="_1659523095" r:id="rId10"/>
        </w:object>
      </w:r>
      <w:r>
        <w:t xml:space="preserve">  </w:t>
      </w:r>
    </w:p>
    <w:p w14:paraId="68F8D3F7" w14:textId="77777777" w:rsidR="00B23D22" w:rsidRDefault="00B23D22" w:rsidP="00B23D22">
      <w:pPr>
        <w:pStyle w:val="bpuIntro"/>
      </w:pPr>
      <w:r>
        <w:t>INTRODUCED AUGUST 13, 2020</w:t>
      </w:r>
    </w:p>
    <w:p w14:paraId="71C7C8F7" w14:textId="77777777" w:rsidR="00B23D22" w:rsidRDefault="00B23D22" w:rsidP="00B23D22">
      <w:pPr>
        <w:pStyle w:val="bpuIntro"/>
      </w:pPr>
    </w:p>
    <w:p w14:paraId="712FF129" w14:textId="77777777" w:rsidR="00B23D22" w:rsidRDefault="00B23D22" w:rsidP="00B23D22">
      <w:pPr>
        <w:pStyle w:val="bpuIntro"/>
        <w:sectPr w:rsidR="00B23D22" w:rsidSect="003A0EF1">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595C6EB0" w14:textId="77777777" w:rsidR="00B23D22" w:rsidRDefault="00B23D22" w:rsidP="00B23D22">
      <w:pPr>
        <w:pStyle w:val="bpuIntro"/>
      </w:pPr>
    </w:p>
    <w:p w14:paraId="5358AD0E" w14:textId="77777777" w:rsidR="00B23D22" w:rsidRDefault="00B23D22" w:rsidP="00B23D22">
      <w:pPr>
        <w:pStyle w:val="bpuSponsor"/>
      </w:pPr>
      <w:r>
        <w:t>Sponsored by:</w:t>
      </w:r>
    </w:p>
    <w:p w14:paraId="0DBEA789" w14:textId="77777777" w:rsidR="00B23D22" w:rsidRDefault="00B23D22" w:rsidP="00B23D22">
      <w:pPr>
        <w:pStyle w:val="bpuSponsor"/>
      </w:pPr>
      <w:r>
        <w:t>Senator  VIN GOPAL</w:t>
      </w:r>
    </w:p>
    <w:p w14:paraId="6154791A" w14:textId="77777777" w:rsidR="00B23D22" w:rsidRDefault="00B23D22" w:rsidP="00B23D22">
      <w:pPr>
        <w:pStyle w:val="bpuSponsor"/>
      </w:pPr>
      <w:r>
        <w:t>District 11 (Monmouth)</w:t>
      </w:r>
    </w:p>
    <w:p w14:paraId="7C34E5EE" w14:textId="0F84BD2A" w:rsidR="00B23D22" w:rsidRDefault="003A0EF1" w:rsidP="003A0EF1">
      <w:pPr>
        <w:pStyle w:val="bpuSponsor"/>
      </w:pPr>
      <w:r>
        <w:t>Senator  JOSEPH PENNACCHIO</w:t>
      </w:r>
    </w:p>
    <w:p w14:paraId="7259BF7C" w14:textId="2D842AE6" w:rsidR="003A0EF1" w:rsidRDefault="003A0EF1" w:rsidP="003A0EF1">
      <w:pPr>
        <w:pStyle w:val="bpuSponsor"/>
      </w:pPr>
      <w:r>
        <w:t>District 26 (Essex, Morris and Passaic)</w:t>
      </w:r>
    </w:p>
    <w:p w14:paraId="426E927F" w14:textId="77777777" w:rsidR="003A0EF1" w:rsidRPr="003A0EF1" w:rsidRDefault="003A0EF1" w:rsidP="003A0EF1">
      <w:pPr>
        <w:pStyle w:val="bpuSponsor"/>
      </w:pPr>
    </w:p>
    <w:p w14:paraId="215B750C" w14:textId="67249D36" w:rsidR="00B23D22" w:rsidRDefault="003A5191" w:rsidP="003A5191">
      <w:pPr>
        <w:pStyle w:val="bpuSponsor"/>
      </w:pPr>
      <w:r>
        <w:t>Co-Sponsored by:</w:t>
      </w:r>
    </w:p>
    <w:p w14:paraId="02B003FA" w14:textId="491CEF7B" w:rsidR="003A5191" w:rsidRDefault="003A5191" w:rsidP="003A5191">
      <w:pPr>
        <w:pStyle w:val="bpuSponsor"/>
      </w:pPr>
      <w:r w:rsidRPr="003A5191">
        <w:t>Senator Brown</w:t>
      </w:r>
    </w:p>
    <w:p w14:paraId="761C2D47" w14:textId="3201F6B4" w:rsidR="003A5191" w:rsidRDefault="003A5191" w:rsidP="003A5191"/>
    <w:p w14:paraId="10621F40" w14:textId="77777777" w:rsidR="003A5191" w:rsidRPr="003A5191" w:rsidRDefault="003A5191" w:rsidP="003A5191">
      <w:bookmarkStart w:id="1" w:name="_GoBack"/>
      <w:bookmarkEnd w:id="1"/>
    </w:p>
    <w:p w14:paraId="1AF31B74" w14:textId="77777777" w:rsidR="00B23D22" w:rsidRDefault="00B23D22" w:rsidP="00B23D22">
      <w:pPr>
        <w:pStyle w:val="bpuSponsor"/>
      </w:pPr>
    </w:p>
    <w:p w14:paraId="39913E6F" w14:textId="77777777" w:rsidR="00B23D22" w:rsidRDefault="00B23D22" w:rsidP="00B23D22">
      <w:pPr>
        <w:pStyle w:val="bpuSponsor"/>
      </w:pPr>
    </w:p>
    <w:p w14:paraId="7E3756C2" w14:textId="77777777" w:rsidR="00B23D22" w:rsidRDefault="00B23D22" w:rsidP="00B23D22">
      <w:pPr>
        <w:pStyle w:val="bpuSponsor"/>
      </w:pPr>
      <w:r>
        <w:t>SYNOPSIS</w:t>
      </w:r>
    </w:p>
    <w:p w14:paraId="0C179EB9" w14:textId="77777777" w:rsidR="00B23D22" w:rsidRDefault="00B23D22" w:rsidP="00B23D22">
      <w:pPr>
        <w:pStyle w:val="bpuNormText"/>
      </w:pPr>
      <w:r>
        <w:tab/>
        <w:t xml:space="preserve">Prohibits persons from receiving compensation for advising or assisting with veterans benefits. </w:t>
      </w:r>
    </w:p>
    <w:p w14:paraId="476028A5" w14:textId="77777777" w:rsidR="00B23D22" w:rsidRDefault="00B23D22" w:rsidP="00B23D22">
      <w:pPr>
        <w:pStyle w:val="bpuNormText"/>
      </w:pPr>
    </w:p>
    <w:p w14:paraId="72CE536E" w14:textId="77777777" w:rsidR="00B23D22" w:rsidRDefault="00B23D22" w:rsidP="00B23D22">
      <w:pPr>
        <w:pStyle w:val="bpuSponsor"/>
      </w:pPr>
      <w:r>
        <w:t xml:space="preserve">CURRENT VERSION OF TEXT </w:t>
      </w:r>
    </w:p>
    <w:p w14:paraId="39F68F7B" w14:textId="77777777" w:rsidR="00B23D22" w:rsidRDefault="00B23D22" w:rsidP="00B23D22">
      <w:pPr>
        <w:pStyle w:val="bpuNormText"/>
      </w:pPr>
      <w:r>
        <w:tab/>
        <w:t>As introduced.</w:t>
      </w:r>
    </w:p>
    <w:p w14:paraId="47B50087" w14:textId="42EB2DA9" w:rsidR="00B23D22" w:rsidRDefault="00B23D22" w:rsidP="00B23D22">
      <w:pPr>
        <w:pStyle w:val="bpuNormText"/>
      </w:pPr>
      <w:r>
        <w:rPr>
          <w:noProof/>
        </w:rPr>
        <w:drawing>
          <wp:anchor distT="0" distB="0" distL="114300" distR="114300" simplePos="0" relativeHeight="251659264" behindDoc="1" locked="0" layoutInCell="1" allowOverlap="1" wp14:anchorId="53438D47" wp14:editId="60921FB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A30C742" w14:textId="77777777" w:rsidR="00B23D22" w:rsidRDefault="00B23D22" w:rsidP="008916EC">
      <w:pPr>
        <w:pStyle w:val="FronterPage"/>
        <w:tabs>
          <w:tab w:val="clear" w:pos="720"/>
          <w:tab w:val="clear" w:pos="1440"/>
          <w:tab w:val="clear" w:pos="2160"/>
          <w:tab w:val="clear" w:pos="2880"/>
          <w:tab w:val="clear" w:pos="3600"/>
          <w:tab w:val="clear" w:pos="4320"/>
          <w:tab w:val="clear" w:pos="5040"/>
        </w:tabs>
        <w:sectPr w:rsidR="00B23D22" w:rsidSect="00B23D22">
          <w:type w:val="continuous"/>
          <w:pgSz w:w="12240" w:h="20160" w:code="5"/>
          <w:pgMar w:top="1440" w:right="2275" w:bottom="1440" w:left="2275" w:header="72" w:footer="720" w:gutter="0"/>
          <w:pgNumType w:start="1"/>
          <w:cols w:space="720"/>
          <w:docGrid w:linePitch="360"/>
        </w:sectPr>
      </w:pPr>
    </w:p>
    <w:p w14:paraId="514908CF" w14:textId="3DC45AC3"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827DBC">
        <w:t xml:space="preserve">concerning </w:t>
      </w:r>
      <w:r w:rsidR="00AC6E1A">
        <w:t>veterans benefits</w:t>
      </w:r>
      <w:r w:rsidR="00827DBC">
        <w:t xml:space="preserve"> and supplementing </w:t>
      </w:r>
      <w:r w:rsidR="007D2622">
        <w:t>P.L</w:t>
      </w:r>
      <w:r w:rsidR="00977843">
        <w:t>.</w:t>
      </w:r>
      <w:r w:rsidR="007D2622">
        <w:t>1960, c.39 (C.56:8-1 et seq.)</w:t>
      </w:r>
      <w:r w:rsidR="00827DBC">
        <w:t>.</w:t>
      </w:r>
    </w:p>
    <w:p w14:paraId="79E3C35D" w14:textId="77777777" w:rsidR="000B1054" w:rsidRPr="00D71D68" w:rsidRDefault="000B1054" w:rsidP="000B1054"/>
    <w:p w14:paraId="31CAC2A5"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4A99F128" w14:textId="77777777" w:rsidR="00686AEB" w:rsidRDefault="00686AEB" w:rsidP="00686AEB"/>
    <w:p w14:paraId="0EC574BC" w14:textId="236AE418" w:rsidR="002668C3" w:rsidRDefault="00A712FA" w:rsidP="00754ACF">
      <w:r>
        <w:tab/>
        <w:t>1.</w:t>
      </w:r>
      <w:r w:rsidR="0061660B">
        <w:tab/>
      </w:r>
      <w:r w:rsidR="002668C3">
        <w:t xml:space="preserve">a. </w:t>
      </w:r>
      <w:r>
        <w:t xml:space="preserve"> </w:t>
      </w:r>
      <w:r w:rsidR="00A17410">
        <w:t>(</w:t>
      </w:r>
      <w:r w:rsidR="003C07F4">
        <w:t>1</w:t>
      </w:r>
      <w:r w:rsidR="00A17410">
        <w:t>)</w:t>
      </w:r>
      <w:r w:rsidR="00583965">
        <w:t xml:space="preserve"> </w:t>
      </w:r>
      <w:r w:rsidR="00A17410">
        <w:t xml:space="preserve"> </w:t>
      </w:r>
      <w:r>
        <w:t>N</w:t>
      </w:r>
      <w:r w:rsidR="002668C3">
        <w:t xml:space="preserve">o </w:t>
      </w:r>
      <w:r w:rsidR="00EF5C4B">
        <w:t>person</w:t>
      </w:r>
      <w:r w:rsidR="002668C3">
        <w:t xml:space="preserve"> shall receive compensation for advising or assisting any </w:t>
      </w:r>
      <w:r w:rsidR="00F40FAE">
        <w:t>individual</w:t>
      </w:r>
      <w:r w:rsidR="002668C3">
        <w:t xml:space="preserve"> with </w:t>
      </w:r>
      <w:r w:rsidR="00B34400">
        <w:t xml:space="preserve">regard to </w:t>
      </w:r>
      <w:r w:rsidR="002668C3">
        <w:t xml:space="preserve">any </w:t>
      </w:r>
      <w:r w:rsidR="00A34064">
        <w:t>veterans</w:t>
      </w:r>
      <w:r w:rsidR="002668C3">
        <w:t xml:space="preserve"> benefits matter, except as permitted under</w:t>
      </w:r>
      <w:r>
        <w:t xml:space="preserve"> </w:t>
      </w:r>
      <w:r w:rsidR="00B70DE3">
        <w:t>federal law.</w:t>
      </w:r>
    </w:p>
    <w:p w14:paraId="481C04AC" w14:textId="0C58241F" w:rsidR="002668C3" w:rsidRDefault="00A712FA" w:rsidP="00754ACF">
      <w:r>
        <w:tab/>
      </w:r>
      <w:r w:rsidR="002668C3">
        <w:t>(</w:t>
      </w:r>
      <w:r w:rsidR="003C07F4">
        <w:t>2</w:t>
      </w:r>
      <w:r w:rsidR="002668C3">
        <w:t>)</w:t>
      </w:r>
      <w:r w:rsidR="00583965">
        <w:tab/>
      </w:r>
      <w:r w:rsidR="00E218B6">
        <w:t>N</w:t>
      </w:r>
      <w:r w:rsidR="002668C3">
        <w:t xml:space="preserve">o </w:t>
      </w:r>
      <w:r w:rsidR="00EF5C4B">
        <w:t>person</w:t>
      </w:r>
      <w:r w:rsidR="002668C3">
        <w:t xml:space="preserve"> shall receive compensation for referring any </w:t>
      </w:r>
      <w:r w:rsidR="00F40FAE">
        <w:t>individual</w:t>
      </w:r>
      <w:r w:rsidR="002668C3">
        <w:t xml:space="preserve"> to</w:t>
      </w:r>
      <w:r w:rsidR="00C15F72">
        <w:t xml:space="preserve"> </w:t>
      </w:r>
      <w:r w:rsidR="002668C3">
        <w:t xml:space="preserve">another </w:t>
      </w:r>
      <w:r w:rsidR="00B122FB">
        <w:t>person</w:t>
      </w:r>
      <w:r w:rsidR="002668C3">
        <w:t xml:space="preserve"> to advise or assist this </w:t>
      </w:r>
      <w:r w:rsidR="00F40FAE">
        <w:t>individual</w:t>
      </w:r>
      <w:r w:rsidR="002668C3">
        <w:t xml:space="preserve"> with any </w:t>
      </w:r>
      <w:r w:rsidR="00A34064">
        <w:t>veterans</w:t>
      </w:r>
      <w:r w:rsidR="00F03FF1">
        <w:t xml:space="preserve"> </w:t>
      </w:r>
      <w:r w:rsidR="002668C3">
        <w:t>benefits matter.</w:t>
      </w:r>
    </w:p>
    <w:p w14:paraId="75EC130C" w14:textId="656F48CE" w:rsidR="002668C3" w:rsidRDefault="00A712FA" w:rsidP="00754ACF">
      <w:r>
        <w:tab/>
      </w:r>
      <w:r w:rsidR="002668C3">
        <w:t>(</w:t>
      </w:r>
      <w:r w:rsidR="003C07F4">
        <w:t>3</w:t>
      </w:r>
      <w:r w:rsidR="00583965">
        <w:t>)</w:t>
      </w:r>
      <w:r w:rsidR="00583965">
        <w:tab/>
      </w:r>
      <w:r w:rsidR="0061660B">
        <w:t>A</w:t>
      </w:r>
      <w:r w:rsidR="002668C3">
        <w:t xml:space="preserve"> </w:t>
      </w:r>
      <w:r w:rsidR="00EF5C4B">
        <w:t>person</w:t>
      </w:r>
      <w:r w:rsidR="002668C3">
        <w:t xml:space="preserve"> seeking to receive compensation for advising or assisting any </w:t>
      </w:r>
      <w:r w:rsidR="00F40FAE">
        <w:t>individual</w:t>
      </w:r>
      <w:r w:rsidR="002668C3">
        <w:t xml:space="preserve"> with any </w:t>
      </w:r>
      <w:r w:rsidR="00A34064">
        <w:t>veterans</w:t>
      </w:r>
      <w:r w:rsidR="002668C3">
        <w:t xml:space="preserve"> benefits matter shall, before rendering</w:t>
      </w:r>
      <w:r>
        <w:t xml:space="preserve"> </w:t>
      </w:r>
      <w:r w:rsidR="002668C3">
        <w:t xml:space="preserve">any services, memorialize all terms regarding the </w:t>
      </w:r>
      <w:r w:rsidR="00F40FAE">
        <w:t>individual</w:t>
      </w:r>
      <w:r w:rsidR="002668C3">
        <w:t>'s payment of</w:t>
      </w:r>
      <w:r>
        <w:t xml:space="preserve"> </w:t>
      </w:r>
      <w:r w:rsidR="002668C3">
        <w:t>fees for services rendered in a written  agreement, signed by both</w:t>
      </w:r>
      <w:r>
        <w:t xml:space="preserve"> </w:t>
      </w:r>
      <w:r w:rsidR="002668C3">
        <w:t xml:space="preserve">parties, that adheres to all criteria specified within </w:t>
      </w:r>
      <w:r w:rsidR="00762AA2">
        <w:t>38</w:t>
      </w:r>
      <w:r w:rsidR="00B122FB">
        <w:t xml:space="preserve"> C.F.R.</w:t>
      </w:r>
      <w:r>
        <w:t xml:space="preserve"> </w:t>
      </w:r>
      <w:r w:rsidR="00B122FB">
        <w:t>s.</w:t>
      </w:r>
      <w:r w:rsidR="002668C3">
        <w:t>14.636</w:t>
      </w:r>
      <w:r w:rsidR="00F4009B">
        <w:t>.</w:t>
      </w:r>
    </w:p>
    <w:p w14:paraId="7CA3A805" w14:textId="66321666" w:rsidR="002668C3" w:rsidRDefault="00A712FA" w:rsidP="00754ACF">
      <w:pPr>
        <w:tabs>
          <w:tab w:val="left" w:pos="450"/>
        </w:tabs>
      </w:pPr>
      <w:r>
        <w:tab/>
      </w:r>
      <w:r w:rsidR="002668C3">
        <w:t>(</w:t>
      </w:r>
      <w:r w:rsidR="003C07F4">
        <w:t>4</w:t>
      </w:r>
      <w:r w:rsidR="002668C3">
        <w:t>)</w:t>
      </w:r>
      <w:r w:rsidR="00583965">
        <w:tab/>
      </w:r>
      <w:r w:rsidR="0061660B">
        <w:t>N</w:t>
      </w:r>
      <w:r w:rsidR="002668C3">
        <w:t xml:space="preserve">o </w:t>
      </w:r>
      <w:r w:rsidR="00EF5C4B">
        <w:t>person</w:t>
      </w:r>
      <w:r w:rsidR="002668C3">
        <w:t xml:space="preserve"> shall receive any </w:t>
      </w:r>
      <w:r w:rsidR="00812877">
        <w:t xml:space="preserve">compensation </w:t>
      </w:r>
      <w:r w:rsidR="002668C3">
        <w:t>for any services rendered before</w:t>
      </w:r>
      <w:r w:rsidR="00A17410">
        <w:t xml:space="preserve"> </w:t>
      </w:r>
      <w:r w:rsidR="002668C3">
        <w:t>the date on which</w:t>
      </w:r>
      <w:r w:rsidR="00060A92">
        <w:t xml:space="preserve"> </w:t>
      </w:r>
      <w:r w:rsidR="002668C3">
        <w:t>a notice of disagreement is filed with respect to the</w:t>
      </w:r>
      <w:r w:rsidR="00A17410">
        <w:t xml:space="preserve"> </w:t>
      </w:r>
      <w:r w:rsidR="00F40FAE">
        <w:t>individual</w:t>
      </w:r>
      <w:r w:rsidR="002668C3">
        <w:t>'s case.</w:t>
      </w:r>
    </w:p>
    <w:p w14:paraId="2D71C0FA" w14:textId="1D8DEDCE" w:rsidR="002668C3" w:rsidRDefault="00A712FA" w:rsidP="00754ACF">
      <w:pPr>
        <w:tabs>
          <w:tab w:val="left" w:pos="450"/>
        </w:tabs>
      </w:pPr>
      <w:r>
        <w:tab/>
      </w:r>
      <w:r w:rsidR="002668C3">
        <w:t>(</w:t>
      </w:r>
      <w:r w:rsidR="003C07F4">
        <w:t>5</w:t>
      </w:r>
      <w:r w:rsidR="00583965">
        <w:t>)</w:t>
      </w:r>
      <w:r w:rsidR="00583965">
        <w:tab/>
      </w:r>
      <w:r w:rsidR="0061660B">
        <w:t>N</w:t>
      </w:r>
      <w:r w:rsidR="002668C3">
        <w:t xml:space="preserve">o </w:t>
      </w:r>
      <w:r w:rsidR="00EF5C4B">
        <w:t>person</w:t>
      </w:r>
      <w:r w:rsidR="002668C3">
        <w:t xml:space="preserve"> shall guarantee, either directly or by implication, that</w:t>
      </w:r>
      <w:r w:rsidR="00B62982">
        <w:t xml:space="preserve"> </w:t>
      </w:r>
      <w:r w:rsidR="002668C3">
        <w:t xml:space="preserve">any </w:t>
      </w:r>
      <w:r w:rsidR="00F40FAE">
        <w:t>individual</w:t>
      </w:r>
      <w:r w:rsidR="002668C3">
        <w:t xml:space="preserve"> is certain to receive specific </w:t>
      </w:r>
      <w:r w:rsidR="00A34064">
        <w:t>veterans</w:t>
      </w:r>
      <w:r w:rsidR="002668C3">
        <w:t xml:space="preserve"> benefits or that any</w:t>
      </w:r>
      <w:r w:rsidR="00B62982">
        <w:t xml:space="preserve"> </w:t>
      </w:r>
      <w:r w:rsidR="00F40FAE">
        <w:t>individual</w:t>
      </w:r>
      <w:r w:rsidR="002668C3">
        <w:t xml:space="preserve"> is certain to receive a specific level, percentage, or amount of</w:t>
      </w:r>
      <w:r w:rsidR="00B62982">
        <w:t xml:space="preserve"> </w:t>
      </w:r>
      <w:r w:rsidR="00A34064">
        <w:t>veterans</w:t>
      </w:r>
      <w:r w:rsidR="002668C3">
        <w:t xml:space="preserve"> benefits.</w:t>
      </w:r>
    </w:p>
    <w:p w14:paraId="000505B9" w14:textId="44A3665A" w:rsidR="002668C3" w:rsidRDefault="00A712FA" w:rsidP="00754ACF">
      <w:pPr>
        <w:tabs>
          <w:tab w:val="left" w:pos="450"/>
        </w:tabs>
      </w:pPr>
      <w:r>
        <w:tab/>
      </w:r>
      <w:r w:rsidR="002668C3">
        <w:t>(</w:t>
      </w:r>
      <w:r w:rsidR="003C07F4">
        <w:t>6</w:t>
      </w:r>
      <w:r w:rsidR="002668C3">
        <w:t xml:space="preserve">)  </w:t>
      </w:r>
      <w:r w:rsidR="0061660B">
        <w:t>N</w:t>
      </w:r>
      <w:r w:rsidR="002668C3">
        <w:t xml:space="preserve">o </w:t>
      </w:r>
      <w:r w:rsidR="00EF5C4B">
        <w:t>person</w:t>
      </w:r>
      <w:r w:rsidR="002668C3">
        <w:t xml:space="preserve"> shall receive excessive or unreasonable fees as compensation for advising or assisting any </w:t>
      </w:r>
      <w:r w:rsidR="00F40FAE">
        <w:t>individual</w:t>
      </w:r>
      <w:r w:rsidR="002668C3">
        <w:t xml:space="preserve"> with any </w:t>
      </w:r>
      <w:r w:rsidR="00A34064">
        <w:t>veterans</w:t>
      </w:r>
      <w:r w:rsidR="002668C3">
        <w:t xml:space="preserve"> benefits</w:t>
      </w:r>
      <w:r w:rsidR="00A17410">
        <w:t xml:space="preserve"> </w:t>
      </w:r>
      <w:r w:rsidR="002668C3">
        <w:t xml:space="preserve">matter. </w:t>
      </w:r>
      <w:r w:rsidR="0061660B">
        <w:t xml:space="preserve"> T</w:t>
      </w:r>
      <w:r w:rsidR="002668C3">
        <w:t xml:space="preserve">he factors articulated within </w:t>
      </w:r>
      <w:r w:rsidR="0061660B">
        <w:t>38 C.F.R. s.14.636</w:t>
      </w:r>
      <w:r w:rsidR="002668C3">
        <w:t xml:space="preserve"> shall govern determinations of whether a fee</w:t>
      </w:r>
      <w:r w:rsidR="00A17410">
        <w:t xml:space="preserve"> </w:t>
      </w:r>
      <w:r w:rsidR="002668C3">
        <w:t>is excessive or unreasonable.</w:t>
      </w:r>
    </w:p>
    <w:p w14:paraId="5BB947F2" w14:textId="438B1772" w:rsidR="00060A92" w:rsidRDefault="00A17410" w:rsidP="00754ACF">
      <w:pPr>
        <w:tabs>
          <w:tab w:val="left" w:pos="450"/>
        </w:tabs>
      </w:pPr>
      <w:r>
        <w:tab/>
        <w:t>b</w:t>
      </w:r>
      <w:r w:rsidR="00583965">
        <w:t>.</w:t>
      </w:r>
      <w:r w:rsidR="00583965">
        <w:tab/>
      </w:r>
      <w:r w:rsidR="002668C3">
        <w:t>(</w:t>
      </w:r>
      <w:r>
        <w:t>1</w:t>
      </w:r>
      <w:r w:rsidR="002668C3">
        <w:t>)</w:t>
      </w:r>
      <w:r w:rsidR="00583965">
        <w:t xml:space="preserve"> </w:t>
      </w:r>
      <w:r w:rsidR="002668C3">
        <w:t xml:space="preserve"> </w:t>
      </w:r>
      <w:r w:rsidR="00060A92">
        <w:t>N</w:t>
      </w:r>
      <w:r w:rsidR="002668C3">
        <w:t xml:space="preserve">o </w:t>
      </w:r>
      <w:r w:rsidR="00EF5C4B">
        <w:t>person</w:t>
      </w:r>
      <w:r w:rsidR="002668C3">
        <w:t xml:space="preserve"> shall advise or assist for compensation any </w:t>
      </w:r>
      <w:r w:rsidR="00F40FAE">
        <w:t>individual</w:t>
      </w:r>
      <w:r w:rsidR="00B62982">
        <w:t xml:space="preserve"> </w:t>
      </w:r>
      <w:r w:rsidR="00060A92">
        <w:t>concerning</w:t>
      </w:r>
      <w:r w:rsidR="002668C3">
        <w:t xml:space="preserve"> any </w:t>
      </w:r>
      <w:r w:rsidR="00A34064">
        <w:t>veterans</w:t>
      </w:r>
      <w:r w:rsidR="002668C3">
        <w:t xml:space="preserve"> benefits matter without clearly providing, at the</w:t>
      </w:r>
      <w:r w:rsidR="00B62982">
        <w:t xml:space="preserve"> </w:t>
      </w:r>
      <w:r w:rsidR="002668C3">
        <w:t xml:space="preserve">outset of </w:t>
      </w:r>
      <w:r w:rsidR="0009775C">
        <w:t xml:space="preserve">the </w:t>
      </w:r>
      <w:r w:rsidR="002668C3">
        <w:t>business relationship, the  following  disclosure, both</w:t>
      </w:r>
      <w:r w:rsidR="00B62982">
        <w:t xml:space="preserve"> </w:t>
      </w:r>
      <w:r w:rsidR="002668C3">
        <w:t xml:space="preserve">orally and in writing: </w:t>
      </w:r>
    </w:p>
    <w:p w14:paraId="6E0A0287" w14:textId="0D92984A" w:rsidR="00C508D5" w:rsidRDefault="00060A92" w:rsidP="00754ACF">
      <w:pPr>
        <w:tabs>
          <w:tab w:val="left" w:pos="450"/>
        </w:tabs>
      </w:pPr>
      <w:r>
        <w:tab/>
      </w:r>
      <w:r w:rsidR="002668C3">
        <w:t>"</w:t>
      </w:r>
      <w:r>
        <w:t>T</w:t>
      </w:r>
      <w:r w:rsidR="002668C3">
        <w:t>his business is not sponsored by, or affiliated</w:t>
      </w:r>
      <w:r w:rsidR="00B62982">
        <w:t xml:space="preserve"> </w:t>
      </w:r>
      <w:r w:rsidR="002668C3">
        <w:t xml:space="preserve">with, the </w:t>
      </w:r>
      <w:r>
        <w:t>United States Department of Veterans Affairs or the New Jersey Department of Military and Veterans Affairs</w:t>
      </w:r>
      <w:r w:rsidR="002668C3">
        <w:t xml:space="preserve">, or any other </w:t>
      </w:r>
      <w:r w:rsidR="00BC0272">
        <w:t>federally</w:t>
      </w:r>
      <w:r w:rsidR="002668C3">
        <w:t xml:space="preserve"> chartered veterans service organization.  </w:t>
      </w:r>
      <w:r>
        <w:t>O</w:t>
      </w:r>
      <w:r w:rsidR="002668C3">
        <w:t>ther organizations, including but</w:t>
      </w:r>
      <w:r w:rsidR="00A17410">
        <w:t xml:space="preserve"> </w:t>
      </w:r>
      <w:r w:rsidR="002668C3">
        <w:t xml:space="preserve">not </w:t>
      </w:r>
      <w:r>
        <w:t>l</w:t>
      </w:r>
      <w:r w:rsidR="002668C3">
        <w:t xml:space="preserve">imited </w:t>
      </w:r>
      <w:r>
        <w:t>to the New Jersey Department of Military and Veterans Affairs</w:t>
      </w:r>
      <w:r w:rsidR="002668C3">
        <w:t>, your</w:t>
      </w:r>
      <w:r w:rsidR="00B62982">
        <w:t xml:space="preserve"> </w:t>
      </w:r>
      <w:r w:rsidR="002668C3">
        <w:t xml:space="preserve">local county veterans service agency, and other </w:t>
      </w:r>
      <w:r w:rsidR="00BC0272">
        <w:t>federally</w:t>
      </w:r>
      <w:r w:rsidR="002668C3">
        <w:t xml:space="preserve"> chartered veterans service organizations, may be able to provide you with</w:t>
      </w:r>
      <w:r w:rsidR="00B62982">
        <w:t xml:space="preserve"> </w:t>
      </w:r>
      <w:r w:rsidR="002668C3">
        <w:t xml:space="preserve">this service free of charge. </w:t>
      </w:r>
      <w:r w:rsidR="00C508D5">
        <w:t xml:space="preserve"> P</w:t>
      </w:r>
      <w:r w:rsidR="002668C3">
        <w:t xml:space="preserve">roducts or services offered by this business are not necessarily endorsed by any of these organizations.  </w:t>
      </w:r>
      <w:r w:rsidR="00B62982">
        <w:t>Y</w:t>
      </w:r>
      <w:r w:rsidR="002668C3">
        <w:t>ou</w:t>
      </w:r>
      <w:r w:rsidR="00B62982">
        <w:t xml:space="preserve"> </w:t>
      </w:r>
      <w:r w:rsidR="002668C3">
        <w:t xml:space="preserve">may qualify for other </w:t>
      </w:r>
      <w:r w:rsidR="00A34064">
        <w:t>veterans</w:t>
      </w:r>
      <w:r w:rsidR="002668C3">
        <w:t xml:space="preserve"> benefits beyond the benefits for which</w:t>
      </w:r>
      <w:r w:rsidR="00B62982">
        <w:t xml:space="preserve"> </w:t>
      </w:r>
      <w:r w:rsidR="002668C3">
        <w:t>you are receiving services here."</w:t>
      </w:r>
    </w:p>
    <w:p w14:paraId="110FE729" w14:textId="466B0551" w:rsidR="00C51EF7" w:rsidRDefault="00C508D5" w:rsidP="00754ACF">
      <w:pPr>
        <w:tabs>
          <w:tab w:val="left" w:pos="450"/>
        </w:tabs>
      </w:pPr>
      <w:r>
        <w:tab/>
        <w:t>T</w:t>
      </w:r>
      <w:r w:rsidR="002668C3">
        <w:t xml:space="preserve">he written disclosure </w:t>
      </w:r>
      <w:r>
        <w:t>shall</w:t>
      </w:r>
      <w:r w:rsidR="002668C3">
        <w:t xml:space="preserve"> appear in</w:t>
      </w:r>
      <w:r w:rsidR="00B62982">
        <w:t xml:space="preserve"> </w:t>
      </w:r>
      <w:r w:rsidR="002668C3">
        <w:t xml:space="preserve">at least twelve-point font and </w:t>
      </w:r>
      <w:r>
        <w:t>shall</w:t>
      </w:r>
      <w:r w:rsidR="002668C3">
        <w:t xml:space="preserve"> appear in a readily noticeable and</w:t>
      </w:r>
      <w:r w:rsidR="00B62982">
        <w:t xml:space="preserve"> </w:t>
      </w:r>
      <w:r w:rsidR="002668C3">
        <w:t>identifiable place in</w:t>
      </w:r>
      <w:r w:rsidR="00B62982">
        <w:t xml:space="preserve"> </w:t>
      </w:r>
      <w:r w:rsidR="002668C3">
        <w:t xml:space="preserve">the </w:t>
      </w:r>
      <w:r w:rsidR="00EF5C4B">
        <w:lastRenderedPageBreak/>
        <w:t>person</w:t>
      </w:r>
      <w:r w:rsidR="002668C3">
        <w:t xml:space="preserve">'s agreement with the </w:t>
      </w:r>
      <w:r w:rsidR="00F40FAE">
        <w:t>individual</w:t>
      </w:r>
      <w:r w:rsidR="002668C3">
        <w:t xml:space="preserve"> seeking</w:t>
      </w:r>
      <w:r w:rsidR="00B62982">
        <w:t xml:space="preserve"> </w:t>
      </w:r>
      <w:r w:rsidR="002668C3">
        <w:t xml:space="preserve">services.  </w:t>
      </w:r>
      <w:r w:rsidR="00492033">
        <w:t>T</w:t>
      </w:r>
      <w:r w:rsidR="002668C3">
        <w:t xml:space="preserve">he </w:t>
      </w:r>
      <w:r w:rsidR="00F40FAE">
        <w:t>individual</w:t>
      </w:r>
      <w:r w:rsidR="002668C3">
        <w:t xml:space="preserve"> </w:t>
      </w:r>
      <w:r>
        <w:t>shall</w:t>
      </w:r>
      <w:r w:rsidR="002668C3">
        <w:t xml:space="preserve"> verbally acknowledge understanding of the oral</w:t>
      </w:r>
      <w:r w:rsidR="00B62982">
        <w:t xml:space="preserve"> </w:t>
      </w:r>
      <w:r w:rsidR="002668C3">
        <w:t xml:space="preserve">disclosure and </w:t>
      </w:r>
      <w:r>
        <w:t>shall</w:t>
      </w:r>
      <w:r w:rsidR="002668C3">
        <w:t xml:space="preserve"> </w:t>
      </w:r>
      <w:r w:rsidR="0009775C">
        <w:t>sign the document in which the written disclosure appears,</w:t>
      </w:r>
      <w:r w:rsidR="002668C3">
        <w:t xml:space="preserve"> to represent understanding of these provisions. </w:t>
      </w:r>
      <w:r w:rsidR="00492033">
        <w:t xml:space="preserve"> T</w:t>
      </w:r>
      <w:r w:rsidR="002668C3">
        <w:t xml:space="preserve">he </w:t>
      </w:r>
      <w:r w:rsidR="00EF5C4B">
        <w:t>person</w:t>
      </w:r>
      <w:r w:rsidR="002668C3">
        <w:t xml:space="preserve"> offering services </w:t>
      </w:r>
      <w:r>
        <w:t>shall</w:t>
      </w:r>
      <w:r w:rsidR="002668C3">
        <w:t xml:space="preserve"> retain a copy of</w:t>
      </w:r>
      <w:r w:rsidR="00B62982">
        <w:t xml:space="preserve"> </w:t>
      </w:r>
      <w:r w:rsidR="002668C3">
        <w:t xml:space="preserve">the written disclosure while providing </w:t>
      </w:r>
      <w:r w:rsidR="00A34064">
        <w:t>veterans</w:t>
      </w:r>
      <w:r w:rsidR="002668C3">
        <w:t xml:space="preserve"> benefits services for</w:t>
      </w:r>
      <w:r w:rsidR="00B62982">
        <w:t xml:space="preserve"> </w:t>
      </w:r>
      <w:r w:rsidR="002668C3">
        <w:t xml:space="preserve">compensation to the </w:t>
      </w:r>
      <w:r w:rsidR="00F40FAE">
        <w:t>individual</w:t>
      </w:r>
      <w:r w:rsidR="002668C3">
        <w:t xml:space="preserve"> and for at least one year after the date on</w:t>
      </w:r>
      <w:r w:rsidR="00B62982">
        <w:t xml:space="preserve"> </w:t>
      </w:r>
      <w:r w:rsidR="002668C3">
        <w:t xml:space="preserve">which </w:t>
      </w:r>
      <w:r w:rsidR="0009775C">
        <w:t xml:space="preserve">the </w:t>
      </w:r>
      <w:r w:rsidR="002668C3">
        <w:t>service relationship terminates.</w:t>
      </w:r>
      <w:r w:rsidR="00C51EF7">
        <w:t xml:space="preserve"> </w:t>
      </w:r>
    </w:p>
    <w:p w14:paraId="2A23DBF3" w14:textId="36CA7536" w:rsidR="00492033" w:rsidRDefault="00C51EF7" w:rsidP="00754ACF">
      <w:pPr>
        <w:tabs>
          <w:tab w:val="left" w:pos="450"/>
        </w:tabs>
      </w:pPr>
      <w:r>
        <w:tab/>
      </w:r>
      <w:r w:rsidR="002668C3">
        <w:t>(</w:t>
      </w:r>
      <w:r w:rsidR="00A7015C">
        <w:t>2</w:t>
      </w:r>
      <w:r w:rsidR="00583965">
        <w:t>)</w:t>
      </w:r>
      <w:r w:rsidR="00583965">
        <w:tab/>
      </w:r>
      <w:r w:rsidR="00492033">
        <w:t>N</w:t>
      </w:r>
      <w:r w:rsidR="002668C3">
        <w:t xml:space="preserve">o </w:t>
      </w:r>
      <w:r w:rsidR="00EF5C4B">
        <w:t>person</w:t>
      </w:r>
      <w:r w:rsidR="002668C3">
        <w:t xml:space="preserve"> shall advertise for-compensation services in veterans</w:t>
      </w:r>
      <w:r>
        <w:t xml:space="preserve"> </w:t>
      </w:r>
      <w:r w:rsidR="002668C3">
        <w:t xml:space="preserve">benefits matters without including the following disclosure: </w:t>
      </w:r>
    </w:p>
    <w:p w14:paraId="3CB9BAC4" w14:textId="324BB2EC" w:rsidR="00492033" w:rsidRDefault="00492033" w:rsidP="00754ACF">
      <w:pPr>
        <w:tabs>
          <w:tab w:val="left" w:pos="450"/>
        </w:tabs>
      </w:pPr>
      <w:r>
        <w:tab/>
        <w:t>“T</w:t>
      </w:r>
      <w:r w:rsidR="002668C3">
        <w:t xml:space="preserve">his business is not sponsored by, or affiliated with, the </w:t>
      </w:r>
      <w:r w:rsidR="00060A92">
        <w:t>United States Department of Veterans Affairs or the New Jersey Department of Military and Veterans Affairs</w:t>
      </w:r>
      <w:r w:rsidR="002668C3">
        <w:t xml:space="preserve">, or any other </w:t>
      </w:r>
      <w:r w:rsidR="00BC0272">
        <w:t>federally</w:t>
      </w:r>
      <w:r w:rsidR="002668C3">
        <w:t xml:space="preserve"> chartered veterans service organization. other organizations, including but not limited to </w:t>
      </w:r>
      <w:r>
        <w:t>the New Jersey Department of Military and Veterans Affairs</w:t>
      </w:r>
      <w:r w:rsidR="002668C3">
        <w:t>, your local county veterans service</w:t>
      </w:r>
      <w:r w:rsidR="00BE42E6">
        <w:t xml:space="preserve"> </w:t>
      </w:r>
      <w:r w:rsidR="002668C3">
        <w:t>agency, and</w:t>
      </w:r>
      <w:r w:rsidR="00BE42E6">
        <w:t xml:space="preserve"> </w:t>
      </w:r>
      <w:r w:rsidR="002668C3">
        <w:t xml:space="preserve">other </w:t>
      </w:r>
      <w:r w:rsidR="00BC0272">
        <w:t>federally</w:t>
      </w:r>
      <w:r w:rsidR="002668C3">
        <w:t xml:space="preserve"> chartered </w:t>
      </w:r>
      <w:r w:rsidR="00BC0272">
        <w:t>v</w:t>
      </w:r>
      <w:r w:rsidR="002668C3">
        <w:t xml:space="preserve">eterans </w:t>
      </w:r>
      <w:r w:rsidR="0062352B">
        <w:t>s</w:t>
      </w:r>
      <w:r w:rsidR="002668C3">
        <w:t>ervice</w:t>
      </w:r>
      <w:r w:rsidR="00BE42E6">
        <w:t xml:space="preserve"> </w:t>
      </w:r>
      <w:r w:rsidR="002668C3">
        <w:t>organizations, may be able to provide you with these services free of charge</w:t>
      </w:r>
      <w:r>
        <w:t xml:space="preserve">. </w:t>
      </w:r>
      <w:r w:rsidR="00C51EF7">
        <w:t xml:space="preserve"> </w:t>
      </w:r>
      <w:r>
        <w:t>P</w:t>
      </w:r>
      <w:r w:rsidR="002668C3">
        <w:t>roducts or services offered b</w:t>
      </w:r>
      <w:r w:rsidR="00BE42E6">
        <w:t>y</w:t>
      </w:r>
      <w:r w:rsidR="002668C3">
        <w:t xml:space="preserve"> this business are not necessarily</w:t>
      </w:r>
      <w:r w:rsidR="00C51EF7">
        <w:t xml:space="preserve"> </w:t>
      </w:r>
      <w:r w:rsidR="002668C3">
        <w:t xml:space="preserve">endorsed by any of these organizations. </w:t>
      </w:r>
      <w:r>
        <w:t xml:space="preserve"> Y</w:t>
      </w:r>
      <w:r w:rsidR="002668C3">
        <w:t xml:space="preserve">ou may qualify for other </w:t>
      </w:r>
      <w:r w:rsidR="00A34064">
        <w:t>veterans</w:t>
      </w:r>
      <w:r w:rsidR="002668C3">
        <w:t xml:space="preserve"> benefits beyond the services that this business offers." </w:t>
      </w:r>
    </w:p>
    <w:p w14:paraId="3C3EC19A" w14:textId="77777777" w:rsidR="002668C3" w:rsidRDefault="00492033" w:rsidP="00754ACF">
      <w:pPr>
        <w:tabs>
          <w:tab w:val="left" w:pos="450"/>
        </w:tabs>
      </w:pPr>
      <w:r>
        <w:tab/>
        <w:t>I</w:t>
      </w:r>
      <w:r w:rsidR="002668C3">
        <w:t>f the</w:t>
      </w:r>
      <w:r w:rsidR="00C51EF7">
        <w:t xml:space="preserve"> </w:t>
      </w:r>
      <w:r w:rsidR="002668C3">
        <w:t>advertisement is printed, including but not limited to advertisements</w:t>
      </w:r>
      <w:r w:rsidR="00C51EF7">
        <w:t xml:space="preserve"> </w:t>
      </w:r>
      <w:r w:rsidR="002668C3">
        <w:t xml:space="preserve">visible to internet users, the disclosure </w:t>
      </w:r>
      <w:r w:rsidR="00C508D5">
        <w:t>shall</w:t>
      </w:r>
      <w:r w:rsidR="002668C3">
        <w:t xml:space="preserve"> appear in a readily visible place on the advertisement. </w:t>
      </w:r>
      <w:r>
        <w:t xml:space="preserve"> If</w:t>
      </w:r>
      <w:r w:rsidR="002668C3">
        <w:t xml:space="preserve"> the advertisement is verbal, the</w:t>
      </w:r>
      <w:r w:rsidR="00C51EF7">
        <w:t xml:space="preserve"> </w:t>
      </w:r>
      <w:r w:rsidR="002668C3">
        <w:t xml:space="preserve">spoken statement of the disclosure </w:t>
      </w:r>
      <w:r w:rsidR="00C508D5">
        <w:t>shall</w:t>
      </w:r>
      <w:r w:rsidR="002668C3">
        <w:t xml:space="preserve"> be clear and intelligible.</w:t>
      </w:r>
    </w:p>
    <w:p w14:paraId="6C95F949" w14:textId="5867D0FE" w:rsidR="00676823" w:rsidRPr="007F604A" w:rsidRDefault="00E4607A" w:rsidP="00812877">
      <w:pPr>
        <w:tabs>
          <w:tab w:val="left" w:pos="450"/>
        </w:tabs>
        <w:contextualSpacing/>
      </w:pPr>
      <w:r>
        <w:tab/>
        <w:t>c</w:t>
      </w:r>
      <w:r w:rsidR="00583965">
        <w:t>.</w:t>
      </w:r>
      <w:r w:rsidR="00583965">
        <w:tab/>
      </w:r>
      <w:r w:rsidR="00E77940" w:rsidRPr="00E77940">
        <w:t xml:space="preserve">A violation of the provisions of </w:t>
      </w:r>
      <w:r w:rsidR="00E77940">
        <w:t>this act</w:t>
      </w:r>
      <w:r w:rsidR="00E77940" w:rsidRPr="00E77940">
        <w:t xml:space="preserve"> shall be an unlawful practice and a violation of P.L.1960, c.39 (C.56:8-1 et seq.).</w:t>
      </w:r>
    </w:p>
    <w:p w14:paraId="50895144" w14:textId="58B7A252" w:rsidR="002668C3" w:rsidRDefault="00E4607A" w:rsidP="00754ACF">
      <w:r>
        <w:tab/>
      </w:r>
      <w:r w:rsidR="00492033">
        <w:t>d</w:t>
      </w:r>
      <w:r w:rsidR="00583965">
        <w:t>.</w:t>
      </w:r>
      <w:r w:rsidR="00583965">
        <w:tab/>
      </w:r>
      <w:r w:rsidR="00C51EF7">
        <w:t>As used in this section</w:t>
      </w:r>
      <w:r w:rsidR="002668C3">
        <w:t>:</w:t>
      </w:r>
    </w:p>
    <w:p w14:paraId="3EFF7F56" w14:textId="4D31898C" w:rsidR="002668C3" w:rsidRDefault="00492033" w:rsidP="00754ACF">
      <w:r>
        <w:tab/>
      </w:r>
      <w:r w:rsidR="002668C3">
        <w:t>"</w:t>
      </w:r>
      <w:r w:rsidR="00A34064">
        <w:t>Veterans</w:t>
      </w:r>
      <w:r w:rsidR="002668C3">
        <w:t xml:space="preserve"> benefits matter" means the preparation, presentation, or prosecution of any claim affecting any person who has filed</w:t>
      </w:r>
      <w:r w:rsidR="00C51EF7">
        <w:t xml:space="preserve"> </w:t>
      </w:r>
      <w:r w:rsidR="002668C3">
        <w:t>or expressed an intent to file a claim for any benefit, program,</w:t>
      </w:r>
      <w:r w:rsidR="00C51EF7">
        <w:t xml:space="preserve"> </w:t>
      </w:r>
      <w:r w:rsidR="002668C3">
        <w:t xml:space="preserve">service, commodity, function, or status, entitlement </w:t>
      </w:r>
      <w:r w:rsidR="009F605E">
        <w:t xml:space="preserve">to </w:t>
      </w:r>
      <w:r w:rsidR="002668C3">
        <w:t>which is determined</w:t>
      </w:r>
      <w:r w:rsidR="00E218B6">
        <w:t xml:space="preserve"> </w:t>
      </w:r>
      <w:r w:rsidR="002668C3">
        <w:t xml:space="preserve">under the laws and regulations administered by the </w:t>
      </w:r>
      <w:r w:rsidR="00C51EF7">
        <w:t>United States</w:t>
      </w:r>
      <w:r w:rsidR="002668C3">
        <w:t xml:space="preserve"> </w:t>
      </w:r>
      <w:r w:rsidR="00C51EF7">
        <w:t>De</w:t>
      </w:r>
      <w:r w:rsidR="002668C3">
        <w:t xml:space="preserve">partment of </w:t>
      </w:r>
      <w:r w:rsidR="00C51EF7">
        <w:t>V</w:t>
      </w:r>
      <w:r w:rsidR="002668C3">
        <w:t xml:space="preserve">eterans </w:t>
      </w:r>
      <w:r w:rsidR="00C51EF7">
        <w:t>A</w:t>
      </w:r>
      <w:r w:rsidR="002668C3">
        <w:t xml:space="preserve">ffairs or the </w:t>
      </w:r>
      <w:r w:rsidR="00C51EF7">
        <w:t>New Jersey</w:t>
      </w:r>
      <w:r w:rsidR="002668C3">
        <w:t xml:space="preserve"> </w:t>
      </w:r>
      <w:r w:rsidR="00C51EF7">
        <w:t>Department of Military and Veterans Affairs</w:t>
      </w:r>
      <w:r w:rsidR="002668C3">
        <w:t xml:space="preserve"> pertaining to veterans, their dependents, their survivors, and</w:t>
      </w:r>
      <w:r w:rsidR="00C51EF7">
        <w:t xml:space="preserve"> </w:t>
      </w:r>
      <w:r w:rsidR="002668C3">
        <w:t xml:space="preserve">any other </w:t>
      </w:r>
      <w:r w:rsidR="00F40FAE">
        <w:t>individual</w:t>
      </w:r>
      <w:r w:rsidR="002668C3">
        <w:t xml:space="preserve"> eligible for such benefits.</w:t>
      </w:r>
    </w:p>
    <w:p w14:paraId="6AC4D3B7" w14:textId="77777777" w:rsidR="002668C3" w:rsidRDefault="00E4607A" w:rsidP="00754ACF">
      <w:r>
        <w:tab/>
        <w:t>“Compensation”</w:t>
      </w:r>
      <w:r w:rsidR="002668C3">
        <w:t xml:space="preserve"> means </w:t>
      </w:r>
      <w:r w:rsidR="00E218B6" w:rsidRPr="00E218B6">
        <w:t>payment of any money, thing of value, or financial benefit.</w:t>
      </w:r>
    </w:p>
    <w:p w14:paraId="1BFB0CA4" w14:textId="77777777" w:rsidR="00E37789" w:rsidRDefault="00E4607A" w:rsidP="00F4009B">
      <w:pPr>
        <w:contextualSpacing/>
      </w:pPr>
      <w:r>
        <w:tab/>
        <w:t>“</w:t>
      </w:r>
      <w:r w:rsidR="00EF5C4B">
        <w:t>Person</w:t>
      </w:r>
      <w:r>
        <w:t>”</w:t>
      </w:r>
      <w:r w:rsidR="00EF5C4B">
        <w:t xml:space="preserve"> </w:t>
      </w:r>
      <w:r w:rsidR="00EF5C4B" w:rsidRPr="00EF5C4B">
        <w:t xml:space="preserve">means an individual, corporation, business trust, estate, trust, partnership, limited liability company, association, joint venture, public corporation, government or governmental subdivision, agency, or instrumentality, or any other legal or commercial </w:t>
      </w:r>
      <w:r w:rsidR="00EF5C4B">
        <w:t>entity.</w:t>
      </w:r>
    </w:p>
    <w:p w14:paraId="0920BE7B" w14:textId="77777777" w:rsidR="00F4009B" w:rsidRDefault="00F4009B" w:rsidP="00F4009B">
      <w:pPr>
        <w:contextualSpacing/>
      </w:pPr>
    </w:p>
    <w:p w14:paraId="265D9024" w14:textId="1A9EF57B" w:rsidR="00583965" w:rsidRDefault="00686AEB" w:rsidP="00583965">
      <w:r>
        <w:tab/>
      </w:r>
      <w:r w:rsidR="003116F6">
        <w:t>2</w:t>
      </w:r>
      <w:r w:rsidR="00583965">
        <w:t>.</w:t>
      </w:r>
      <w:r w:rsidR="00583965">
        <w:tab/>
      </w:r>
      <w:r w:rsidR="009667B1">
        <w:t>This act shall take effect</w:t>
      </w:r>
      <w:r w:rsidR="003116F6">
        <w:t xml:space="preserve"> immediately.</w:t>
      </w:r>
      <w:r w:rsidR="00583965">
        <w:br w:type="page"/>
      </w:r>
    </w:p>
    <w:p w14:paraId="6847F82E" w14:textId="77777777" w:rsidR="00F4009B" w:rsidRDefault="00686AEB" w:rsidP="00F4009B">
      <w:pPr>
        <w:jc w:val="center"/>
      </w:pPr>
      <w:r w:rsidRPr="00D71D68">
        <w:lastRenderedPageBreak/>
        <w:t>STATEMENT</w:t>
      </w:r>
    </w:p>
    <w:p w14:paraId="2C08D8B9" w14:textId="77777777" w:rsidR="00F4009B" w:rsidRDefault="00F4009B" w:rsidP="00F4009B">
      <w:pPr>
        <w:jc w:val="center"/>
      </w:pPr>
    </w:p>
    <w:p w14:paraId="6A6F0D24" w14:textId="5F77CAC5" w:rsidR="00E77940" w:rsidRDefault="00F4009B" w:rsidP="00812877">
      <w:pPr>
        <w:spacing w:line="276" w:lineRule="auto"/>
        <w:contextualSpacing/>
        <w:rPr>
          <w:rFonts w:ascii="TimesNewRomanPSMT" w:hAnsi="TimesNewRomanPSMT"/>
        </w:rPr>
      </w:pPr>
      <w:r>
        <w:rPr>
          <w:rFonts w:ascii="TimesNewRomanPSMT" w:hAnsi="TimesNewRomanPSMT"/>
        </w:rPr>
        <w:tab/>
      </w:r>
      <w:r w:rsidR="00E77940" w:rsidRPr="00A81560">
        <w:rPr>
          <w:rFonts w:ascii="TimesNewRomanPSMT" w:hAnsi="TimesNewRomanPSMT"/>
        </w:rPr>
        <w:t xml:space="preserve">The bill </w:t>
      </w:r>
      <w:r w:rsidR="00754ACF">
        <w:rPr>
          <w:rFonts w:ascii="TimesNewRomanPSMT" w:hAnsi="TimesNewRomanPSMT"/>
        </w:rPr>
        <w:t>makes</w:t>
      </w:r>
      <w:r w:rsidR="00E77940" w:rsidRPr="00A81560">
        <w:rPr>
          <w:rFonts w:ascii="TimesNewRomanPSMT" w:hAnsi="TimesNewRomanPSMT"/>
        </w:rPr>
        <w:t xml:space="preserve"> it a violation of the consumer fraud act </w:t>
      </w:r>
      <w:r>
        <w:rPr>
          <w:rFonts w:ascii="TimesNewRomanPSMT" w:hAnsi="TimesNewRomanPSMT"/>
        </w:rPr>
        <w:t xml:space="preserve">for persons to receive compensation for advising or assisting, or referring any individual to another person to advise or assist, with any </w:t>
      </w:r>
      <w:r w:rsidR="00A34064">
        <w:rPr>
          <w:rFonts w:ascii="TimesNewRomanPSMT" w:hAnsi="TimesNewRomanPSMT"/>
        </w:rPr>
        <w:t>veterans</w:t>
      </w:r>
      <w:r>
        <w:rPr>
          <w:rFonts w:ascii="TimesNewRomanPSMT" w:hAnsi="TimesNewRomanPSMT"/>
        </w:rPr>
        <w:t xml:space="preserve"> benefits matter, except as is permitted under federal law.</w:t>
      </w:r>
    </w:p>
    <w:p w14:paraId="41581969" w14:textId="5FC1C4CB" w:rsidR="00F4009B" w:rsidRPr="00F4009B" w:rsidRDefault="00F4009B" w:rsidP="00812877">
      <w:pPr>
        <w:spacing w:line="276" w:lineRule="auto"/>
        <w:contextualSpacing/>
      </w:pPr>
      <w:r>
        <w:rPr>
          <w:rFonts w:ascii="TimesNewRomanPSMT" w:hAnsi="TimesNewRomanPSMT"/>
        </w:rPr>
        <w:tab/>
        <w:t xml:space="preserve">Under the bill, a </w:t>
      </w:r>
      <w:r>
        <w:t>"</w:t>
      </w:r>
      <w:r w:rsidR="00A34064">
        <w:t>veterans</w:t>
      </w:r>
      <w:r>
        <w:t xml:space="preserve"> benefits matter" means the preparation, presentation, or prosecution of any claim affecting any person who has filed or expressed an intent to file a claim for any benefit, program, service, commodity, function, or status, entitlement</w:t>
      </w:r>
      <w:r w:rsidR="009D10A4">
        <w:t xml:space="preserve"> to</w:t>
      </w:r>
      <w:r>
        <w:t xml:space="preserve"> which is determined under the laws and regulations administered by the United States Department of Veterans Affairs or the New Jersey Department of Military and Veterans Affairs pertaining to veterans, their dependents, their survivors, and any other individual eligible for such benefits.</w:t>
      </w:r>
    </w:p>
    <w:p w14:paraId="6BD3AA3B" w14:textId="214C11F5" w:rsidR="00F4009B" w:rsidRDefault="0019015C" w:rsidP="00812877">
      <w:pPr>
        <w:spacing w:line="276" w:lineRule="auto"/>
        <w:contextualSpacing/>
      </w:pPr>
      <w:r>
        <w:tab/>
      </w:r>
      <w:r w:rsidR="00502352">
        <w:t>Under the bill, no person may</w:t>
      </w:r>
      <w:r w:rsidR="00F4009B">
        <w:t xml:space="preserve"> </w:t>
      </w:r>
      <w:r w:rsidR="00502352">
        <w:t xml:space="preserve">receive any fees for any services rendered before the date on which a notice of disagreement is filed with respect to  the individual's case, guarantee, either directly or by implication, that any individual is certain to receive specific </w:t>
      </w:r>
      <w:r w:rsidR="00A34064">
        <w:t>veterans</w:t>
      </w:r>
      <w:r w:rsidR="00502352">
        <w:t xml:space="preserve"> benefits or that any individual is certain to receive a specific level, percentage, or  amount  of </w:t>
      </w:r>
      <w:r w:rsidR="00A34064">
        <w:t>veterans</w:t>
      </w:r>
      <w:r w:rsidR="00502352">
        <w:t xml:space="preserve"> benefits, or receive excessive or unreasonable fees as compensation for advising or assisting any individual with any </w:t>
      </w:r>
      <w:r w:rsidR="00A34064">
        <w:t>veterans</w:t>
      </w:r>
      <w:r w:rsidR="00502352">
        <w:t xml:space="preserve"> benefits matter.</w:t>
      </w:r>
    </w:p>
    <w:p w14:paraId="32369883" w14:textId="123BCF5A" w:rsidR="00502352" w:rsidRDefault="00502352" w:rsidP="00812877">
      <w:pPr>
        <w:spacing w:line="276" w:lineRule="auto"/>
        <w:contextualSpacing/>
      </w:pPr>
      <w:r>
        <w:tab/>
        <w:t>The bill al</w:t>
      </w:r>
      <w:r w:rsidR="00F4009B">
        <w:t>so requires that a</w:t>
      </w:r>
      <w:r w:rsidR="0019015C">
        <w:t xml:space="preserve"> person seeking to receive compensation for advising or assisting any individual with any </w:t>
      </w:r>
      <w:r w:rsidR="00A34064">
        <w:t>veterans</w:t>
      </w:r>
      <w:r w:rsidR="0019015C">
        <w:t xml:space="preserve"> benefits matter shall, before rendering any services, memorialize all terms regarding the individual's payment of fees for services rendered in a written  agreement, signed by both parties, that adheres to </w:t>
      </w:r>
      <w:r w:rsidR="002572AD">
        <w:t>all criteria specified within 38</w:t>
      </w:r>
      <w:r w:rsidR="0019015C">
        <w:t xml:space="preserve"> C.F.R. s.14.636.</w:t>
      </w:r>
      <w:r w:rsidRPr="00502352">
        <w:t xml:space="preserve"> </w:t>
      </w:r>
      <w:r>
        <w:t xml:space="preserve"> </w:t>
      </w:r>
    </w:p>
    <w:p w14:paraId="7385B5D3" w14:textId="0234F148" w:rsidR="0019015C" w:rsidRDefault="00502352" w:rsidP="00812877">
      <w:pPr>
        <w:spacing w:line="276" w:lineRule="auto"/>
        <w:contextualSpacing/>
      </w:pPr>
      <w:r>
        <w:tab/>
      </w:r>
      <w:r w:rsidR="0057712A">
        <w:t>Under the bill,</w:t>
      </w:r>
      <w:r>
        <w:t xml:space="preserve"> </w:t>
      </w:r>
      <w:r w:rsidR="0057712A">
        <w:t>no person may advise or assist for compensation or advertise for-compensation services to advise or assist in a veterans benefits matter without making an</w:t>
      </w:r>
      <w:r>
        <w:t xml:space="preserve"> oral </w:t>
      </w:r>
      <w:r w:rsidR="00C161AF">
        <w:t xml:space="preserve">and a </w:t>
      </w:r>
      <w:r w:rsidR="0057712A">
        <w:t>written disclosure</w:t>
      </w:r>
      <w:r>
        <w:t>.</w:t>
      </w:r>
    </w:p>
    <w:p w14:paraId="6B9D507E" w14:textId="04DD042D" w:rsidR="00E77940" w:rsidRDefault="00F4009B" w:rsidP="00812877">
      <w:pPr>
        <w:spacing w:line="276" w:lineRule="auto"/>
        <w:contextualSpacing/>
      </w:pPr>
      <w:r>
        <w:tab/>
      </w:r>
      <w:r w:rsidR="009F605E">
        <w:rPr>
          <w:rFonts w:ascii="TimesNewRomanPSMT" w:hAnsi="TimesNewRomanPSMT"/>
        </w:rPr>
        <w:t>An unlawful practice under the consumer fraud a</w:t>
      </w:r>
      <w:r w:rsidRPr="00A81560">
        <w:rPr>
          <w:rFonts w:ascii="TimesNewRomanPSMT" w:hAnsi="TimesNewRomanPSMT"/>
        </w:rPr>
        <w:t xml:space="preserve">ct is punishable by a monetary penalty of not more than $10,000 for a first offense and not more than $20,000 for any subsequent offense. </w:t>
      </w:r>
      <w:r>
        <w:rPr>
          <w:rFonts w:ascii="TimesNewRomanPSMT" w:hAnsi="TimesNewRomanPSMT"/>
        </w:rPr>
        <w:t>Violations can also</w:t>
      </w:r>
      <w:r w:rsidRPr="00A81560">
        <w:rPr>
          <w:rFonts w:ascii="TimesNewRomanPSMT" w:hAnsi="TimesNewRomanPSMT"/>
        </w:rPr>
        <w:t xml:space="preserve"> result in cease and desist orders issued by the Attorney General, the assessment of punitive damages</w:t>
      </w:r>
      <w:r w:rsidR="005F0541">
        <w:rPr>
          <w:rFonts w:ascii="TimesNewRomanPSMT" w:hAnsi="TimesNewRomanPSMT"/>
        </w:rPr>
        <w:t>,</w:t>
      </w:r>
      <w:r w:rsidRPr="00A81560">
        <w:rPr>
          <w:rFonts w:ascii="TimesNewRomanPSMT" w:hAnsi="TimesNewRomanPSMT"/>
        </w:rPr>
        <w:t xml:space="preserve"> and the awarding of treble damages and costs to the injured party. </w:t>
      </w:r>
      <w:r>
        <w:t xml:space="preserve"> </w:t>
      </w:r>
    </w:p>
    <w:sectPr w:rsidR="00E77940" w:rsidSect="00B23D22">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406EC9" w14:textId="77777777" w:rsidR="002F7A0F" w:rsidRDefault="002F7A0F">
      <w:r>
        <w:separator/>
      </w:r>
    </w:p>
  </w:endnote>
  <w:endnote w:type="continuationSeparator" w:id="0">
    <w:p w14:paraId="18A5D3C5" w14:textId="77777777" w:rsidR="002F7A0F" w:rsidRDefault="002F7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36F51" w14:textId="08C48D3B" w:rsidR="003A0EF1" w:rsidRDefault="003A0EF1" w:rsidP="003A0EF1">
    <w:pPr>
      <w:pStyle w:val="sponUdate"/>
    </w:pPr>
    <w:r>
      <w:t>(Sponsorship Updated As Of: 8/20/2020)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52D88"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90B0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10218B" w14:textId="77777777" w:rsidR="002F7A0F" w:rsidRDefault="002F7A0F">
      <w:r>
        <w:separator/>
      </w:r>
    </w:p>
  </w:footnote>
  <w:footnote w:type="continuationSeparator" w:id="0">
    <w:p w14:paraId="438705AB" w14:textId="77777777" w:rsidR="002F7A0F" w:rsidRDefault="002F7A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2F218" w14:textId="77777777" w:rsidR="00665CBC" w:rsidRDefault="00836BCB">
    <w:pPr>
      <w:pStyle w:val="Header"/>
    </w:pPr>
    <w:r>
      <w:rPr>
        <w:noProof/>
      </w:rPr>
      <w:pict w14:anchorId="5E5F87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EFB83"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BE296" w14:textId="2F973F1A" w:rsidR="00665CBC" w:rsidRDefault="00665CBC" w:rsidP="00686AEB">
    <w:pPr>
      <w:pStyle w:val="Header"/>
      <w:jc w:val="center"/>
      <w:rPr>
        <w:rStyle w:val="PageNumber"/>
      </w:rPr>
    </w:pPr>
  </w:p>
  <w:p w14:paraId="585C8729" w14:textId="791901BB" w:rsidR="00B23D22" w:rsidRDefault="00B23D22" w:rsidP="00B23D22">
    <w:pPr>
      <w:pStyle w:val="bpuHeadSpon"/>
    </w:pPr>
    <w:r w:rsidRPr="00B23D22">
      <w:rPr>
        <w:rStyle w:val="bpuHeadSponChar"/>
      </w:rPr>
      <w:t>S2818</w:t>
    </w:r>
    <w:r>
      <w:t xml:space="preserve"> GOPAL</w:t>
    </w:r>
    <w:r w:rsidR="003A0EF1">
      <w:t xml:space="preserve">, </w:t>
    </w:r>
    <w:r w:rsidR="003A0EF1">
      <w:t>PENNACCHIO</w:t>
    </w:r>
  </w:p>
  <w:p w14:paraId="4B291662" w14:textId="4E255577" w:rsidR="00B23D22" w:rsidRDefault="00B23D22" w:rsidP="00B23D22">
    <w:pPr>
      <w:pStyle w:val="bpuHeadSpon"/>
    </w:pPr>
    <w:r>
      <w:fldChar w:fldCharType="begin"/>
    </w:r>
    <w:r>
      <w:instrText xml:space="preserve"> PAGE  \* MERGEFORMAT </w:instrText>
    </w:r>
    <w:r>
      <w:fldChar w:fldCharType="separate"/>
    </w:r>
    <w:r w:rsidR="00836BCB">
      <w:rPr>
        <w:noProof/>
      </w:rPr>
      <w:t>4</w:t>
    </w:r>
    <w:r>
      <w:fldChar w:fldCharType="end"/>
    </w:r>
  </w:p>
  <w:p w14:paraId="20D6E903" w14:textId="77777777" w:rsidR="00B23D22" w:rsidRDefault="00B23D22" w:rsidP="00B23D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08F5B" w14:textId="68F86057" w:rsidR="00665CBC" w:rsidRDefault="00665CBC">
    <w:pPr>
      <w:pStyle w:val="Header"/>
    </w:pPr>
  </w:p>
  <w:p w14:paraId="1B94DDBF" w14:textId="3E82AC7D" w:rsidR="00B23D22" w:rsidRDefault="00B23D22" w:rsidP="00B23D22">
    <w:pPr>
      <w:pStyle w:val="bpuHeadSpon"/>
    </w:pPr>
    <w:r w:rsidRPr="00B23D22">
      <w:rPr>
        <w:rStyle w:val="bpuHeadSponChar"/>
      </w:rPr>
      <w:t>S2818</w:t>
    </w:r>
    <w:r>
      <w:t xml:space="preserve"> GOPAL</w:t>
    </w:r>
    <w:r w:rsidR="003A0EF1">
      <w:t xml:space="preserve">, </w:t>
    </w:r>
    <w:r w:rsidR="003A0EF1">
      <w:t>PENNACCHIO</w:t>
    </w:r>
  </w:p>
  <w:p w14:paraId="19B71DF4" w14:textId="0444295F" w:rsidR="00B23D22" w:rsidRDefault="00B23D22" w:rsidP="00B23D22">
    <w:pPr>
      <w:pStyle w:val="bpuHeadSpon"/>
    </w:pPr>
    <w:r>
      <w:fldChar w:fldCharType="begin"/>
    </w:r>
    <w:r>
      <w:instrText xml:space="preserve"> PAGE  \* MERGEFORMAT </w:instrText>
    </w:r>
    <w:r>
      <w:fldChar w:fldCharType="separate"/>
    </w:r>
    <w:r w:rsidR="00836BCB">
      <w:rPr>
        <w:noProof/>
      </w:rPr>
      <w:t>2</w:t>
    </w:r>
    <w:r>
      <w:fldChar w:fldCharType="end"/>
    </w:r>
  </w:p>
  <w:p w14:paraId="5573637C" w14:textId="77777777" w:rsidR="00B23D22" w:rsidRDefault="00B23D22" w:rsidP="00B23D2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8685B"/>
    <w:multiLevelType w:val="hybridMultilevel"/>
    <w:tmpl w:val="6C0EDE98"/>
    <w:lvl w:ilvl="0" w:tplc="F0404D64">
      <w:start w:val="1"/>
      <w:numFmt w:val="decimal"/>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3B22"/>
    <w:rsid w:val="00054975"/>
    <w:rsid w:val="00057D20"/>
    <w:rsid w:val="00060A92"/>
    <w:rsid w:val="0006197C"/>
    <w:rsid w:val="0006281F"/>
    <w:rsid w:val="0008141C"/>
    <w:rsid w:val="00091381"/>
    <w:rsid w:val="00094A55"/>
    <w:rsid w:val="0009775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1E2"/>
    <w:rsid w:val="00135943"/>
    <w:rsid w:val="001645FB"/>
    <w:rsid w:val="00173D2B"/>
    <w:rsid w:val="00174320"/>
    <w:rsid w:val="00181676"/>
    <w:rsid w:val="00183603"/>
    <w:rsid w:val="0019015C"/>
    <w:rsid w:val="00194E78"/>
    <w:rsid w:val="0019707B"/>
    <w:rsid w:val="00197E8B"/>
    <w:rsid w:val="00197FA4"/>
    <w:rsid w:val="001A161A"/>
    <w:rsid w:val="001A3B79"/>
    <w:rsid w:val="001A66B6"/>
    <w:rsid w:val="001B28EA"/>
    <w:rsid w:val="001B4716"/>
    <w:rsid w:val="001B4EA4"/>
    <w:rsid w:val="001C7C52"/>
    <w:rsid w:val="001D25F3"/>
    <w:rsid w:val="001E15F1"/>
    <w:rsid w:val="001E16FA"/>
    <w:rsid w:val="001E6213"/>
    <w:rsid w:val="001F14C7"/>
    <w:rsid w:val="001F7405"/>
    <w:rsid w:val="00205533"/>
    <w:rsid w:val="00205F8E"/>
    <w:rsid w:val="00212B8D"/>
    <w:rsid w:val="00222983"/>
    <w:rsid w:val="002370D0"/>
    <w:rsid w:val="00255958"/>
    <w:rsid w:val="002572AD"/>
    <w:rsid w:val="00257FA2"/>
    <w:rsid w:val="0026574A"/>
    <w:rsid w:val="002660BB"/>
    <w:rsid w:val="002668C3"/>
    <w:rsid w:val="002720E8"/>
    <w:rsid w:val="00275293"/>
    <w:rsid w:val="002776B0"/>
    <w:rsid w:val="0028278C"/>
    <w:rsid w:val="00286C7E"/>
    <w:rsid w:val="002A1029"/>
    <w:rsid w:val="002A3A1A"/>
    <w:rsid w:val="002A4692"/>
    <w:rsid w:val="002A51BA"/>
    <w:rsid w:val="002B2E26"/>
    <w:rsid w:val="002B3FE6"/>
    <w:rsid w:val="002C2D81"/>
    <w:rsid w:val="002C461E"/>
    <w:rsid w:val="002C6CEC"/>
    <w:rsid w:val="002D3377"/>
    <w:rsid w:val="002E09CE"/>
    <w:rsid w:val="002E69D1"/>
    <w:rsid w:val="002F3BA6"/>
    <w:rsid w:val="002F7A0F"/>
    <w:rsid w:val="00301847"/>
    <w:rsid w:val="003116F6"/>
    <w:rsid w:val="00315320"/>
    <w:rsid w:val="00325776"/>
    <w:rsid w:val="00325E27"/>
    <w:rsid w:val="00330395"/>
    <w:rsid w:val="003304DA"/>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EF1"/>
    <w:rsid w:val="003A3C64"/>
    <w:rsid w:val="003A3F83"/>
    <w:rsid w:val="003A5191"/>
    <w:rsid w:val="003C07F4"/>
    <w:rsid w:val="003C43EF"/>
    <w:rsid w:val="003C5A6B"/>
    <w:rsid w:val="003C7FB2"/>
    <w:rsid w:val="003D24DE"/>
    <w:rsid w:val="003E26D4"/>
    <w:rsid w:val="003E47BA"/>
    <w:rsid w:val="003F3B37"/>
    <w:rsid w:val="0040195A"/>
    <w:rsid w:val="00402DC0"/>
    <w:rsid w:val="00416C4B"/>
    <w:rsid w:val="0041751E"/>
    <w:rsid w:val="004211E5"/>
    <w:rsid w:val="00422091"/>
    <w:rsid w:val="004270C1"/>
    <w:rsid w:val="0043386C"/>
    <w:rsid w:val="00436F2D"/>
    <w:rsid w:val="00436F5D"/>
    <w:rsid w:val="00441B42"/>
    <w:rsid w:val="0045118A"/>
    <w:rsid w:val="00455D51"/>
    <w:rsid w:val="00456BF9"/>
    <w:rsid w:val="00461057"/>
    <w:rsid w:val="004704A8"/>
    <w:rsid w:val="00471102"/>
    <w:rsid w:val="00471F18"/>
    <w:rsid w:val="00481395"/>
    <w:rsid w:val="00481617"/>
    <w:rsid w:val="00484144"/>
    <w:rsid w:val="00484C19"/>
    <w:rsid w:val="00485866"/>
    <w:rsid w:val="00492033"/>
    <w:rsid w:val="00492076"/>
    <w:rsid w:val="00493B1D"/>
    <w:rsid w:val="00494E62"/>
    <w:rsid w:val="00497037"/>
    <w:rsid w:val="004A3009"/>
    <w:rsid w:val="004A6940"/>
    <w:rsid w:val="004A77A4"/>
    <w:rsid w:val="004C742C"/>
    <w:rsid w:val="004E1F3E"/>
    <w:rsid w:val="004E2954"/>
    <w:rsid w:val="004F21BD"/>
    <w:rsid w:val="004F4F1D"/>
    <w:rsid w:val="004F74DD"/>
    <w:rsid w:val="00501317"/>
    <w:rsid w:val="00502352"/>
    <w:rsid w:val="0050495C"/>
    <w:rsid w:val="00505DC9"/>
    <w:rsid w:val="00506E1E"/>
    <w:rsid w:val="005103D5"/>
    <w:rsid w:val="00513C81"/>
    <w:rsid w:val="00523598"/>
    <w:rsid w:val="00527BFB"/>
    <w:rsid w:val="00532A32"/>
    <w:rsid w:val="00540B0B"/>
    <w:rsid w:val="0054460F"/>
    <w:rsid w:val="005536CD"/>
    <w:rsid w:val="00554051"/>
    <w:rsid w:val="00557240"/>
    <w:rsid w:val="005651F3"/>
    <w:rsid w:val="00572184"/>
    <w:rsid w:val="0057712A"/>
    <w:rsid w:val="00577A15"/>
    <w:rsid w:val="00580533"/>
    <w:rsid w:val="00583965"/>
    <w:rsid w:val="0059131D"/>
    <w:rsid w:val="005B3F92"/>
    <w:rsid w:val="005B479C"/>
    <w:rsid w:val="005B561E"/>
    <w:rsid w:val="005C07E4"/>
    <w:rsid w:val="005C2124"/>
    <w:rsid w:val="005C336F"/>
    <w:rsid w:val="005C7F3C"/>
    <w:rsid w:val="005E017C"/>
    <w:rsid w:val="005E50C6"/>
    <w:rsid w:val="005F0541"/>
    <w:rsid w:val="005F2A97"/>
    <w:rsid w:val="005F399B"/>
    <w:rsid w:val="006019F8"/>
    <w:rsid w:val="00605B20"/>
    <w:rsid w:val="0061156F"/>
    <w:rsid w:val="00613FF5"/>
    <w:rsid w:val="006155A8"/>
    <w:rsid w:val="0061660B"/>
    <w:rsid w:val="00621B94"/>
    <w:rsid w:val="0062352B"/>
    <w:rsid w:val="00626239"/>
    <w:rsid w:val="00635316"/>
    <w:rsid w:val="00635449"/>
    <w:rsid w:val="006378C5"/>
    <w:rsid w:val="00645E6A"/>
    <w:rsid w:val="00665CBC"/>
    <w:rsid w:val="00667A5C"/>
    <w:rsid w:val="00676823"/>
    <w:rsid w:val="00677316"/>
    <w:rsid w:val="00686AEB"/>
    <w:rsid w:val="006B7897"/>
    <w:rsid w:val="006B7FA7"/>
    <w:rsid w:val="006C0630"/>
    <w:rsid w:val="006C086A"/>
    <w:rsid w:val="006C21C1"/>
    <w:rsid w:val="006C7327"/>
    <w:rsid w:val="006D00E5"/>
    <w:rsid w:val="006D1F42"/>
    <w:rsid w:val="006D791B"/>
    <w:rsid w:val="006E2895"/>
    <w:rsid w:val="006F1618"/>
    <w:rsid w:val="006F180D"/>
    <w:rsid w:val="006F4334"/>
    <w:rsid w:val="006F47AF"/>
    <w:rsid w:val="006F6B8A"/>
    <w:rsid w:val="006F7B42"/>
    <w:rsid w:val="007000A9"/>
    <w:rsid w:val="00707CD3"/>
    <w:rsid w:val="00716BB9"/>
    <w:rsid w:val="007256D1"/>
    <w:rsid w:val="007279FD"/>
    <w:rsid w:val="007502CB"/>
    <w:rsid w:val="00752D79"/>
    <w:rsid w:val="00752E20"/>
    <w:rsid w:val="00754ACF"/>
    <w:rsid w:val="00756EDE"/>
    <w:rsid w:val="00762AA2"/>
    <w:rsid w:val="00781B4D"/>
    <w:rsid w:val="007824BF"/>
    <w:rsid w:val="00783B8D"/>
    <w:rsid w:val="00786E69"/>
    <w:rsid w:val="00794B94"/>
    <w:rsid w:val="00794BD4"/>
    <w:rsid w:val="007A2F73"/>
    <w:rsid w:val="007A3061"/>
    <w:rsid w:val="007A5A0B"/>
    <w:rsid w:val="007C0E14"/>
    <w:rsid w:val="007C7DE4"/>
    <w:rsid w:val="007D2622"/>
    <w:rsid w:val="007D40CB"/>
    <w:rsid w:val="007D5796"/>
    <w:rsid w:val="007D59C0"/>
    <w:rsid w:val="007D7D9C"/>
    <w:rsid w:val="007F485D"/>
    <w:rsid w:val="007F604A"/>
    <w:rsid w:val="007F6050"/>
    <w:rsid w:val="00812877"/>
    <w:rsid w:val="00813627"/>
    <w:rsid w:val="00827DBC"/>
    <w:rsid w:val="00830FA6"/>
    <w:rsid w:val="00832816"/>
    <w:rsid w:val="00836BCB"/>
    <w:rsid w:val="00837109"/>
    <w:rsid w:val="00840365"/>
    <w:rsid w:val="008406A3"/>
    <w:rsid w:val="00841D2C"/>
    <w:rsid w:val="00845C80"/>
    <w:rsid w:val="00845F3C"/>
    <w:rsid w:val="008461B8"/>
    <w:rsid w:val="008462F1"/>
    <w:rsid w:val="00847EF1"/>
    <w:rsid w:val="008505BC"/>
    <w:rsid w:val="008538FA"/>
    <w:rsid w:val="008573B0"/>
    <w:rsid w:val="00866563"/>
    <w:rsid w:val="00867AC2"/>
    <w:rsid w:val="0087056E"/>
    <w:rsid w:val="00875402"/>
    <w:rsid w:val="00884D51"/>
    <w:rsid w:val="008916EC"/>
    <w:rsid w:val="00891E4F"/>
    <w:rsid w:val="008A31C5"/>
    <w:rsid w:val="008A4F9A"/>
    <w:rsid w:val="008B2850"/>
    <w:rsid w:val="008C5776"/>
    <w:rsid w:val="008C79B3"/>
    <w:rsid w:val="008D77BD"/>
    <w:rsid w:val="008E454C"/>
    <w:rsid w:val="008E5EE8"/>
    <w:rsid w:val="008F1E5A"/>
    <w:rsid w:val="00901BDA"/>
    <w:rsid w:val="009121D8"/>
    <w:rsid w:val="00916F7A"/>
    <w:rsid w:val="00917FE3"/>
    <w:rsid w:val="0092216B"/>
    <w:rsid w:val="009318C7"/>
    <w:rsid w:val="00931C09"/>
    <w:rsid w:val="00932671"/>
    <w:rsid w:val="009348C2"/>
    <w:rsid w:val="009440D0"/>
    <w:rsid w:val="00945980"/>
    <w:rsid w:val="009523A3"/>
    <w:rsid w:val="00954998"/>
    <w:rsid w:val="00960958"/>
    <w:rsid w:val="00963A46"/>
    <w:rsid w:val="009667B1"/>
    <w:rsid w:val="00966A3E"/>
    <w:rsid w:val="00971493"/>
    <w:rsid w:val="00971AD9"/>
    <w:rsid w:val="00973069"/>
    <w:rsid w:val="00973523"/>
    <w:rsid w:val="0097784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0A4"/>
    <w:rsid w:val="009D2756"/>
    <w:rsid w:val="009D44D6"/>
    <w:rsid w:val="009D7934"/>
    <w:rsid w:val="009D7CCF"/>
    <w:rsid w:val="009E5961"/>
    <w:rsid w:val="009F4FAC"/>
    <w:rsid w:val="009F605E"/>
    <w:rsid w:val="00A017C0"/>
    <w:rsid w:val="00A11228"/>
    <w:rsid w:val="00A17410"/>
    <w:rsid w:val="00A222C2"/>
    <w:rsid w:val="00A305D6"/>
    <w:rsid w:val="00A34064"/>
    <w:rsid w:val="00A342C4"/>
    <w:rsid w:val="00A50F6B"/>
    <w:rsid w:val="00A52237"/>
    <w:rsid w:val="00A551D6"/>
    <w:rsid w:val="00A6251B"/>
    <w:rsid w:val="00A6291A"/>
    <w:rsid w:val="00A6754E"/>
    <w:rsid w:val="00A7015C"/>
    <w:rsid w:val="00A70F58"/>
    <w:rsid w:val="00A712FA"/>
    <w:rsid w:val="00A72987"/>
    <w:rsid w:val="00A7346B"/>
    <w:rsid w:val="00A81560"/>
    <w:rsid w:val="00A84C4F"/>
    <w:rsid w:val="00A932A1"/>
    <w:rsid w:val="00A96E06"/>
    <w:rsid w:val="00AA6197"/>
    <w:rsid w:val="00AA6C70"/>
    <w:rsid w:val="00AB16FD"/>
    <w:rsid w:val="00AB4813"/>
    <w:rsid w:val="00AC6466"/>
    <w:rsid w:val="00AC6E1A"/>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2FB"/>
    <w:rsid w:val="00B23D22"/>
    <w:rsid w:val="00B2574A"/>
    <w:rsid w:val="00B34400"/>
    <w:rsid w:val="00B35D8A"/>
    <w:rsid w:val="00B37383"/>
    <w:rsid w:val="00B45B34"/>
    <w:rsid w:val="00B475AE"/>
    <w:rsid w:val="00B57047"/>
    <w:rsid w:val="00B61D86"/>
    <w:rsid w:val="00B62982"/>
    <w:rsid w:val="00B6342D"/>
    <w:rsid w:val="00B70DE3"/>
    <w:rsid w:val="00B726BD"/>
    <w:rsid w:val="00B732BC"/>
    <w:rsid w:val="00B90E33"/>
    <w:rsid w:val="00B9369D"/>
    <w:rsid w:val="00B9676B"/>
    <w:rsid w:val="00BA2EA5"/>
    <w:rsid w:val="00BA364B"/>
    <w:rsid w:val="00BB1190"/>
    <w:rsid w:val="00BB31D0"/>
    <w:rsid w:val="00BB3A11"/>
    <w:rsid w:val="00BB4DDB"/>
    <w:rsid w:val="00BB5D79"/>
    <w:rsid w:val="00BB5F02"/>
    <w:rsid w:val="00BB7275"/>
    <w:rsid w:val="00BC0272"/>
    <w:rsid w:val="00BC7892"/>
    <w:rsid w:val="00BE24D6"/>
    <w:rsid w:val="00BE42E6"/>
    <w:rsid w:val="00BE7EFA"/>
    <w:rsid w:val="00BF06AD"/>
    <w:rsid w:val="00BF2C67"/>
    <w:rsid w:val="00C04F4D"/>
    <w:rsid w:val="00C12E48"/>
    <w:rsid w:val="00C13D14"/>
    <w:rsid w:val="00C15F53"/>
    <w:rsid w:val="00C15F72"/>
    <w:rsid w:val="00C161AF"/>
    <w:rsid w:val="00C23F09"/>
    <w:rsid w:val="00C25356"/>
    <w:rsid w:val="00C328D0"/>
    <w:rsid w:val="00C43D2A"/>
    <w:rsid w:val="00C46BC1"/>
    <w:rsid w:val="00C47843"/>
    <w:rsid w:val="00C508D5"/>
    <w:rsid w:val="00C51EF7"/>
    <w:rsid w:val="00C5235F"/>
    <w:rsid w:val="00C5436D"/>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047"/>
    <w:rsid w:val="00E01B71"/>
    <w:rsid w:val="00E05CC9"/>
    <w:rsid w:val="00E10FEB"/>
    <w:rsid w:val="00E15573"/>
    <w:rsid w:val="00E218B6"/>
    <w:rsid w:val="00E25A5B"/>
    <w:rsid w:val="00E373C7"/>
    <w:rsid w:val="00E37789"/>
    <w:rsid w:val="00E4267B"/>
    <w:rsid w:val="00E42F13"/>
    <w:rsid w:val="00E452DF"/>
    <w:rsid w:val="00E4607A"/>
    <w:rsid w:val="00E543CF"/>
    <w:rsid w:val="00E546FD"/>
    <w:rsid w:val="00E608F1"/>
    <w:rsid w:val="00E611B9"/>
    <w:rsid w:val="00E6200F"/>
    <w:rsid w:val="00E7144F"/>
    <w:rsid w:val="00E73D74"/>
    <w:rsid w:val="00E76A79"/>
    <w:rsid w:val="00E77940"/>
    <w:rsid w:val="00E80692"/>
    <w:rsid w:val="00E80C24"/>
    <w:rsid w:val="00E93836"/>
    <w:rsid w:val="00E956BE"/>
    <w:rsid w:val="00EA7C16"/>
    <w:rsid w:val="00EC5281"/>
    <w:rsid w:val="00EC791D"/>
    <w:rsid w:val="00EC7CA6"/>
    <w:rsid w:val="00ED3C5D"/>
    <w:rsid w:val="00ED4553"/>
    <w:rsid w:val="00EE263A"/>
    <w:rsid w:val="00EF5C4B"/>
    <w:rsid w:val="00F00D08"/>
    <w:rsid w:val="00F03FF1"/>
    <w:rsid w:val="00F15583"/>
    <w:rsid w:val="00F200EE"/>
    <w:rsid w:val="00F22481"/>
    <w:rsid w:val="00F2542E"/>
    <w:rsid w:val="00F27278"/>
    <w:rsid w:val="00F344E3"/>
    <w:rsid w:val="00F34D58"/>
    <w:rsid w:val="00F4009B"/>
    <w:rsid w:val="00F40FAE"/>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0C1"/>
    <w:rsid w:val="00FC0D0A"/>
    <w:rsid w:val="00FC1B0B"/>
    <w:rsid w:val="00FD2F97"/>
    <w:rsid w:val="00FE4852"/>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BE03BE"/>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668C3"/>
    <w:pPr>
      <w:spacing w:line="240" w:lineRule="auto"/>
    </w:pPr>
    <w:rPr>
      <w:sz w:val="18"/>
      <w:szCs w:val="18"/>
    </w:rPr>
  </w:style>
  <w:style w:type="character" w:customStyle="1" w:styleId="BalloonTextChar">
    <w:name w:val="Balloon Text Char"/>
    <w:basedOn w:val="DefaultParagraphFont"/>
    <w:link w:val="BalloonText"/>
    <w:semiHidden/>
    <w:rsid w:val="002668C3"/>
    <w:rPr>
      <w:spacing w:val="4"/>
      <w:sz w:val="18"/>
      <w:szCs w:val="18"/>
    </w:rPr>
  </w:style>
  <w:style w:type="paragraph" w:styleId="ListParagraph">
    <w:name w:val="List Paragraph"/>
    <w:basedOn w:val="Normal"/>
    <w:uiPriority w:val="34"/>
    <w:qFormat/>
    <w:rsid w:val="002668C3"/>
    <w:pPr>
      <w:ind w:left="720"/>
      <w:contextualSpacing/>
    </w:pPr>
  </w:style>
  <w:style w:type="paragraph" w:styleId="NormalWeb">
    <w:name w:val="Normal (Web)"/>
    <w:basedOn w:val="Normal"/>
    <w:uiPriority w:val="99"/>
    <w:unhideWhenUsed/>
    <w:rsid w:val="0067682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lang w:eastAsia="zh-CN"/>
    </w:rPr>
  </w:style>
  <w:style w:type="character" w:styleId="CommentReference">
    <w:name w:val="annotation reference"/>
    <w:basedOn w:val="DefaultParagraphFont"/>
    <w:semiHidden/>
    <w:unhideWhenUsed/>
    <w:rsid w:val="00F03FF1"/>
    <w:rPr>
      <w:sz w:val="16"/>
      <w:szCs w:val="16"/>
    </w:rPr>
  </w:style>
  <w:style w:type="paragraph" w:styleId="CommentText">
    <w:name w:val="annotation text"/>
    <w:basedOn w:val="Normal"/>
    <w:link w:val="CommentTextChar"/>
    <w:semiHidden/>
    <w:unhideWhenUsed/>
    <w:rsid w:val="00F03FF1"/>
    <w:pPr>
      <w:spacing w:line="240" w:lineRule="auto"/>
    </w:pPr>
    <w:rPr>
      <w:sz w:val="20"/>
      <w:szCs w:val="20"/>
    </w:rPr>
  </w:style>
  <w:style w:type="character" w:customStyle="1" w:styleId="CommentTextChar">
    <w:name w:val="Comment Text Char"/>
    <w:basedOn w:val="DefaultParagraphFont"/>
    <w:link w:val="CommentText"/>
    <w:semiHidden/>
    <w:rsid w:val="00F03FF1"/>
    <w:rPr>
      <w:spacing w:val="4"/>
    </w:rPr>
  </w:style>
  <w:style w:type="paragraph" w:styleId="CommentSubject">
    <w:name w:val="annotation subject"/>
    <w:basedOn w:val="CommentText"/>
    <w:next w:val="CommentText"/>
    <w:link w:val="CommentSubjectChar"/>
    <w:semiHidden/>
    <w:unhideWhenUsed/>
    <w:rsid w:val="00F03FF1"/>
    <w:rPr>
      <w:b/>
      <w:bCs/>
    </w:rPr>
  </w:style>
  <w:style w:type="character" w:customStyle="1" w:styleId="CommentSubjectChar">
    <w:name w:val="Comment Subject Char"/>
    <w:basedOn w:val="CommentTextChar"/>
    <w:link w:val="CommentSubject"/>
    <w:semiHidden/>
    <w:rsid w:val="00F03FF1"/>
    <w:rPr>
      <w:b/>
      <w:bCs/>
      <w:spacing w:val="4"/>
    </w:rPr>
  </w:style>
  <w:style w:type="character" w:styleId="LineNumber">
    <w:name w:val="line number"/>
    <w:basedOn w:val="DefaultParagraphFont"/>
    <w:semiHidden/>
    <w:unhideWhenUsed/>
    <w:rsid w:val="00B23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048091">
      <w:bodyDiv w:val="1"/>
      <w:marLeft w:val="0"/>
      <w:marRight w:val="0"/>
      <w:marTop w:val="0"/>
      <w:marBottom w:val="0"/>
      <w:divBdr>
        <w:top w:val="none" w:sz="0" w:space="0" w:color="auto"/>
        <w:left w:val="none" w:sz="0" w:space="0" w:color="auto"/>
        <w:bottom w:val="none" w:sz="0" w:space="0" w:color="auto"/>
        <w:right w:val="none" w:sz="0" w:space="0" w:color="auto"/>
      </w:divBdr>
      <w:divsChild>
        <w:div w:id="1619684063">
          <w:marLeft w:val="0"/>
          <w:marRight w:val="0"/>
          <w:marTop w:val="0"/>
          <w:marBottom w:val="0"/>
          <w:divBdr>
            <w:top w:val="none" w:sz="0" w:space="0" w:color="auto"/>
            <w:left w:val="none" w:sz="0" w:space="0" w:color="auto"/>
            <w:bottom w:val="none" w:sz="0" w:space="0" w:color="auto"/>
            <w:right w:val="none" w:sz="0" w:space="0" w:color="auto"/>
          </w:divBdr>
          <w:divsChild>
            <w:div w:id="987706965">
              <w:marLeft w:val="0"/>
              <w:marRight w:val="0"/>
              <w:marTop w:val="0"/>
              <w:marBottom w:val="0"/>
              <w:divBdr>
                <w:top w:val="none" w:sz="0" w:space="0" w:color="auto"/>
                <w:left w:val="none" w:sz="0" w:space="0" w:color="auto"/>
                <w:bottom w:val="none" w:sz="0" w:space="0" w:color="auto"/>
                <w:right w:val="none" w:sz="0" w:space="0" w:color="auto"/>
              </w:divBdr>
              <w:divsChild>
                <w:div w:id="311060235">
                  <w:marLeft w:val="0"/>
                  <w:marRight w:val="0"/>
                  <w:marTop w:val="0"/>
                  <w:marBottom w:val="0"/>
                  <w:divBdr>
                    <w:top w:val="none" w:sz="0" w:space="0" w:color="auto"/>
                    <w:left w:val="none" w:sz="0" w:space="0" w:color="auto"/>
                    <w:bottom w:val="none" w:sz="0" w:space="0" w:color="auto"/>
                    <w:right w:val="none" w:sz="0" w:space="0" w:color="auto"/>
                  </w:divBdr>
                  <w:divsChild>
                    <w:div w:id="83846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053897">
      <w:bodyDiv w:val="1"/>
      <w:marLeft w:val="0"/>
      <w:marRight w:val="0"/>
      <w:marTop w:val="0"/>
      <w:marBottom w:val="0"/>
      <w:divBdr>
        <w:top w:val="none" w:sz="0" w:space="0" w:color="auto"/>
        <w:left w:val="none" w:sz="0" w:space="0" w:color="auto"/>
        <w:bottom w:val="none" w:sz="0" w:space="0" w:color="auto"/>
        <w:right w:val="none" w:sz="0" w:space="0" w:color="auto"/>
      </w:divBdr>
      <w:divsChild>
        <w:div w:id="193081855">
          <w:marLeft w:val="0"/>
          <w:marRight w:val="0"/>
          <w:marTop w:val="0"/>
          <w:marBottom w:val="0"/>
          <w:divBdr>
            <w:top w:val="none" w:sz="0" w:space="0" w:color="auto"/>
            <w:left w:val="none" w:sz="0" w:space="0" w:color="auto"/>
            <w:bottom w:val="none" w:sz="0" w:space="0" w:color="auto"/>
            <w:right w:val="none" w:sz="0" w:space="0" w:color="auto"/>
          </w:divBdr>
          <w:divsChild>
            <w:div w:id="1621497100">
              <w:marLeft w:val="0"/>
              <w:marRight w:val="0"/>
              <w:marTop w:val="0"/>
              <w:marBottom w:val="0"/>
              <w:divBdr>
                <w:top w:val="none" w:sz="0" w:space="0" w:color="auto"/>
                <w:left w:val="none" w:sz="0" w:space="0" w:color="auto"/>
                <w:bottom w:val="none" w:sz="0" w:space="0" w:color="auto"/>
                <w:right w:val="none" w:sz="0" w:space="0" w:color="auto"/>
              </w:divBdr>
              <w:divsChild>
                <w:div w:id="1556156333">
                  <w:marLeft w:val="0"/>
                  <w:marRight w:val="0"/>
                  <w:marTop w:val="0"/>
                  <w:marBottom w:val="0"/>
                  <w:divBdr>
                    <w:top w:val="none" w:sz="0" w:space="0" w:color="auto"/>
                    <w:left w:val="none" w:sz="0" w:space="0" w:color="auto"/>
                    <w:bottom w:val="none" w:sz="0" w:space="0" w:color="auto"/>
                    <w:right w:val="none" w:sz="0" w:space="0" w:color="auto"/>
                  </w:divBdr>
                  <w:divsChild>
                    <w:div w:id="3257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505948">
      <w:bodyDiv w:val="1"/>
      <w:marLeft w:val="0"/>
      <w:marRight w:val="0"/>
      <w:marTop w:val="0"/>
      <w:marBottom w:val="0"/>
      <w:divBdr>
        <w:top w:val="none" w:sz="0" w:space="0" w:color="auto"/>
        <w:left w:val="none" w:sz="0" w:space="0" w:color="auto"/>
        <w:bottom w:val="none" w:sz="0" w:space="0" w:color="auto"/>
        <w:right w:val="none" w:sz="0" w:space="0" w:color="auto"/>
      </w:divBdr>
      <w:divsChild>
        <w:div w:id="277569311">
          <w:marLeft w:val="0"/>
          <w:marRight w:val="0"/>
          <w:marTop w:val="0"/>
          <w:marBottom w:val="0"/>
          <w:divBdr>
            <w:top w:val="none" w:sz="0" w:space="0" w:color="auto"/>
            <w:left w:val="none" w:sz="0" w:space="0" w:color="auto"/>
            <w:bottom w:val="none" w:sz="0" w:space="0" w:color="auto"/>
            <w:right w:val="none" w:sz="0" w:space="0" w:color="auto"/>
          </w:divBdr>
          <w:divsChild>
            <w:div w:id="404189199">
              <w:marLeft w:val="0"/>
              <w:marRight w:val="0"/>
              <w:marTop w:val="0"/>
              <w:marBottom w:val="0"/>
              <w:divBdr>
                <w:top w:val="none" w:sz="0" w:space="0" w:color="auto"/>
                <w:left w:val="none" w:sz="0" w:space="0" w:color="auto"/>
                <w:bottom w:val="none" w:sz="0" w:space="0" w:color="auto"/>
                <w:right w:val="none" w:sz="0" w:space="0" w:color="auto"/>
              </w:divBdr>
              <w:divsChild>
                <w:div w:id="299189313">
                  <w:marLeft w:val="0"/>
                  <w:marRight w:val="0"/>
                  <w:marTop w:val="0"/>
                  <w:marBottom w:val="0"/>
                  <w:divBdr>
                    <w:top w:val="none" w:sz="0" w:space="0" w:color="auto"/>
                    <w:left w:val="none" w:sz="0" w:space="0" w:color="auto"/>
                    <w:bottom w:val="none" w:sz="0" w:space="0" w:color="auto"/>
                    <w:right w:val="none" w:sz="0" w:space="0" w:color="auto"/>
                  </w:divBdr>
                  <w:divsChild>
                    <w:div w:id="187361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727847">
      <w:bodyDiv w:val="1"/>
      <w:marLeft w:val="0"/>
      <w:marRight w:val="0"/>
      <w:marTop w:val="0"/>
      <w:marBottom w:val="0"/>
      <w:divBdr>
        <w:top w:val="none" w:sz="0" w:space="0" w:color="auto"/>
        <w:left w:val="none" w:sz="0" w:space="0" w:color="auto"/>
        <w:bottom w:val="none" w:sz="0" w:space="0" w:color="auto"/>
        <w:right w:val="none" w:sz="0" w:space="0" w:color="auto"/>
      </w:divBdr>
      <w:divsChild>
        <w:div w:id="1316034100">
          <w:marLeft w:val="0"/>
          <w:marRight w:val="0"/>
          <w:marTop w:val="0"/>
          <w:marBottom w:val="0"/>
          <w:divBdr>
            <w:top w:val="none" w:sz="0" w:space="0" w:color="auto"/>
            <w:left w:val="none" w:sz="0" w:space="0" w:color="auto"/>
            <w:bottom w:val="none" w:sz="0" w:space="0" w:color="auto"/>
            <w:right w:val="none" w:sz="0" w:space="0" w:color="auto"/>
          </w:divBdr>
          <w:divsChild>
            <w:div w:id="1671058253">
              <w:marLeft w:val="0"/>
              <w:marRight w:val="0"/>
              <w:marTop w:val="0"/>
              <w:marBottom w:val="0"/>
              <w:divBdr>
                <w:top w:val="none" w:sz="0" w:space="0" w:color="auto"/>
                <w:left w:val="none" w:sz="0" w:space="0" w:color="auto"/>
                <w:bottom w:val="none" w:sz="0" w:space="0" w:color="auto"/>
                <w:right w:val="none" w:sz="0" w:space="0" w:color="auto"/>
              </w:divBdr>
              <w:divsChild>
                <w:div w:id="55131413">
                  <w:marLeft w:val="0"/>
                  <w:marRight w:val="0"/>
                  <w:marTop w:val="0"/>
                  <w:marBottom w:val="0"/>
                  <w:divBdr>
                    <w:top w:val="none" w:sz="0" w:space="0" w:color="auto"/>
                    <w:left w:val="none" w:sz="0" w:space="0" w:color="auto"/>
                    <w:bottom w:val="none" w:sz="0" w:space="0" w:color="auto"/>
                    <w:right w:val="none" w:sz="0" w:space="0" w:color="auto"/>
                  </w:divBdr>
                  <w:divsChild>
                    <w:div w:id="166731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76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02CFF-909D-4CBA-8D0F-841AD7BCD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1209</Words>
  <Characters>6828</Characters>
  <Application>Microsoft Office Word</Application>
  <DocSecurity>0</DocSecurity>
  <Lines>165</Lines>
  <Paragraphs>42</Paragraphs>
  <ScaleCrop>false</ScaleCrop>
  <HeadingPairs>
    <vt:vector size="2" baseType="variant">
      <vt:variant>
        <vt:lpstr>Title</vt:lpstr>
      </vt:variant>
      <vt:variant>
        <vt:i4>1</vt:i4>
      </vt:variant>
    </vt:vector>
  </HeadingPairs>
  <TitlesOfParts>
    <vt:vector size="1" baseType="lpstr">
      <vt:lpstr>S2818</vt:lpstr>
    </vt:vector>
  </TitlesOfParts>
  <Manager>R225</Manager>
  <Company>NJ Office of Legislative Services</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S2818</dc:title>
  <dc:subject>GA20-4354</dc:subject>
  <dc:creator>Senator  GOPAL</dc:creator>
  <cp:keywords>S2818|4|CL |307|260|53|N|0|</cp:keywords>
  <dc:description>INTRODUCED AUGUST 13, 2020</dc:description>
  <cp:lastModifiedBy>Todaro, Vivian</cp:lastModifiedBy>
  <cp:revision>2</cp:revision>
  <cp:lastPrinted>2020-08-21T17:51:00Z</cp:lastPrinted>
  <dcterms:created xsi:type="dcterms:W3CDTF">2020-08-21T17:51:00Z</dcterms:created>
  <dcterms:modified xsi:type="dcterms:W3CDTF">2020-08-21T17:51:00Z</dcterms:modified>
  <cp:category>s.1: C.56:8-2.34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