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962" w:rsidRDefault="00165962" w:rsidP="00165962">
      <w:pPr>
        <w:pStyle w:val="bpuBill"/>
      </w:pPr>
      <w:bookmarkStart w:id="0" w:name="bpuFrontPg"/>
      <w:bookmarkEnd w:id="0"/>
      <w:r>
        <w:t xml:space="preserve">SENATE, No. 2821 </w:t>
      </w:r>
    </w:p>
    <w:p w:rsidR="00165962" w:rsidRPr="009D38FF" w:rsidRDefault="00165962" w:rsidP="001659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531" r:id="rId7"/>
        </w:object>
      </w:r>
    </w:p>
    <w:p w:rsidR="00165962" w:rsidRDefault="00165962" w:rsidP="00165962">
      <w:pPr>
        <w:pStyle w:val="bpuState"/>
      </w:pPr>
      <w:r>
        <w:t>STATE OF NEW JERSEY</w:t>
      </w:r>
    </w:p>
    <w:p w:rsidR="00165962" w:rsidRDefault="00165962" w:rsidP="00165962">
      <w:pPr>
        <w:pStyle w:val="bpuLegislature"/>
      </w:pPr>
      <w:r>
        <w:t>219th LEGISLATURE</w:t>
      </w:r>
    </w:p>
    <w:p w:rsidR="00165962" w:rsidRDefault="00165962" w:rsidP="00165962">
      <w:pPr>
        <w:pStyle w:val="bpuWpGraphic"/>
      </w:pPr>
      <w:r>
        <w:object w:dxaOrig="8985" w:dyaOrig="255">
          <v:shape id="_x0000_i1026" type="#_x0000_t75" style="width:6in;height:12pt" o:ole="">
            <v:imagedata r:id="rId6" o:title=""/>
          </v:shape>
          <o:OLEObject Type="Embed" ProgID="WPWin6.1" ShapeID="_x0000_i1026" DrawAspect="Content" ObjectID="_1664690532" r:id="rId8"/>
        </w:object>
      </w:r>
      <w:r>
        <w:t xml:space="preserve">  </w:t>
      </w:r>
    </w:p>
    <w:p w:rsidR="00165962" w:rsidRDefault="00165962" w:rsidP="00165962">
      <w:pPr>
        <w:pStyle w:val="bpuIntro"/>
      </w:pPr>
      <w:r>
        <w:t>INTRODUCED AUGUST 17, 2020</w:t>
      </w:r>
    </w:p>
    <w:p w:rsidR="00165962" w:rsidRDefault="00165962" w:rsidP="00165962">
      <w:pPr>
        <w:pStyle w:val="bpuIntro"/>
      </w:pPr>
    </w:p>
    <w:p w:rsidR="00165962" w:rsidRDefault="00165962" w:rsidP="00165962">
      <w:pPr>
        <w:pStyle w:val="bpuIntro"/>
        <w:sectPr w:rsidR="00165962" w:rsidSect="00F654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5962" w:rsidRDefault="00165962" w:rsidP="00165962">
      <w:pPr>
        <w:pStyle w:val="bpuIntro"/>
      </w:pPr>
    </w:p>
    <w:p w:rsidR="00165962" w:rsidRDefault="00165962" w:rsidP="00165962">
      <w:pPr>
        <w:pStyle w:val="bpuSponsor"/>
      </w:pPr>
      <w:r>
        <w:t>Sponsored by:</w:t>
      </w:r>
    </w:p>
    <w:p w:rsidR="00165962" w:rsidRDefault="00165962" w:rsidP="00165962">
      <w:pPr>
        <w:pStyle w:val="bpuSponsor"/>
      </w:pPr>
      <w:r>
        <w:t>Senator  ANTHONY M. BUCCO</w:t>
      </w:r>
    </w:p>
    <w:p w:rsidR="00165962" w:rsidRDefault="00165962" w:rsidP="00165962">
      <w:pPr>
        <w:pStyle w:val="bpuSponsor"/>
      </w:pPr>
      <w:r>
        <w:t>District 25 (Morris and Somerset)</w:t>
      </w:r>
    </w:p>
    <w:p w:rsidR="00165962" w:rsidRDefault="00F65444" w:rsidP="00F65444">
      <w:pPr>
        <w:pStyle w:val="bpuSponsor"/>
      </w:pPr>
      <w:r>
        <w:t>Senator  CHRIS A. BROWN</w:t>
      </w:r>
    </w:p>
    <w:p w:rsidR="00F65444" w:rsidRDefault="00F65444" w:rsidP="00F65444">
      <w:pPr>
        <w:pStyle w:val="bpuSponsor"/>
      </w:pPr>
      <w:r>
        <w:t>District 2 (Atlantic)</w:t>
      </w:r>
    </w:p>
    <w:p w:rsidR="00F65444" w:rsidRPr="00F65444" w:rsidRDefault="00F65444" w:rsidP="00F65444">
      <w:pPr>
        <w:pStyle w:val="bpuSponsor"/>
      </w:pPr>
    </w:p>
    <w:p w:rsidR="00165962" w:rsidRDefault="005F0C3A" w:rsidP="005F0C3A">
      <w:pPr>
        <w:pStyle w:val="bpuSponsor"/>
      </w:pPr>
      <w:r>
        <w:t>Co-Sponsored by:</w:t>
      </w:r>
    </w:p>
    <w:p w:rsidR="005F0C3A" w:rsidRPr="005F0C3A" w:rsidRDefault="005F0C3A" w:rsidP="005F0C3A">
      <w:pPr>
        <w:pStyle w:val="bpuSponsor"/>
      </w:pPr>
      <w:r w:rsidRPr="005F0C3A">
        <w:t xml:space="preserve">Senator </w:t>
      </w:r>
      <w:proofErr w:type="spellStart"/>
      <w:r w:rsidRPr="005F0C3A">
        <w:t>Corrado</w:t>
      </w:r>
      <w:proofErr w:type="spellEnd"/>
    </w:p>
    <w:p w:rsidR="00165962" w:rsidRDefault="00165962" w:rsidP="00165962">
      <w:pPr>
        <w:pStyle w:val="bpuSponsor"/>
      </w:pPr>
    </w:p>
    <w:p w:rsidR="005F0C3A" w:rsidRDefault="005F0C3A" w:rsidP="005F0C3A"/>
    <w:p w:rsidR="005F0C3A" w:rsidRPr="005F0C3A" w:rsidRDefault="005F0C3A" w:rsidP="005F0C3A"/>
    <w:p w:rsidR="00165962" w:rsidRDefault="00165962" w:rsidP="00165962">
      <w:pPr>
        <w:pStyle w:val="bpuSponsor"/>
      </w:pPr>
    </w:p>
    <w:p w:rsidR="00165962" w:rsidRDefault="00165962" w:rsidP="00165962">
      <w:pPr>
        <w:pStyle w:val="bpuSponsor"/>
      </w:pPr>
      <w:r>
        <w:t>SYNOPSIS</w:t>
      </w:r>
    </w:p>
    <w:p w:rsidR="00165962" w:rsidRDefault="00165962" w:rsidP="00165962">
      <w:pPr>
        <w:pStyle w:val="bpuNormText"/>
      </w:pPr>
      <w:r>
        <w:tab/>
        <w:t xml:space="preserve">Requires Adjutant General of DMVA create program for veterans to receive evaluation and treatment for PTSD and total brain injury. </w:t>
      </w:r>
    </w:p>
    <w:p w:rsidR="00165962" w:rsidRDefault="00165962" w:rsidP="00165962">
      <w:pPr>
        <w:pStyle w:val="bpuNormText"/>
      </w:pPr>
    </w:p>
    <w:p w:rsidR="00165962" w:rsidRDefault="00165962" w:rsidP="00165962">
      <w:pPr>
        <w:pStyle w:val="bpuSponsor"/>
      </w:pPr>
      <w:r>
        <w:t xml:space="preserve">CURRENT VERSION OF TEXT </w:t>
      </w:r>
    </w:p>
    <w:p w:rsidR="00165962" w:rsidRDefault="00165962" w:rsidP="00165962">
      <w:pPr>
        <w:pStyle w:val="bpuNormText"/>
      </w:pPr>
      <w:r>
        <w:tab/>
        <w:t>As introduced.</w:t>
      </w:r>
    </w:p>
    <w:p w:rsidR="00165962" w:rsidRDefault="00165962" w:rsidP="001659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5962" w:rsidRDefault="00165962" w:rsidP="008916EC">
      <w:pPr>
        <w:pStyle w:val="FronterPage"/>
        <w:tabs>
          <w:tab w:val="clear" w:pos="720"/>
          <w:tab w:val="clear" w:pos="1440"/>
          <w:tab w:val="clear" w:pos="2160"/>
          <w:tab w:val="clear" w:pos="2880"/>
          <w:tab w:val="clear" w:pos="3600"/>
          <w:tab w:val="clear" w:pos="4320"/>
          <w:tab w:val="clear" w:pos="5040"/>
        </w:tabs>
        <w:sectPr w:rsidR="00165962" w:rsidSect="00165962">
          <w:type w:val="continuous"/>
          <w:pgSz w:w="12240" w:h="20160" w:code="5"/>
          <w:pgMar w:top="1440" w:right="2275" w:bottom="1440" w:left="2275" w:header="72" w:footer="720" w:gutter="0"/>
          <w:pgNumType w:start="1"/>
          <w:cols w:space="720"/>
          <w:docGrid w:linePitch="360"/>
        </w:sectPr>
      </w:pPr>
    </w:p>
    <w:p w:rsidR="00686AEB" w:rsidRPr="00677316" w:rsidRDefault="00695A7D" w:rsidP="003E47BA">
      <w:pPr>
        <w:pStyle w:val="HangingAnAct"/>
        <w:rPr>
          <w:rStyle w:val="HangingAnActChar"/>
        </w:rPr>
      </w:pPr>
      <w:r>
        <w:rPr>
          <w:rStyle w:val="BillHead"/>
        </w:rPr>
        <w:lastRenderedPageBreak/>
        <w:t>An Act</w:t>
      </w:r>
      <w:r w:rsidR="00686AEB" w:rsidRPr="006B7FA7">
        <w:rPr>
          <w:rStyle w:val="HangingAnActChar"/>
        </w:rPr>
        <w:t xml:space="preserve"> </w:t>
      </w:r>
      <w:r w:rsidR="00D42682" w:rsidRPr="00D42682">
        <w:t xml:space="preserve">concerning veterans and post-traumatic stress disorder and total brain injury, and amending N.J.S.38A:3-6.  </w:t>
      </w:r>
    </w:p>
    <w:p w:rsidR="000B1054" w:rsidRPr="00D71D68" w:rsidRDefault="000B1054" w:rsidP="000B1054"/>
    <w:p w:rsidR="00686AEB" w:rsidRPr="00AA7880" w:rsidRDefault="00686AEB" w:rsidP="00686AEB">
      <w:r>
        <w:tab/>
      </w:r>
      <w:r w:rsidR="00695A7D">
        <w:rPr>
          <w:rStyle w:val="BillHeading2"/>
        </w:rPr>
        <w:t>Be It Enacted</w:t>
      </w:r>
      <w:r>
        <w:rPr>
          <w:rStyle w:val="BillHeading2"/>
        </w:rPr>
        <w:t xml:space="preserve"> </w:t>
      </w:r>
      <w:r w:rsidR="00695A7D">
        <w:rPr>
          <w:rStyle w:val="BillLanguage"/>
        </w:rPr>
        <w:t>by the Senate and General Assembly of the State of New Jersey:</w:t>
      </w:r>
    </w:p>
    <w:p w:rsidR="00686AEB" w:rsidRDefault="00686AEB" w:rsidP="00686AEB"/>
    <w:p w:rsidR="006F660C" w:rsidRDefault="00401696" w:rsidP="006F660C">
      <w:r>
        <w:tab/>
        <w:t>1.</w:t>
      </w:r>
      <w:r>
        <w:tab/>
      </w:r>
      <w:r w:rsidR="006F660C">
        <w:t xml:space="preserve">N.J.S.38A:3-6 is amended to read as follows:  </w:t>
      </w:r>
    </w:p>
    <w:p w:rsidR="006F660C" w:rsidRDefault="006F660C" w:rsidP="006F660C">
      <w:r>
        <w:tab/>
        <w:t>38A:3-6.  Under the direction of the Governor, the Adjutant General shall:</w:t>
      </w:r>
    </w:p>
    <w:p w:rsidR="006F660C" w:rsidRDefault="006F660C" w:rsidP="006F660C">
      <w:r>
        <w:tab/>
        <w:t>(a)</w:t>
      </w:r>
      <w:r>
        <w:tab/>
        <w:t xml:space="preserve">Exercise control over the affairs of the Department of Military and Veterans' Affairs and in connection therewith make and issue such regulations governing the work of the Department of Military and Veterans' Affairs and the conduct of its employees as may, in his judgment, be necessary or desirable. </w:t>
      </w:r>
    </w:p>
    <w:p w:rsidR="006F660C" w:rsidRDefault="006F660C" w:rsidP="006F660C">
      <w:r>
        <w:tab/>
        <w:t>(b)</w:t>
      </w:r>
      <w:r>
        <w:tab/>
        <w:t xml:space="preserve">Be the request officer of the Department of Military and Veterans' Affairs within the meaning of such term as defined in section 1 of P.L.1944, c.112 (C.52:27B-1). </w:t>
      </w:r>
    </w:p>
    <w:p w:rsidR="006F660C" w:rsidRDefault="006F660C" w:rsidP="006F660C">
      <w:r>
        <w:tab/>
        <w:t>(c)</w:t>
      </w:r>
      <w:r>
        <w:tab/>
        <w:t xml:space="preserve">(Deleted by amendment, P.L.1988, c.138.) </w:t>
      </w:r>
    </w:p>
    <w:p w:rsidR="006F660C" w:rsidRDefault="006F660C" w:rsidP="006F660C">
      <w:r>
        <w:tab/>
        <w:t>(d)</w:t>
      </w:r>
      <w:r>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The regulations so issued shall, insofar as possible, conform to the federal laws and regulations concerning the same. </w:t>
      </w:r>
    </w:p>
    <w:p w:rsidR="006F660C" w:rsidRDefault="006F660C" w:rsidP="006F660C">
      <w:r>
        <w:tab/>
        <w:t>(e)</w:t>
      </w:r>
      <w:r>
        <w:tab/>
        <w:t xml:space="preserve">Maintain the archives and be the custodian of the records and papers required, by laws or regulations, to be filed with the Department of Military and Veterans' Affairs. </w:t>
      </w:r>
    </w:p>
    <w:p w:rsidR="006F660C" w:rsidRDefault="006F660C" w:rsidP="006F660C">
      <w:r>
        <w:tab/>
        <w:t>(f)</w:t>
      </w:r>
      <w:r>
        <w:tab/>
        <w:t xml:space="preserve">Supervise, administer and coordinate those activities of the selective service system for which the Governor is responsible. </w:t>
      </w:r>
    </w:p>
    <w:p w:rsidR="006F660C" w:rsidRDefault="006F660C" w:rsidP="006F660C">
      <w:r>
        <w:tab/>
        <w:t>(g)</w:t>
      </w:r>
      <w:r>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6F660C" w:rsidRDefault="006F660C" w:rsidP="006F660C">
      <w:r>
        <w:tab/>
        <w:t>(h)</w:t>
      </w:r>
      <w:r>
        <w:tab/>
        <w:t xml:space="preserve">Establish and maintain such headquarters as may be required for the militia. </w:t>
      </w:r>
    </w:p>
    <w:p w:rsidR="006F660C" w:rsidRDefault="006F660C" w:rsidP="006F660C">
      <w:r>
        <w:tab/>
        <w:t>(</w:t>
      </w:r>
      <w:proofErr w:type="spellStart"/>
      <w:r>
        <w:t>i</w:t>
      </w:r>
      <w:proofErr w:type="spellEnd"/>
      <w:r>
        <w:t>)</w:t>
      </w:r>
      <w:r>
        <w:tab/>
        <w:t xml:space="preserve">Exercise the powers vested in him and perform such other duties and functions as required of him by the Governor and by federal and State laws and regulations. </w:t>
      </w:r>
    </w:p>
    <w:p w:rsidR="006F660C" w:rsidRDefault="006F660C" w:rsidP="006F660C">
      <w:r>
        <w:tab/>
        <w:t>(j)</w:t>
      </w:r>
      <w:r>
        <w:tab/>
        <w:t xml:space="preserve">Exercise all of the functions, powers and duties heretofore vested in the Director of the Division on Veterans' Programs and Special Services. </w:t>
      </w:r>
    </w:p>
    <w:p w:rsidR="006F660C" w:rsidRDefault="006F660C" w:rsidP="006F660C">
      <w:r>
        <w:tab/>
        <w:t>(k)</w:t>
      </w:r>
      <w:r>
        <w:tab/>
        <w:t xml:space="preserve">Appoint and remove officers and other personnel employed within the department, subject to the provisions of N.J.S.38A:3-8 </w:t>
      </w:r>
      <w:r>
        <w:lastRenderedPageBreak/>
        <w:t xml:space="preserve">and Title 11A of the New Jersey Statutes and other applicable statutes, except as herein otherwise specifically provided. </w:t>
      </w:r>
    </w:p>
    <w:p w:rsidR="006F660C" w:rsidRDefault="006F660C" w:rsidP="006F660C">
      <w:r>
        <w:tab/>
        <w:t>(l)</w:t>
      </w:r>
      <w:r>
        <w:tab/>
        <w:t xml:space="preserve">Have authority to organize and maintain an administrative division and to assign to employment therein secretarial, clerical </w:t>
      </w:r>
      <w:bookmarkStart w:id="1" w:name="_GoBack"/>
      <w:bookmarkEnd w:id="1"/>
      <w:r>
        <w:t xml:space="preserve">and other assistants in the department or the Adjutant General's Office for the purpose of providing centralized support to all segments of the department, including budgeting, personnel administration and oversight of equal opportunity programs. </w:t>
      </w:r>
    </w:p>
    <w:p w:rsidR="006F660C" w:rsidRDefault="006F660C" w:rsidP="006F660C">
      <w:r>
        <w:tab/>
        <w:t>(m)</w:t>
      </w:r>
      <w:r>
        <w:tab/>
        <w:t xml:space="preserve">Perform, exercise and discharge the functions, powers and duties of the department through such divisions as may be established by this act or otherwise by law. </w:t>
      </w:r>
    </w:p>
    <w:p w:rsidR="006F660C" w:rsidRDefault="006F660C" w:rsidP="006F660C">
      <w:r>
        <w:tab/>
        <w:t>(n)</w:t>
      </w:r>
      <w:r>
        <w:tab/>
        <w:t xml:space="preserve">Organize the work of the department in divisions not inconsistent with the provisions of this act and in bureaus and other organizational units as the Adjutant General may determine to be necessary for efficient and effective operation. </w:t>
      </w:r>
    </w:p>
    <w:p w:rsidR="006F660C" w:rsidRDefault="006F660C" w:rsidP="006F660C">
      <w:r>
        <w:tab/>
        <w:t>(o)</w:t>
      </w:r>
      <w:r>
        <w:tab/>
        <w:t xml:space="preserve">Adopt, issue and promulgate, in the name of the department, pursuant to the "Administrative Procedure Act," P.L.1968, c.410 (C.52:14B-1 et seq.), such rules and regulations as may be authorized by law. </w:t>
      </w:r>
    </w:p>
    <w:p w:rsidR="006F660C" w:rsidRDefault="006F660C" w:rsidP="006F660C">
      <w:r>
        <w:tab/>
        <w:t>(p)</w:t>
      </w:r>
      <w:r>
        <w:tab/>
        <w:t xml:space="preserve">Institute, or cause to be instituted, legal proceedings or processes as necessary to properly enforce and give effect to any of the Adjutant General's powers or duties. </w:t>
      </w:r>
    </w:p>
    <w:p w:rsidR="006F660C" w:rsidRDefault="006F660C" w:rsidP="006F660C">
      <w:r>
        <w:tab/>
        <w:t>(q)</w:t>
      </w:r>
      <w:r>
        <w:tab/>
        <w:t xml:space="preserve">Make an annual report to the Governor and to the Legislature of the department's operations, and render other reports as the Governor shall from time to time request or as may be required by law. </w:t>
      </w:r>
    </w:p>
    <w:p w:rsidR="006F660C" w:rsidRDefault="006F660C" w:rsidP="006F660C">
      <w:r>
        <w:tab/>
        <w:t>(r)</w:t>
      </w:r>
      <w:r>
        <w:tab/>
        <w:t xml:space="preserve">Coordinate the activities of the department, and the several divisions and other agencies therein, in a manner designed to eliminate overlapping and duplicative functions. </w:t>
      </w:r>
    </w:p>
    <w:p w:rsidR="006F660C" w:rsidRDefault="006F660C" w:rsidP="006F660C">
      <w:r>
        <w:tab/>
        <w:t>(s)</w:t>
      </w:r>
      <w:r>
        <w:tab/>
        <w:t xml:space="preserve">Integrate within the department, so far as practicable, all staff services of the department and of several divisions and other agencies therein. </w:t>
      </w:r>
    </w:p>
    <w:p w:rsidR="006F660C" w:rsidRDefault="006F660C" w:rsidP="006F660C">
      <w:r>
        <w:tab/>
        <w:t>(t)</w:t>
      </w:r>
      <w:r>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6F660C" w:rsidRDefault="006F660C" w:rsidP="006F660C">
      <w:r>
        <w:tab/>
        <w:t>(u)</w:t>
      </w:r>
      <w:r>
        <w:tab/>
        <w:t>Supervise and operate the New Jersey Veterans' Memorial Home-Menlo Park, the New Jersey Veterans' Memorial Home-Vineland, the New Jersey Veterans' Memorial Home-Paramus and the New Jersey Veterans' Memorial Cemetery-</w:t>
      </w:r>
      <w:proofErr w:type="spellStart"/>
      <w:r>
        <w:t>Arneytown</w:t>
      </w:r>
      <w:proofErr w:type="spellEnd"/>
      <w:r>
        <w:t xml:space="preserve">. </w:t>
      </w:r>
    </w:p>
    <w:p w:rsidR="006F660C" w:rsidRDefault="006F660C" w:rsidP="006F660C">
      <w:r>
        <w:tab/>
        <w:t>(v)</w:t>
      </w:r>
      <w:r>
        <w:tab/>
        <w:t xml:space="preserve">Supervise and operate the liaison office and the field offices which serve the federal Veterans' Affairs Medical Centers. </w:t>
      </w:r>
    </w:p>
    <w:p w:rsidR="006F660C" w:rsidRDefault="006F660C" w:rsidP="006F660C">
      <w:r>
        <w:tab/>
        <w:t>(w)</w:t>
      </w:r>
      <w:r>
        <w:tab/>
        <w:t xml:space="preserve">Make application for federal grants and programs, other than education grants or funds. </w:t>
      </w:r>
    </w:p>
    <w:p w:rsidR="006F660C" w:rsidRDefault="006F660C" w:rsidP="006F660C">
      <w:r>
        <w:lastRenderedPageBreak/>
        <w:tab/>
        <w:t>(x)</w:t>
      </w:r>
      <w:r>
        <w:tab/>
        <w:t xml:space="preserve">Administer the federally-funded training and rehabilitation programs, except for the administration of federally-funded education and training programs set forth in 38 U.S.C. s.36 et seq. </w:t>
      </w:r>
    </w:p>
    <w:p w:rsidR="006F660C" w:rsidRDefault="006F660C" w:rsidP="006F660C">
      <w:r>
        <w:tab/>
        <w:t>(y)</w:t>
      </w:r>
      <w:r>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6F660C" w:rsidRDefault="006F660C" w:rsidP="006F660C">
      <w:r>
        <w:tab/>
        <w:t>(z)</w:t>
      </w:r>
      <w:r>
        <w:tab/>
        <w:t>Develop and administer the New Jersey Homeless Veterans Grant Program established pursuant to section 3 of P.L.2013, c.239 (C.38A:3-6.2b).</w:t>
      </w:r>
    </w:p>
    <w:p w:rsidR="006F660C" w:rsidRDefault="006F660C" w:rsidP="006F660C">
      <w:r>
        <w:tab/>
        <w:t xml:space="preserve">(aa) Encourage and facilitate the registration of each service member residing in New Jersey with the United States Department of Veterans Affairs, or its successor agency.  Registration shall take place, as appropriate, when the service member returns from deployment on federal active duty or is discharged or as soon as possible thereafter.  The term "service member" shall mean members of the New Jersey National Guard and members of the United States Armed Forces, or a Reserve component thereof, when the information on each member is made available to the department.  </w:t>
      </w:r>
    </w:p>
    <w:p w:rsidR="006F660C" w:rsidRDefault="006F660C" w:rsidP="006F660C">
      <w:r>
        <w:tab/>
        <w:t xml:space="preserve">(bb) Develop and coordinate a volunteer-based program comprised of former </w:t>
      </w:r>
      <w:proofErr w:type="spellStart"/>
      <w:r>
        <w:t>servicemembers</w:t>
      </w:r>
      <w:proofErr w:type="spellEnd"/>
      <w:r>
        <w:t xml:space="preserve">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6F660C" w:rsidRDefault="006F660C" w:rsidP="006F660C">
      <w:r>
        <w:tab/>
        <w:t>(cc) Prepare and disseminate a directory of Veterans Diversion Resource Program entities currently available within New Jersey pursuant to P.L.2017, c.42 (C.2C:43-23 et al.).</w:t>
      </w:r>
    </w:p>
    <w:p w:rsidR="006F660C" w:rsidRDefault="006F660C" w:rsidP="006F660C">
      <w:r>
        <w:tab/>
        <w:t>(</w:t>
      </w:r>
      <w:proofErr w:type="spellStart"/>
      <w:r>
        <w:t>dd</w:t>
      </w:r>
      <w:proofErr w:type="spellEnd"/>
      <w:r>
        <w:t xml:space="preserve">) 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resources as the Adjutant General deems necessary and beneficial to a Gold Star family member.  A "Gold Star family member" means the spouse, domestic partner, partner in a civil union, parent, </w:t>
      </w:r>
      <w:r>
        <w:lastRenderedPageBreak/>
        <w:t>brother, sister, child, legal guardian, or other legal custodian, whether of the whole or half blood, or by adoption.</w:t>
      </w:r>
    </w:p>
    <w:p w:rsidR="006F660C" w:rsidRDefault="006F660C" w:rsidP="006F660C">
      <w:r>
        <w:tab/>
        <w:t>(</w:t>
      </w:r>
      <w:proofErr w:type="spellStart"/>
      <w:r>
        <w:t>ee</w:t>
      </w:r>
      <w:proofErr w:type="spellEnd"/>
      <w:r>
        <w:t>)</w:t>
      </w:r>
      <w:r>
        <w:tab/>
        <w:t>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AB60C2" w:rsidRPr="00AB60C2" w:rsidRDefault="00AB60C2" w:rsidP="006F660C">
      <w:pPr>
        <w:rPr>
          <w:u w:val="single"/>
        </w:rPr>
      </w:pPr>
      <w:r>
        <w:tab/>
      </w:r>
      <w:r>
        <w:rPr>
          <w:u w:val="single"/>
        </w:rPr>
        <w:t>(</w:t>
      </w:r>
      <w:proofErr w:type="spellStart"/>
      <w:r>
        <w:rPr>
          <w:u w:val="single"/>
        </w:rPr>
        <w:t>ff</w:t>
      </w:r>
      <w:proofErr w:type="spellEnd"/>
      <w:r>
        <w:rPr>
          <w:u w:val="single"/>
        </w:rPr>
        <w:t>)</w:t>
      </w:r>
      <w:r>
        <w:rPr>
          <w:u w:val="single"/>
        </w:rPr>
        <w:tab/>
        <w:t>Develop</w:t>
      </w:r>
      <w:r w:rsidR="00AE67B3">
        <w:rPr>
          <w:u w:val="single"/>
        </w:rPr>
        <w:t xml:space="preserve">, in </w:t>
      </w:r>
      <w:r>
        <w:rPr>
          <w:u w:val="single"/>
        </w:rPr>
        <w:t>coordinat</w:t>
      </w:r>
      <w:r w:rsidR="00AE67B3">
        <w:rPr>
          <w:u w:val="single"/>
        </w:rPr>
        <w:t>ion</w:t>
      </w:r>
      <w:r>
        <w:rPr>
          <w:u w:val="single"/>
        </w:rPr>
        <w:t xml:space="preserve"> with appropriate departments and agencies, a program to assist </w:t>
      </w:r>
      <w:r w:rsidR="00C14E41">
        <w:rPr>
          <w:u w:val="single"/>
        </w:rPr>
        <w:t>veterans</w:t>
      </w:r>
      <w:r>
        <w:rPr>
          <w:u w:val="single"/>
        </w:rPr>
        <w:t xml:space="preserve"> </w:t>
      </w:r>
      <w:r w:rsidR="00C14E41" w:rsidRPr="00C14E41">
        <w:rPr>
          <w:u w:val="single"/>
        </w:rPr>
        <w:t xml:space="preserve">in accessing evaluation and treatment for </w:t>
      </w:r>
      <w:r w:rsidR="00C14E41">
        <w:rPr>
          <w:u w:val="single"/>
        </w:rPr>
        <w:t xml:space="preserve">a </w:t>
      </w:r>
      <w:r w:rsidR="002D6FA8">
        <w:rPr>
          <w:u w:val="single"/>
        </w:rPr>
        <w:t>post-traumatic</w:t>
      </w:r>
      <w:r>
        <w:rPr>
          <w:u w:val="single"/>
        </w:rPr>
        <w:t xml:space="preserve"> stress disorder or total brain injur</w:t>
      </w:r>
      <w:r w:rsidR="00C14E41">
        <w:rPr>
          <w:u w:val="single"/>
        </w:rPr>
        <w:t>y diagnos</w:t>
      </w:r>
      <w:r w:rsidR="002D6FA8">
        <w:rPr>
          <w:u w:val="single"/>
        </w:rPr>
        <w:t>is</w:t>
      </w:r>
      <w:r w:rsidR="001D0DFF">
        <w:rPr>
          <w:u w:val="single"/>
        </w:rPr>
        <w:t xml:space="preserve"> related to military service</w:t>
      </w:r>
      <w:r w:rsidR="002D6FA8">
        <w:rPr>
          <w:u w:val="single"/>
        </w:rPr>
        <w:t xml:space="preserve">.  The program may include offering support and guidance, transportation, </w:t>
      </w:r>
      <w:r w:rsidR="00067468">
        <w:rPr>
          <w:u w:val="single"/>
        </w:rPr>
        <w:t xml:space="preserve">assistance filing </w:t>
      </w:r>
      <w:r w:rsidR="002D6FA8">
        <w:rPr>
          <w:u w:val="single"/>
        </w:rPr>
        <w:t xml:space="preserve">disability compensation </w:t>
      </w:r>
      <w:r w:rsidR="003A104D">
        <w:rPr>
          <w:u w:val="single"/>
        </w:rPr>
        <w:t>claims</w:t>
      </w:r>
      <w:r w:rsidR="002D6FA8">
        <w:rPr>
          <w:u w:val="single"/>
        </w:rPr>
        <w:t xml:space="preserve">, </w:t>
      </w:r>
      <w:r w:rsidR="00067468">
        <w:rPr>
          <w:u w:val="single"/>
        </w:rPr>
        <w:t xml:space="preserve">assistance </w:t>
      </w:r>
      <w:r w:rsidR="0086779F">
        <w:rPr>
          <w:u w:val="single"/>
        </w:rPr>
        <w:t>updating</w:t>
      </w:r>
      <w:r w:rsidR="00067468">
        <w:rPr>
          <w:u w:val="single"/>
        </w:rPr>
        <w:t xml:space="preserve"> </w:t>
      </w:r>
      <w:r w:rsidR="002D6FA8">
        <w:rPr>
          <w:u w:val="single"/>
        </w:rPr>
        <w:t xml:space="preserve">discharge status, health </w:t>
      </w:r>
      <w:r w:rsidR="003A104D">
        <w:rPr>
          <w:u w:val="single"/>
        </w:rPr>
        <w:t>care</w:t>
      </w:r>
      <w:r w:rsidR="002D6FA8">
        <w:rPr>
          <w:u w:val="single"/>
        </w:rPr>
        <w:t xml:space="preserve"> and other services or programs available at the</w:t>
      </w:r>
      <w:r w:rsidR="00511019">
        <w:rPr>
          <w:u w:val="single"/>
        </w:rPr>
        <w:t xml:space="preserve"> </w:t>
      </w:r>
      <w:r w:rsidR="002D6FA8">
        <w:rPr>
          <w:u w:val="single"/>
        </w:rPr>
        <w:t>l</w:t>
      </w:r>
      <w:r w:rsidR="00511019">
        <w:rPr>
          <w:u w:val="single"/>
        </w:rPr>
        <w:t>o</w:t>
      </w:r>
      <w:r w:rsidR="002D6FA8">
        <w:rPr>
          <w:u w:val="single"/>
        </w:rPr>
        <w:t xml:space="preserve">cal, State and </w:t>
      </w:r>
      <w:r w:rsidR="001D0DFF">
        <w:rPr>
          <w:u w:val="single"/>
        </w:rPr>
        <w:t>f</w:t>
      </w:r>
      <w:r w:rsidR="00511019">
        <w:rPr>
          <w:u w:val="single"/>
        </w:rPr>
        <w:t>ederal</w:t>
      </w:r>
      <w:r w:rsidR="002D6FA8">
        <w:rPr>
          <w:u w:val="single"/>
        </w:rPr>
        <w:t xml:space="preserve"> level </w:t>
      </w:r>
      <w:r w:rsidR="00AE67B3">
        <w:rPr>
          <w:u w:val="single"/>
        </w:rPr>
        <w:t xml:space="preserve">for obtaining and addressing </w:t>
      </w:r>
      <w:r w:rsidR="002D6FA8">
        <w:rPr>
          <w:u w:val="single"/>
        </w:rPr>
        <w:t xml:space="preserve">a post-traumatic stress disorder or total brain </w:t>
      </w:r>
      <w:r w:rsidR="00511019">
        <w:rPr>
          <w:u w:val="single"/>
        </w:rPr>
        <w:t>injury</w:t>
      </w:r>
      <w:r w:rsidR="002D6FA8">
        <w:rPr>
          <w:u w:val="single"/>
        </w:rPr>
        <w:t xml:space="preserve"> diagnosis.  A “veteran” means a person who served in the </w:t>
      </w:r>
      <w:r w:rsidR="00511019">
        <w:rPr>
          <w:u w:val="single"/>
        </w:rPr>
        <w:t>Armed</w:t>
      </w:r>
      <w:r w:rsidR="002D6FA8">
        <w:rPr>
          <w:u w:val="single"/>
        </w:rPr>
        <w:t xml:space="preserve"> Forces of the United States </w:t>
      </w:r>
      <w:r w:rsidR="0065506F">
        <w:rPr>
          <w:u w:val="single"/>
        </w:rPr>
        <w:t xml:space="preserve">or </w:t>
      </w:r>
      <w:r w:rsidR="002D6FA8">
        <w:rPr>
          <w:u w:val="single"/>
        </w:rPr>
        <w:t xml:space="preserve">a Reserve </w:t>
      </w:r>
      <w:r w:rsidR="00BB33D2">
        <w:rPr>
          <w:u w:val="single"/>
        </w:rPr>
        <w:t>component</w:t>
      </w:r>
      <w:r w:rsidR="002D6FA8">
        <w:rPr>
          <w:u w:val="single"/>
        </w:rPr>
        <w:t xml:space="preserve"> thereof, </w:t>
      </w:r>
      <w:r w:rsidR="008F5D1F">
        <w:rPr>
          <w:u w:val="single"/>
        </w:rPr>
        <w:t>including</w:t>
      </w:r>
      <w:r w:rsidR="002D6FA8">
        <w:rPr>
          <w:u w:val="single"/>
        </w:rPr>
        <w:t xml:space="preserve"> the New Jersey National Guard. </w:t>
      </w:r>
    </w:p>
    <w:p w:rsidR="006F660C" w:rsidRDefault="00332B13" w:rsidP="006F660C">
      <w:r>
        <w:t>(</w:t>
      </w:r>
      <w:proofErr w:type="spellStart"/>
      <w:r>
        <w:t>cf</w:t>
      </w:r>
      <w:proofErr w:type="spellEnd"/>
      <w:r>
        <w:t>: P.L.</w:t>
      </w:r>
      <w:r w:rsidR="006F660C">
        <w:t>2019, c.283, s.1</w:t>
      </w:r>
      <w:r>
        <w:t>)</w:t>
      </w:r>
    </w:p>
    <w:p w:rsidR="006F660C" w:rsidRPr="00D71D68" w:rsidRDefault="006F660C" w:rsidP="00686AEB"/>
    <w:p w:rsidR="00686AEB" w:rsidRDefault="00686AEB" w:rsidP="00686AEB">
      <w:r>
        <w:tab/>
      </w:r>
      <w:r w:rsidR="00332B13">
        <w:t>2</w:t>
      </w:r>
      <w:r w:rsidR="00695A7D">
        <w:t>.</w:t>
      </w:r>
      <w:r w:rsidR="00401696">
        <w:tab/>
      </w:r>
      <w:r w:rsidR="00695A7D">
        <w:t>This act shall take effect</w:t>
      </w:r>
      <w:r w:rsidR="006F660C">
        <w:t xml:space="preserve"> </w:t>
      </w:r>
      <w:r w:rsidR="00332B13">
        <w:t>immediately.</w:t>
      </w:r>
    </w:p>
    <w:p w:rsidR="00AB60C2" w:rsidRPr="00AA7880" w:rsidRDefault="00AB60C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B60C2" w:rsidRDefault="005554CC" w:rsidP="00686AEB">
      <w:r w:rsidRPr="005554CC">
        <w:tab/>
      </w:r>
      <w:r>
        <w:t>This bill requires the Adjutant General of the New Jersey Department of Military and Veterans Affairs to d</w:t>
      </w:r>
      <w:r w:rsidRPr="005554CC">
        <w:t>evelop</w:t>
      </w:r>
      <w:r w:rsidR="00AE67B3">
        <w:t xml:space="preserve">, in </w:t>
      </w:r>
      <w:r w:rsidRPr="005554CC">
        <w:t>coordinat</w:t>
      </w:r>
      <w:r w:rsidR="00AE67B3">
        <w:t>ion</w:t>
      </w:r>
      <w:r w:rsidRPr="005554CC">
        <w:t xml:space="preserve"> with appropriate departments and agencies, a program to assist veterans in accessing evaluation and treatment for a post-traumatic stress disorder or total brain injury diagnosis</w:t>
      </w:r>
      <w:r w:rsidR="001D0DFF">
        <w:t xml:space="preserve"> related to military service</w:t>
      </w:r>
      <w:r w:rsidR="00067468">
        <w:t xml:space="preserve">.  The program may include </w:t>
      </w:r>
      <w:r w:rsidRPr="005554CC">
        <w:t xml:space="preserve">offering support and guidance, transportation, </w:t>
      </w:r>
      <w:r w:rsidR="00067468">
        <w:t xml:space="preserve">assistance filing </w:t>
      </w:r>
      <w:r w:rsidRPr="005554CC">
        <w:t xml:space="preserve">disability compensation claims, </w:t>
      </w:r>
      <w:r w:rsidR="00067468">
        <w:t xml:space="preserve">assistance </w:t>
      </w:r>
      <w:r w:rsidR="0086779F">
        <w:t>updating</w:t>
      </w:r>
      <w:r w:rsidR="00067468">
        <w:t xml:space="preserve"> </w:t>
      </w:r>
      <w:r w:rsidRPr="005554CC">
        <w:t xml:space="preserve">discharge status, health care and other services or programs available at the local, State and </w:t>
      </w:r>
      <w:r w:rsidR="001D0DFF">
        <w:t>f</w:t>
      </w:r>
      <w:r w:rsidRPr="005554CC">
        <w:t xml:space="preserve">ederal level </w:t>
      </w:r>
      <w:r w:rsidR="00AE67B3">
        <w:t xml:space="preserve">for obtaining and addressing </w:t>
      </w:r>
      <w:r w:rsidRPr="005554CC">
        <w:t xml:space="preserve">a post-traumatic stress disorder or total brain injury diagnosis.  </w:t>
      </w:r>
    </w:p>
    <w:p w:rsidR="0065506F" w:rsidRDefault="0065506F" w:rsidP="00686AEB">
      <w:r>
        <w:tab/>
        <w:t xml:space="preserve">Under the bill, </w:t>
      </w:r>
      <w:r w:rsidRPr="0065506F">
        <w:t>“veteran” means a person who served in the Armed Forces of the United States</w:t>
      </w:r>
      <w:r>
        <w:t xml:space="preserve"> or</w:t>
      </w:r>
      <w:r w:rsidRPr="0065506F">
        <w:t xml:space="preserve"> a Reserve component thereof, including the New Jersey National Guard</w:t>
      </w:r>
      <w:r>
        <w:t xml:space="preserve">.  </w:t>
      </w:r>
    </w:p>
    <w:sectPr w:rsidR="0065506F" w:rsidSect="0016596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BF6" w:rsidRDefault="00406BF6">
      <w:r>
        <w:separator/>
      </w:r>
    </w:p>
  </w:endnote>
  <w:endnote w:type="continuationSeparator" w:id="0">
    <w:p w:rsidR="00406BF6" w:rsidRDefault="00406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3A" w:rsidRDefault="00F65444" w:rsidP="00F65444">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A7D" w:rsidRPr="00921C91" w:rsidRDefault="00695A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5A7D" w:rsidRPr="00921C91" w:rsidRDefault="00695A7D">
    <w:pPr>
      <w:pStyle w:val="Footer"/>
      <w:rPr>
        <w:szCs w:val="18"/>
      </w:rPr>
    </w:pPr>
  </w:p>
  <w:p w:rsidR="00695A7D" w:rsidRPr="00921C91" w:rsidRDefault="00695A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5A7D" w:rsidRDefault="00695A7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BF6" w:rsidRDefault="00406BF6">
      <w:r>
        <w:separator/>
      </w:r>
    </w:p>
  </w:footnote>
  <w:footnote w:type="continuationSeparator" w:id="0">
    <w:p w:rsidR="00406BF6" w:rsidRDefault="00406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4E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5962" w:rsidRDefault="00165962" w:rsidP="00165962">
    <w:pPr>
      <w:pStyle w:val="bpuHeadSpon"/>
    </w:pPr>
    <w:r w:rsidRPr="00165962">
      <w:rPr>
        <w:rStyle w:val="bpuHeadSponChar"/>
      </w:rPr>
      <w:t>S2821</w:t>
    </w:r>
    <w:r>
      <w:t xml:space="preserve"> A.M.BUCCO</w:t>
    </w:r>
    <w:r w:rsidR="00F65444">
      <w:t xml:space="preserve">, </w:t>
    </w:r>
    <w:r w:rsidR="00F65444">
      <w:t>BROWN</w:t>
    </w:r>
  </w:p>
  <w:p w:rsidR="00165962" w:rsidRDefault="00165962" w:rsidP="00165962">
    <w:pPr>
      <w:pStyle w:val="bpuHeadSpon"/>
    </w:pPr>
    <w:r>
      <w:fldChar w:fldCharType="begin"/>
    </w:r>
    <w:r>
      <w:instrText xml:space="preserve"> PAGE  \* MERGEFORMAT </w:instrText>
    </w:r>
    <w:r>
      <w:fldChar w:fldCharType="separate"/>
    </w:r>
    <w:r w:rsidR="00201D1B">
      <w:rPr>
        <w:noProof/>
      </w:rPr>
      <w:t>5</w:t>
    </w:r>
    <w:r>
      <w:fldChar w:fldCharType="end"/>
    </w:r>
  </w:p>
  <w:p w:rsidR="00165962" w:rsidRDefault="00165962" w:rsidP="001659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5962" w:rsidRDefault="00165962" w:rsidP="00165962">
    <w:pPr>
      <w:pStyle w:val="bpuHeadSpon"/>
    </w:pPr>
    <w:r w:rsidRPr="00165962">
      <w:rPr>
        <w:rStyle w:val="bpuHeadSponChar"/>
      </w:rPr>
      <w:t>S2821</w:t>
    </w:r>
    <w:r>
      <w:t xml:space="preserve"> A.M.BUCCO</w:t>
    </w:r>
    <w:r w:rsidR="00F65444">
      <w:t xml:space="preserve">, </w:t>
    </w:r>
    <w:r w:rsidR="00F65444">
      <w:t>BROWN</w:t>
    </w:r>
  </w:p>
  <w:p w:rsidR="00165962" w:rsidRDefault="00165962" w:rsidP="00165962">
    <w:pPr>
      <w:pStyle w:val="bpuHeadSpon"/>
    </w:pPr>
    <w:r>
      <w:fldChar w:fldCharType="begin"/>
    </w:r>
    <w:r>
      <w:instrText xml:space="preserve"> PAGE  \* MERGEFORMAT </w:instrText>
    </w:r>
    <w:r>
      <w:fldChar w:fldCharType="separate"/>
    </w:r>
    <w:r w:rsidR="00201D1B">
      <w:rPr>
        <w:noProof/>
      </w:rPr>
      <w:t>2</w:t>
    </w:r>
    <w:r>
      <w:fldChar w:fldCharType="end"/>
    </w:r>
  </w:p>
  <w:p w:rsidR="00165962" w:rsidRDefault="00165962" w:rsidP="001659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BF6"/>
    <w:rsid w:val="000051BD"/>
    <w:rsid w:val="000160A5"/>
    <w:rsid w:val="0002335B"/>
    <w:rsid w:val="0003549A"/>
    <w:rsid w:val="000367AE"/>
    <w:rsid w:val="00043B22"/>
    <w:rsid w:val="00054975"/>
    <w:rsid w:val="00057D20"/>
    <w:rsid w:val="0006197C"/>
    <w:rsid w:val="0006281F"/>
    <w:rsid w:val="00067468"/>
    <w:rsid w:val="0007414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65962"/>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DFF"/>
    <w:rsid w:val="001D25F3"/>
    <w:rsid w:val="001E15F1"/>
    <w:rsid w:val="001E16FA"/>
    <w:rsid w:val="001E6213"/>
    <w:rsid w:val="001F14C7"/>
    <w:rsid w:val="001F6E6C"/>
    <w:rsid w:val="001F7405"/>
    <w:rsid w:val="00201D1B"/>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FA8"/>
    <w:rsid w:val="002E09CE"/>
    <w:rsid w:val="002E69D1"/>
    <w:rsid w:val="002F3BA6"/>
    <w:rsid w:val="00315320"/>
    <w:rsid w:val="003174D1"/>
    <w:rsid w:val="00325776"/>
    <w:rsid w:val="00325E27"/>
    <w:rsid w:val="0032643B"/>
    <w:rsid w:val="00330395"/>
    <w:rsid w:val="00332B13"/>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04D"/>
    <w:rsid w:val="003A3C64"/>
    <w:rsid w:val="003A3F83"/>
    <w:rsid w:val="003C43EF"/>
    <w:rsid w:val="003C5A6B"/>
    <w:rsid w:val="003C7FB2"/>
    <w:rsid w:val="003D24DE"/>
    <w:rsid w:val="003E26D4"/>
    <w:rsid w:val="003E47BA"/>
    <w:rsid w:val="003F3B37"/>
    <w:rsid w:val="00401696"/>
    <w:rsid w:val="0040195A"/>
    <w:rsid w:val="00402DC0"/>
    <w:rsid w:val="00406BF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019"/>
    <w:rsid w:val="00513C81"/>
    <w:rsid w:val="00527BFB"/>
    <w:rsid w:val="00532A32"/>
    <w:rsid w:val="00540B0B"/>
    <w:rsid w:val="0054460F"/>
    <w:rsid w:val="005536CD"/>
    <w:rsid w:val="00554051"/>
    <w:rsid w:val="005554CC"/>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258"/>
    <w:rsid w:val="005E50C6"/>
    <w:rsid w:val="005F0C3A"/>
    <w:rsid w:val="005F2A97"/>
    <w:rsid w:val="005F399B"/>
    <w:rsid w:val="005F6122"/>
    <w:rsid w:val="006019F8"/>
    <w:rsid w:val="00602754"/>
    <w:rsid w:val="00605B20"/>
    <w:rsid w:val="0061156F"/>
    <w:rsid w:val="00613FF5"/>
    <w:rsid w:val="006155A8"/>
    <w:rsid w:val="00621076"/>
    <w:rsid w:val="00621B94"/>
    <w:rsid w:val="00626239"/>
    <w:rsid w:val="00635316"/>
    <w:rsid w:val="00635449"/>
    <w:rsid w:val="006378C5"/>
    <w:rsid w:val="00645E6A"/>
    <w:rsid w:val="0065506F"/>
    <w:rsid w:val="00665CBC"/>
    <w:rsid w:val="00667A5C"/>
    <w:rsid w:val="00677316"/>
    <w:rsid w:val="00686996"/>
    <w:rsid w:val="00686AEB"/>
    <w:rsid w:val="00695A7D"/>
    <w:rsid w:val="006B7897"/>
    <w:rsid w:val="006B7FA7"/>
    <w:rsid w:val="006C086A"/>
    <w:rsid w:val="006C21C1"/>
    <w:rsid w:val="006C7327"/>
    <w:rsid w:val="006D00E5"/>
    <w:rsid w:val="006D791B"/>
    <w:rsid w:val="006E2895"/>
    <w:rsid w:val="006F180D"/>
    <w:rsid w:val="006F4334"/>
    <w:rsid w:val="006F47AF"/>
    <w:rsid w:val="006F660C"/>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B38"/>
    <w:rsid w:val="007A2F73"/>
    <w:rsid w:val="007A3061"/>
    <w:rsid w:val="007A5A0B"/>
    <w:rsid w:val="007B469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79F"/>
    <w:rsid w:val="00867AC2"/>
    <w:rsid w:val="0087056E"/>
    <w:rsid w:val="00875402"/>
    <w:rsid w:val="00884D51"/>
    <w:rsid w:val="008916EC"/>
    <w:rsid w:val="00891E4F"/>
    <w:rsid w:val="008A31C5"/>
    <w:rsid w:val="008A4F9A"/>
    <w:rsid w:val="008B2850"/>
    <w:rsid w:val="008C79B3"/>
    <w:rsid w:val="008D77BD"/>
    <w:rsid w:val="008E454C"/>
    <w:rsid w:val="008F1E5A"/>
    <w:rsid w:val="008F2A5E"/>
    <w:rsid w:val="008F5D1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379"/>
    <w:rsid w:val="00A11228"/>
    <w:rsid w:val="00A222C2"/>
    <w:rsid w:val="00A305D6"/>
    <w:rsid w:val="00A342C4"/>
    <w:rsid w:val="00A50F6B"/>
    <w:rsid w:val="00A52237"/>
    <w:rsid w:val="00A551D6"/>
    <w:rsid w:val="00A57AAB"/>
    <w:rsid w:val="00A6251B"/>
    <w:rsid w:val="00A6754E"/>
    <w:rsid w:val="00A70F58"/>
    <w:rsid w:val="00A72987"/>
    <w:rsid w:val="00A7346B"/>
    <w:rsid w:val="00A84C4F"/>
    <w:rsid w:val="00A932A1"/>
    <w:rsid w:val="00A96E06"/>
    <w:rsid w:val="00AA6197"/>
    <w:rsid w:val="00AA6C70"/>
    <w:rsid w:val="00AB16FD"/>
    <w:rsid w:val="00AB4813"/>
    <w:rsid w:val="00AB60C2"/>
    <w:rsid w:val="00AC4BBE"/>
    <w:rsid w:val="00AC6466"/>
    <w:rsid w:val="00AC7639"/>
    <w:rsid w:val="00AD08BB"/>
    <w:rsid w:val="00AD0EC0"/>
    <w:rsid w:val="00AD70D6"/>
    <w:rsid w:val="00AD75BC"/>
    <w:rsid w:val="00AD7BB0"/>
    <w:rsid w:val="00AD7BC9"/>
    <w:rsid w:val="00AE1871"/>
    <w:rsid w:val="00AE67B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3D2"/>
    <w:rsid w:val="00BB3A11"/>
    <w:rsid w:val="00BB4DDB"/>
    <w:rsid w:val="00BB5D79"/>
    <w:rsid w:val="00BB5F02"/>
    <w:rsid w:val="00BC1F8D"/>
    <w:rsid w:val="00BC7892"/>
    <w:rsid w:val="00BE24D6"/>
    <w:rsid w:val="00BE7EFA"/>
    <w:rsid w:val="00BF06AD"/>
    <w:rsid w:val="00BF2C67"/>
    <w:rsid w:val="00C04F4D"/>
    <w:rsid w:val="00C12E48"/>
    <w:rsid w:val="00C13D14"/>
    <w:rsid w:val="00C14E41"/>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15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682"/>
    <w:rsid w:val="00D500E9"/>
    <w:rsid w:val="00D507BC"/>
    <w:rsid w:val="00D6090A"/>
    <w:rsid w:val="00D62FA3"/>
    <w:rsid w:val="00D63B6F"/>
    <w:rsid w:val="00D64A90"/>
    <w:rsid w:val="00D9410B"/>
    <w:rsid w:val="00D9695B"/>
    <w:rsid w:val="00DA2417"/>
    <w:rsid w:val="00DA3CA4"/>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1A72"/>
    <w:rsid w:val="00F22481"/>
    <w:rsid w:val="00F2542E"/>
    <w:rsid w:val="00F27278"/>
    <w:rsid w:val="00F344E3"/>
    <w:rsid w:val="00F34D58"/>
    <w:rsid w:val="00F40FC9"/>
    <w:rsid w:val="00F41A9D"/>
    <w:rsid w:val="00F44314"/>
    <w:rsid w:val="00F54B9C"/>
    <w:rsid w:val="00F56E96"/>
    <w:rsid w:val="00F573DD"/>
    <w:rsid w:val="00F60C70"/>
    <w:rsid w:val="00F6155B"/>
    <w:rsid w:val="00F61E59"/>
    <w:rsid w:val="00F63D99"/>
    <w:rsid w:val="00F6426B"/>
    <w:rsid w:val="00F65444"/>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CE513F"/>
  <w15:docId w15:val="{F09A9C41-D8CE-4403-8AC1-CA25A1FA4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A7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B33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33D2"/>
    <w:rPr>
      <w:rFonts w:ascii="Segoe UI" w:hAnsi="Segoe UI" w:cs="Segoe UI"/>
      <w:spacing w:val="4"/>
      <w:sz w:val="18"/>
      <w:szCs w:val="18"/>
    </w:rPr>
  </w:style>
  <w:style w:type="character" w:styleId="LineNumber">
    <w:name w:val="line number"/>
    <w:basedOn w:val="DefaultParagraphFont"/>
    <w:semiHidden/>
    <w:unhideWhenUsed/>
    <w:rsid w:val="00165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1562</Words>
  <Characters>8787</Characters>
  <Application>Microsoft Office Word</Application>
  <DocSecurity>0</DocSecurity>
  <Lines>207</Lines>
  <Paragraphs>56</Paragraphs>
  <ScaleCrop>false</ScaleCrop>
  <HeadingPairs>
    <vt:vector size="2" baseType="variant">
      <vt:variant>
        <vt:lpstr>Title</vt:lpstr>
      </vt:variant>
      <vt:variant>
        <vt:i4>1</vt:i4>
      </vt:variant>
    </vt:vector>
  </HeadingPairs>
  <TitlesOfParts>
    <vt:vector size="1" baseType="lpstr">
      <vt:lpstr>S2821</vt:lpstr>
    </vt:vector>
  </TitlesOfParts>
  <Manager>R225</Manager>
  <Company>NJ Office of Legislative Services</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S2821</dc:title>
  <dc:subject/>
  <dc:creator>Senator  BUCCO</dc:creator>
  <cp:keywords>S2821|5|SG |216|76|76|F|0|</cp:keywords>
  <dc:description>INTRODUCED AUGUST 17, 2020</dc:description>
  <cp:lastModifiedBy>Todaro, Vivian</cp:lastModifiedBy>
  <cp:revision>2</cp:revision>
  <cp:lastPrinted>2020-10-20T13:15:00Z</cp:lastPrinted>
  <dcterms:created xsi:type="dcterms:W3CDTF">2020-10-20T13:16:00Z</dcterms:created>
  <dcterms:modified xsi:type="dcterms:W3CDTF">2020-10-20T13:16:00Z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