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813" w:rsidRDefault="002A0813" w:rsidP="002A0813">
      <w:pPr>
        <w:pStyle w:val="bpuBill"/>
      </w:pPr>
      <w:bookmarkStart w:id="0" w:name="bpuFrontPg"/>
      <w:bookmarkStart w:id="1" w:name="_GoBack"/>
      <w:bookmarkEnd w:id="0"/>
      <w:bookmarkEnd w:id="1"/>
      <w:r>
        <w:t xml:space="preserve">SENATE, No. 2830 </w:t>
      </w:r>
    </w:p>
    <w:p w:rsidR="002A0813" w:rsidRPr="009D38FF" w:rsidRDefault="002A0813" w:rsidP="002A08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431330" r:id="rId8"/>
        </w:object>
      </w:r>
    </w:p>
    <w:p w:rsidR="002A0813" w:rsidRDefault="002A0813" w:rsidP="002A0813">
      <w:pPr>
        <w:pStyle w:val="bpuState"/>
      </w:pPr>
      <w:r>
        <w:t>STATE OF NEW JERSEY</w:t>
      </w:r>
    </w:p>
    <w:p w:rsidR="002A0813" w:rsidRDefault="002A0813" w:rsidP="002A0813">
      <w:pPr>
        <w:pStyle w:val="bpuLegislature"/>
      </w:pPr>
      <w:r>
        <w:t>219th LEGISLATURE</w:t>
      </w:r>
    </w:p>
    <w:p w:rsidR="002A0813" w:rsidRDefault="002A0813" w:rsidP="002A0813">
      <w:pPr>
        <w:pStyle w:val="bpuWpGraphic"/>
      </w:pPr>
      <w:r>
        <w:object w:dxaOrig="8985" w:dyaOrig="255">
          <v:shape id="_x0000_i1026" type="#_x0000_t75" style="width:6in;height:12pt" o:ole="">
            <v:imagedata r:id="rId7" o:title=""/>
          </v:shape>
          <o:OLEObject Type="Embed" ProgID="WPWin6.1" ShapeID="_x0000_i1026" DrawAspect="Content" ObjectID="_1673431331" r:id="rId9"/>
        </w:object>
      </w:r>
      <w:r>
        <w:t xml:space="preserve">  </w:t>
      </w:r>
    </w:p>
    <w:p w:rsidR="002A0813" w:rsidRDefault="002A0813" w:rsidP="002A0813">
      <w:pPr>
        <w:pStyle w:val="bpuIntro"/>
      </w:pPr>
      <w:r>
        <w:t>INTRODUCED AUGUST 17, 2020</w:t>
      </w:r>
    </w:p>
    <w:p w:rsidR="002A0813" w:rsidRDefault="002A0813" w:rsidP="002A0813">
      <w:pPr>
        <w:pStyle w:val="bpuIntro"/>
      </w:pPr>
    </w:p>
    <w:p w:rsidR="002A0813" w:rsidRDefault="002A0813" w:rsidP="002A0813">
      <w:pPr>
        <w:pStyle w:val="bpuIntro"/>
        <w:sectPr w:rsidR="002A0813" w:rsidSect="009272A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A0813" w:rsidRDefault="002A0813" w:rsidP="002A0813">
      <w:pPr>
        <w:pStyle w:val="bpuIntro"/>
      </w:pPr>
    </w:p>
    <w:p w:rsidR="002A0813" w:rsidRDefault="002A0813" w:rsidP="002A0813">
      <w:pPr>
        <w:pStyle w:val="bpuSponsor"/>
      </w:pPr>
      <w:r>
        <w:t>Sponsored by:</w:t>
      </w:r>
    </w:p>
    <w:p w:rsidR="002A0813" w:rsidRDefault="002A0813" w:rsidP="002A0813">
      <w:pPr>
        <w:pStyle w:val="bpuSponsor"/>
      </w:pPr>
      <w:r>
        <w:t>Senator  M. TERESA RUIZ</w:t>
      </w:r>
    </w:p>
    <w:p w:rsidR="002A0813" w:rsidRDefault="002A0813" w:rsidP="002A0813">
      <w:pPr>
        <w:pStyle w:val="bpuSponsor"/>
      </w:pPr>
      <w:r>
        <w:t>District 29 (Essex)</w:t>
      </w:r>
    </w:p>
    <w:p w:rsidR="002A0813" w:rsidRDefault="00CA4DBA" w:rsidP="00CA4DBA">
      <w:pPr>
        <w:pStyle w:val="bpuSponsor"/>
      </w:pPr>
      <w:r>
        <w:t>Senator  TROY SINGLETON</w:t>
      </w:r>
    </w:p>
    <w:p w:rsidR="00CA4DBA" w:rsidRDefault="00CA4DBA" w:rsidP="00CA4DBA">
      <w:pPr>
        <w:pStyle w:val="bpuSponsor"/>
      </w:pPr>
      <w:r>
        <w:t>District 7 (Burlington)</w:t>
      </w:r>
    </w:p>
    <w:p w:rsidR="00CA4DBA" w:rsidRPr="00CA4DBA" w:rsidRDefault="00CA4DBA" w:rsidP="00CA4DBA">
      <w:pPr>
        <w:pStyle w:val="bpuSponsor"/>
      </w:pPr>
    </w:p>
    <w:p w:rsidR="002A0813" w:rsidRDefault="009272A3" w:rsidP="009272A3">
      <w:pPr>
        <w:pStyle w:val="bpuSponsor"/>
      </w:pPr>
      <w:r>
        <w:t>Co-Sponsored by:</w:t>
      </w:r>
    </w:p>
    <w:p w:rsidR="009272A3" w:rsidRDefault="009272A3" w:rsidP="009272A3">
      <w:pPr>
        <w:pStyle w:val="bpuSponsor"/>
      </w:pPr>
      <w:r w:rsidRPr="009272A3">
        <w:t xml:space="preserve">Senator </w:t>
      </w:r>
      <w:proofErr w:type="spellStart"/>
      <w:r w:rsidRPr="009272A3">
        <w:t>Pou</w:t>
      </w:r>
      <w:proofErr w:type="spellEnd"/>
    </w:p>
    <w:p w:rsidR="009272A3" w:rsidRDefault="009272A3" w:rsidP="009272A3"/>
    <w:p w:rsidR="009272A3" w:rsidRPr="009272A3" w:rsidRDefault="009272A3" w:rsidP="009272A3"/>
    <w:p w:rsidR="002A0813" w:rsidRDefault="002A0813" w:rsidP="002A0813">
      <w:pPr>
        <w:pStyle w:val="bpuSponsor"/>
      </w:pPr>
    </w:p>
    <w:p w:rsidR="002A0813" w:rsidRDefault="002A0813" w:rsidP="002A0813">
      <w:pPr>
        <w:pStyle w:val="bpuSponsor"/>
      </w:pPr>
    </w:p>
    <w:p w:rsidR="002A0813" w:rsidRDefault="002A0813" w:rsidP="002A0813">
      <w:pPr>
        <w:pStyle w:val="bpuSponsor"/>
      </w:pPr>
      <w:r>
        <w:t>SYNOPSIS</w:t>
      </w:r>
    </w:p>
    <w:p w:rsidR="002A0813" w:rsidRDefault="002A0813" w:rsidP="002A0813">
      <w:pPr>
        <w:pStyle w:val="bpuNormText"/>
      </w:pPr>
      <w:r>
        <w:tab/>
        <w:t xml:space="preserve">Requires educator preparation program to report passing rates of students who complete certain tests and to disseminate information on test fee waiver programs, and permits collection of student fee for certain testing costs. </w:t>
      </w:r>
    </w:p>
    <w:p w:rsidR="002A0813" w:rsidRDefault="002A0813" w:rsidP="002A0813">
      <w:pPr>
        <w:pStyle w:val="bpuNormText"/>
      </w:pPr>
    </w:p>
    <w:p w:rsidR="002A0813" w:rsidRDefault="002A0813" w:rsidP="002A0813">
      <w:pPr>
        <w:pStyle w:val="bpuSponsor"/>
      </w:pPr>
      <w:r>
        <w:t xml:space="preserve">CURRENT VERSION OF TEXT </w:t>
      </w:r>
    </w:p>
    <w:p w:rsidR="002A0813" w:rsidRDefault="002A0813" w:rsidP="002A0813">
      <w:pPr>
        <w:pStyle w:val="bpuNormText"/>
      </w:pPr>
      <w:r>
        <w:tab/>
        <w:t>As introduced.</w:t>
      </w:r>
    </w:p>
    <w:p w:rsidR="002A0813" w:rsidRDefault="002A0813" w:rsidP="002A08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0813" w:rsidRDefault="002A0813" w:rsidP="008916EC">
      <w:pPr>
        <w:pStyle w:val="FronterPage"/>
        <w:tabs>
          <w:tab w:val="clear" w:pos="720"/>
          <w:tab w:val="clear" w:pos="1440"/>
          <w:tab w:val="clear" w:pos="2160"/>
          <w:tab w:val="clear" w:pos="2880"/>
          <w:tab w:val="clear" w:pos="3600"/>
          <w:tab w:val="clear" w:pos="4320"/>
          <w:tab w:val="clear" w:pos="5040"/>
        </w:tabs>
        <w:sectPr w:rsidR="002A0813" w:rsidSect="002A0813">
          <w:type w:val="continuous"/>
          <w:pgSz w:w="12240" w:h="20160" w:code="5"/>
          <w:pgMar w:top="1440" w:right="2275" w:bottom="1440" w:left="2275" w:header="72" w:footer="720" w:gutter="0"/>
          <w:pgNumType w:start="1"/>
          <w:cols w:space="720"/>
          <w:docGrid w:linePitch="360"/>
        </w:sectPr>
      </w:pPr>
    </w:p>
    <w:p w:rsidR="00686AEB" w:rsidRPr="00677316" w:rsidRDefault="00CB4BA0" w:rsidP="003E47BA">
      <w:pPr>
        <w:pStyle w:val="HangingAnAct"/>
        <w:rPr>
          <w:rStyle w:val="HangingAnActChar"/>
        </w:rPr>
      </w:pPr>
      <w:r>
        <w:rPr>
          <w:rStyle w:val="BillHead"/>
        </w:rPr>
        <w:lastRenderedPageBreak/>
        <w:t>An Act</w:t>
      </w:r>
      <w:r w:rsidR="00686AEB" w:rsidRPr="006B7FA7">
        <w:rPr>
          <w:rStyle w:val="HangingAnActChar"/>
        </w:rPr>
        <w:t xml:space="preserve"> </w:t>
      </w:r>
      <w:r w:rsidR="0009277C">
        <w:rPr>
          <w:rStyle w:val="HangingAnActChar"/>
        </w:rPr>
        <w:t xml:space="preserve">concerning </w:t>
      </w:r>
      <w:r w:rsidR="00477BF5">
        <w:rPr>
          <w:rStyle w:val="HangingAnActChar"/>
        </w:rPr>
        <w:t>educator</w:t>
      </w:r>
      <w:r w:rsidR="0009277C">
        <w:rPr>
          <w:rStyle w:val="HangingAnActChar"/>
        </w:rPr>
        <w:t xml:space="preserve"> preparation programs and supplementing chapter 26 of Title 18A of the New Jersey Statutes.  </w:t>
      </w:r>
    </w:p>
    <w:p w:rsidR="000B1054" w:rsidRPr="00D71D68" w:rsidRDefault="000B1054" w:rsidP="000B1054"/>
    <w:p w:rsidR="00686AEB" w:rsidRPr="00AA7880" w:rsidRDefault="00686AEB" w:rsidP="00686AEB">
      <w:r>
        <w:tab/>
      </w:r>
      <w:r w:rsidR="00CB4BA0">
        <w:rPr>
          <w:rStyle w:val="BillHeading2"/>
        </w:rPr>
        <w:t>Be It Enacted</w:t>
      </w:r>
      <w:r>
        <w:rPr>
          <w:rStyle w:val="BillHeading2"/>
        </w:rPr>
        <w:t xml:space="preserve"> </w:t>
      </w:r>
      <w:r w:rsidR="00CB4BA0">
        <w:rPr>
          <w:rStyle w:val="BillLanguage"/>
        </w:rPr>
        <w:t>by the Senate and General Assembly of the State of New Jersey:</w:t>
      </w:r>
    </w:p>
    <w:p w:rsidR="00686AEB" w:rsidRDefault="00686AEB" w:rsidP="00686AEB"/>
    <w:p w:rsidR="00C749D2" w:rsidRDefault="00A94C32" w:rsidP="00686AEB">
      <w:r>
        <w:tab/>
        <w:t>1.</w:t>
      </w:r>
      <w:r>
        <w:tab/>
      </w:r>
      <w:r w:rsidR="007D24BC">
        <w:t xml:space="preserve">a. </w:t>
      </w:r>
      <w:r w:rsidR="00EB305E">
        <w:t xml:space="preserve"> </w:t>
      </w:r>
      <w:r w:rsidR="006D7E66">
        <w:t>Each</w:t>
      </w:r>
      <w:r w:rsidR="00947BDD">
        <w:t xml:space="preserve"> </w:t>
      </w:r>
      <w:r w:rsidR="00477BF5">
        <w:t>educator</w:t>
      </w:r>
      <w:r w:rsidR="00947BDD">
        <w:t xml:space="preserve"> preparation program shall annually report to the </w:t>
      </w:r>
      <w:r w:rsidR="006D7E66">
        <w:t xml:space="preserve">Department </w:t>
      </w:r>
      <w:r w:rsidR="00947BDD">
        <w:t xml:space="preserve">of Education on </w:t>
      </w:r>
      <w:r w:rsidR="006D7E66">
        <w:t>the first-time and overall test pass rates</w:t>
      </w:r>
      <w:r w:rsidR="007D24BC">
        <w:t xml:space="preserve"> of candidates for </w:t>
      </w:r>
      <w:r w:rsidR="00477BF5">
        <w:t>an instructional ce</w:t>
      </w:r>
      <w:r w:rsidR="007D24BC">
        <w:t>rtificat</w:t>
      </w:r>
      <w:r w:rsidR="00477BF5">
        <w:t>e</w:t>
      </w:r>
      <w:r w:rsidR="007D24BC">
        <w:t xml:space="preserve">, </w:t>
      </w:r>
      <w:r w:rsidR="00BE0FB4">
        <w:t xml:space="preserve">for each </w:t>
      </w:r>
      <w:r w:rsidR="0009277C">
        <w:t xml:space="preserve">test required for </w:t>
      </w:r>
      <w:r w:rsidR="00477BF5">
        <w:t>instructional</w:t>
      </w:r>
      <w:r w:rsidR="0009277C">
        <w:t xml:space="preserve"> certification</w:t>
      </w:r>
      <w:r w:rsidR="00BE0FB4">
        <w:t xml:space="preserve">.  </w:t>
      </w:r>
    </w:p>
    <w:p w:rsidR="00C749D2" w:rsidRDefault="00A94C32" w:rsidP="00686AEB">
      <w:r>
        <w:tab/>
        <w:t>b.</w:t>
      </w:r>
      <w:r>
        <w:tab/>
      </w:r>
      <w:r w:rsidR="00C749D2">
        <w:t xml:space="preserve">Each educator preparation program shall annually publish the first-time and overall test pass rates of its students on its website.  </w:t>
      </w:r>
    </w:p>
    <w:p w:rsidR="00A75F37" w:rsidRDefault="0009277C" w:rsidP="00686AEB">
      <w:r>
        <w:tab/>
      </w:r>
      <w:r w:rsidR="00C749D2">
        <w:t>c</w:t>
      </w:r>
      <w:r w:rsidR="00A94C32">
        <w:t>.</w:t>
      </w:r>
      <w:r w:rsidR="00A94C32">
        <w:tab/>
      </w:r>
      <w:r w:rsidR="007D24BC">
        <w:t xml:space="preserve">Each </w:t>
      </w:r>
      <w:r w:rsidR="00477BF5">
        <w:t>educator</w:t>
      </w:r>
      <w:r w:rsidR="007D24BC">
        <w:t xml:space="preserve"> preparation program shall </w:t>
      </w:r>
      <w:r w:rsidR="002E3140">
        <w:t xml:space="preserve">annually </w:t>
      </w:r>
      <w:r w:rsidR="007D24BC">
        <w:t xml:space="preserve">disseminate information to its students on the availability of </w:t>
      </w:r>
      <w:r w:rsidR="00352AA7">
        <w:t xml:space="preserve">fee waivers for </w:t>
      </w:r>
      <w:r>
        <w:t xml:space="preserve">tests required for </w:t>
      </w:r>
      <w:r w:rsidR="00477BF5">
        <w:t>instructional</w:t>
      </w:r>
      <w:r>
        <w:t xml:space="preserve"> certification</w:t>
      </w:r>
      <w:r w:rsidR="00352AA7">
        <w:t xml:space="preserve">. </w:t>
      </w:r>
    </w:p>
    <w:p w:rsidR="007D24BC" w:rsidRDefault="00A94C32" w:rsidP="00686AEB">
      <w:r>
        <w:tab/>
      </w:r>
      <w:r w:rsidR="00B6189D">
        <w:t>d</w:t>
      </w:r>
      <w:r>
        <w:t>.</w:t>
      </w:r>
      <w:r>
        <w:tab/>
      </w:r>
      <w:r w:rsidR="00477BF5">
        <w:t>Ea</w:t>
      </w:r>
      <w:r w:rsidR="00A75F37">
        <w:t xml:space="preserve">ch </w:t>
      </w:r>
      <w:r w:rsidR="00477BF5">
        <w:t>educator</w:t>
      </w:r>
      <w:r w:rsidR="00A75F37">
        <w:t xml:space="preserve"> preparation program </w:t>
      </w:r>
      <w:r w:rsidR="00C749D2">
        <w:t>shall</w:t>
      </w:r>
      <w:r w:rsidR="00A75F37">
        <w:t xml:space="preserve"> include in its student fees a separate fee to be applied towards the cost of the student completing the tests required for </w:t>
      </w:r>
      <w:r w:rsidR="00477BF5">
        <w:t>instructional</w:t>
      </w:r>
      <w:r w:rsidR="00A75F37">
        <w:t xml:space="preserve"> certification.</w:t>
      </w:r>
      <w:r w:rsidR="00C749D2">
        <w:t xml:space="preserve">  Testing fees for students preparing for employment as an educator in a</w:t>
      </w:r>
      <w:r w:rsidR="00C749D2" w:rsidRPr="00C749D2">
        <w:t xml:space="preserve"> subject area in which there is a shortage of teachers in the State</w:t>
      </w:r>
      <w:r w:rsidR="00C749D2">
        <w:t>,</w:t>
      </w:r>
      <w:r w:rsidR="00C749D2" w:rsidRPr="00C749D2">
        <w:t xml:space="preserve"> as determined by the</w:t>
      </w:r>
      <w:r w:rsidR="00C749D2">
        <w:t xml:space="preserve"> </w:t>
      </w:r>
      <w:r w:rsidR="00A011C0">
        <w:t>department</w:t>
      </w:r>
      <w:r w:rsidR="00C749D2">
        <w:t xml:space="preserve">, </w:t>
      </w:r>
      <w:r w:rsidR="00B6189D">
        <w:t xml:space="preserve">shall be paid by the educator preparation program.  </w:t>
      </w:r>
    </w:p>
    <w:p w:rsidR="00947BDD" w:rsidRDefault="0009277C" w:rsidP="00686AEB">
      <w:r>
        <w:tab/>
      </w:r>
      <w:r w:rsidR="00B6189D">
        <w:t>e</w:t>
      </w:r>
      <w:r>
        <w:t>.</w:t>
      </w:r>
      <w:r w:rsidR="00A94C32">
        <w:tab/>
      </w:r>
      <w:r>
        <w:t xml:space="preserve">As used in this act, a “test required for </w:t>
      </w:r>
      <w:r w:rsidR="00477BF5">
        <w:t>instructional</w:t>
      </w:r>
      <w:r>
        <w:t xml:space="preserve"> certification” means Praxis Core tests, or their successor test</w:t>
      </w:r>
      <w:r w:rsidR="00477BF5">
        <w:t>s</w:t>
      </w:r>
      <w:r>
        <w:t xml:space="preserve">, and Praxis Subject Assessments, or their successor tests.  </w:t>
      </w:r>
    </w:p>
    <w:p w:rsidR="00C749D2" w:rsidRDefault="00C749D2" w:rsidP="00686AEB"/>
    <w:p w:rsidR="00B6189D" w:rsidRDefault="00A94C32" w:rsidP="00B6189D">
      <w:r>
        <w:tab/>
        <w:t>2.</w:t>
      </w:r>
      <w:r>
        <w:tab/>
      </w:r>
      <w:r w:rsidR="00B6189D">
        <w:t xml:space="preserve">The </w:t>
      </w:r>
      <w:r w:rsidR="00A011C0">
        <w:t>department</w:t>
      </w:r>
      <w:r w:rsidR="00B6189D">
        <w:t xml:space="preserve"> shall </w:t>
      </w:r>
      <w:r w:rsidR="00B6189D" w:rsidRPr="00B6189D">
        <w:t xml:space="preserve">annually compile the </w:t>
      </w:r>
      <w:r w:rsidR="00B6189D">
        <w:t>test pass rates of candidates for an instructional certificate</w:t>
      </w:r>
      <w:r w:rsidR="00B6189D" w:rsidRPr="00B6189D">
        <w:t xml:space="preserve"> submitted pursuant to </w:t>
      </w:r>
      <w:r w:rsidR="00B6189D">
        <w:t xml:space="preserve">subsection a. of section 1 of this </w:t>
      </w:r>
      <w:r w:rsidR="00B6189D" w:rsidRPr="00B6189D">
        <w:t xml:space="preserve">act into a comparative profile of all </w:t>
      </w:r>
      <w:r w:rsidR="00B6189D">
        <w:t xml:space="preserve">educator preparation programs.  The profile shall be made available for public inspection on the department’s website. </w:t>
      </w:r>
    </w:p>
    <w:p w:rsidR="00B6189D" w:rsidRDefault="00B6189D" w:rsidP="00B6189D"/>
    <w:p w:rsidR="00C749D2" w:rsidRDefault="00A94C32" w:rsidP="00A46184">
      <w:r>
        <w:tab/>
        <w:t>3.</w:t>
      </w:r>
      <w:r>
        <w:tab/>
      </w:r>
      <w:r w:rsidR="002868EA">
        <w:t xml:space="preserve">The test pass rates submitted to the </w:t>
      </w:r>
      <w:r w:rsidR="00A011C0">
        <w:t>department</w:t>
      </w:r>
      <w:r w:rsidR="002868EA">
        <w:t xml:space="preserve"> pursuant to subsection a. of section 1 of this act shall be included within the documentation required for the Commissioner of Education’s periodic review of educator preparation programs</w:t>
      </w:r>
      <w:r w:rsidR="00B23756">
        <w:t>.</w:t>
      </w:r>
      <w:r w:rsidR="002868EA">
        <w:t xml:space="preserve"> </w:t>
      </w:r>
    </w:p>
    <w:p w:rsidR="00947BDD" w:rsidRPr="00D71D68" w:rsidRDefault="00947BDD" w:rsidP="00686AEB"/>
    <w:p w:rsidR="00686AEB" w:rsidRPr="00AA7880" w:rsidRDefault="00A46184" w:rsidP="00686AEB">
      <w:r>
        <w:tab/>
        <w:t>4</w:t>
      </w:r>
      <w:r w:rsidR="00A94C32">
        <w:t>.</w:t>
      </w:r>
      <w:r w:rsidR="00A94C32">
        <w:tab/>
      </w:r>
      <w:r w:rsidR="0009277C">
        <w:t xml:space="preserve">This act shall take effect in the first full academic year following the date of enactment.  </w:t>
      </w:r>
    </w:p>
    <w:p w:rsidR="00686AEB" w:rsidRDefault="00686AEB" w:rsidP="00686AEB"/>
    <w:p w:rsidR="000A1009" w:rsidRPr="00CE7BD8" w:rsidRDefault="000A1009" w:rsidP="00686AEB"/>
    <w:p w:rsidR="00686AEB" w:rsidRPr="00AA7880" w:rsidRDefault="00686AEB" w:rsidP="00686AEB">
      <w:pPr>
        <w:jc w:val="center"/>
      </w:pPr>
      <w:r w:rsidRPr="00D71D68">
        <w:t>STATEMENT</w:t>
      </w:r>
    </w:p>
    <w:p w:rsidR="005109FF" w:rsidRDefault="005109FF" w:rsidP="005109FF"/>
    <w:p w:rsidR="00992C9B" w:rsidRDefault="005109FF" w:rsidP="00D52AB3">
      <w:r>
        <w:tab/>
      </w:r>
      <w:r w:rsidR="00992C9B">
        <w:t>This bill requires e</w:t>
      </w:r>
      <w:r w:rsidR="00D52AB3">
        <w:t xml:space="preserve">ach educator preparation program </w:t>
      </w:r>
      <w:r w:rsidR="00992C9B">
        <w:t>to</w:t>
      </w:r>
      <w:r w:rsidR="00D52AB3">
        <w:t xml:space="preserve"> annually report to the Department of Education on the first-time and overall test pass rates of candidates for an instructional certificate, for each </w:t>
      </w:r>
      <w:r w:rsidR="00D52AB3">
        <w:lastRenderedPageBreak/>
        <w:t xml:space="preserve">test required for instructional certification.  </w:t>
      </w:r>
      <w:r w:rsidR="00992C9B">
        <w:t>Under the bill, e</w:t>
      </w:r>
      <w:r w:rsidR="00D52AB3">
        <w:t>ach educator preparation program</w:t>
      </w:r>
      <w:r w:rsidR="00992C9B">
        <w:t xml:space="preserve"> must: </w:t>
      </w:r>
    </w:p>
    <w:p w:rsidR="00992C9B" w:rsidRDefault="00D52AB3" w:rsidP="00992C9B">
      <w:pPr>
        <w:pStyle w:val="ListParagraph"/>
        <w:numPr>
          <w:ilvl w:val="0"/>
          <w:numId w:val="2"/>
        </w:numPr>
      </w:pPr>
      <w:r>
        <w:t>annually publish the first-time and overall test pass rates of its students on its website</w:t>
      </w:r>
      <w:r w:rsidR="00992C9B">
        <w:t>;</w:t>
      </w:r>
    </w:p>
    <w:p w:rsidR="00992C9B" w:rsidRDefault="00D52AB3" w:rsidP="00D52AB3">
      <w:pPr>
        <w:pStyle w:val="ListParagraph"/>
        <w:numPr>
          <w:ilvl w:val="0"/>
          <w:numId w:val="2"/>
        </w:numPr>
      </w:pPr>
      <w:r>
        <w:t>annually disseminate information to its students on the availability of fee waivers for tests required for instructional certification</w:t>
      </w:r>
      <w:r w:rsidR="00992C9B">
        <w:t xml:space="preserve">; and </w:t>
      </w:r>
    </w:p>
    <w:p w:rsidR="00992C9B" w:rsidRDefault="00D52AB3" w:rsidP="00D52AB3">
      <w:pPr>
        <w:pStyle w:val="ListParagraph"/>
        <w:numPr>
          <w:ilvl w:val="0"/>
          <w:numId w:val="2"/>
        </w:numPr>
      </w:pPr>
      <w:r>
        <w:t xml:space="preserve">include in its student fees a separate fee to be applied towards the cost of the student completing the tests required for instructional certification.  </w:t>
      </w:r>
    </w:p>
    <w:p w:rsidR="00992C9B" w:rsidRDefault="00992C9B" w:rsidP="00992C9B">
      <w:r>
        <w:tab/>
        <w:t>The bill provides that t</w:t>
      </w:r>
      <w:r w:rsidR="00D52AB3">
        <w:t>esting fees for students preparing for employment as an educator in a</w:t>
      </w:r>
      <w:r w:rsidR="00D52AB3" w:rsidRPr="00C749D2">
        <w:t xml:space="preserve"> subject area in which there is a shortage of teachers in the State</w:t>
      </w:r>
      <w:r w:rsidR="00D52AB3">
        <w:t>,</w:t>
      </w:r>
      <w:r w:rsidR="00D52AB3" w:rsidRPr="00C749D2">
        <w:t xml:space="preserve"> as determined by the</w:t>
      </w:r>
      <w:r w:rsidR="00D52AB3">
        <w:t xml:space="preserve"> </w:t>
      </w:r>
      <w:r w:rsidR="00A011C0">
        <w:t>department</w:t>
      </w:r>
      <w:r w:rsidR="00D52AB3">
        <w:t xml:space="preserve">, </w:t>
      </w:r>
      <w:r>
        <w:t>must</w:t>
      </w:r>
      <w:r w:rsidR="00D52AB3">
        <w:t xml:space="preserve"> be paid by the educator preparation program.  </w:t>
      </w:r>
    </w:p>
    <w:p w:rsidR="00D52AB3" w:rsidRDefault="00992C9B" w:rsidP="00D52AB3">
      <w:r>
        <w:tab/>
        <w:t xml:space="preserve">The bill also requires the </w:t>
      </w:r>
      <w:r w:rsidR="00A011C0">
        <w:t>department</w:t>
      </w:r>
      <w:r w:rsidR="00D52AB3">
        <w:t xml:space="preserve"> </w:t>
      </w:r>
      <w:r>
        <w:t>to</w:t>
      </w:r>
      <w:r w:rsidR="00D52AB3">
        <w:t xml:space="preserve"> </w:t>
      </w:r>
      <w:r w:rsidR="00D52AB3" w:rsidRPr="00B6189D">
        <w:t xml:space="preserve">annually compile the </w:t>
      </w:r>
      <w:r w:rsidR="00D52AB3">
        <w:t>test pass rates of candidates for an instructional certificate</w:t>
      </w:r>
      <w:r w:rsidR="00D52AB3" w:rsidRPr="00B6189D">
        <w:t xml:space="preserve"> submitted pursuant to </w:t>
      </w:r>
      <w:r>
        <w:t xml:space="preserve">the bill’s provisions </w:t>
      </w:r>
      <w:r w:rsidR="00D52AB3" w:rsidRPr="00B6189D">
        <w:t xml:space="preserve">into a comparative profile of all </w:t>
      </w:r>
      <w:r w:rsidR="00D52AB3">
        <w:t xml:space="preserve">educator preparation programs.  The profile </w:t>
      </w:r>
      <w:r>
        <w:t>must</w:t>
      </w:r>
      <w:r w:rsidR="00D52AB3">
        <w:t xml:space="preserve"> be made available for public inspection on the department’s website. </w:t>
      </w:r>
    </w:p>
    <w:p w:rsidR="00A011C0" w:rsidRDefault="00992C9B" w:rsidP="00A011C0">
      <w:r>
        <w:tab/>
        <w:t xml:space="preserve">Finally, </w:t>
      </w:r>
      <w:r w:rsidR="00A011C0">
        <w:t>the bill provides that the test pass rates submitted to the department pursuant to the bill’s provisions be included within the documentation required for the Commissioner of Education’s periodic review of educator preparation programs</w:t>
      </w:r>
      <w:r w:rsidR="00B23756">
        <w:t>.</w:t>
      </w:r>
      <w:r w:rsidR="00A011C0">
        <w:t xml:space="preserve">  </w:t>
      </w:r>
    </w:p>
    <w:sectPr w:rsidR="00A011C0" w:rsidSect="002A081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D50" w:rsidRDefault="00A36D50">
      <w:r>
        <w:separator/>
      </w:r>
    </w:p>
  </w:endnote>
  <w:endnote w:type="continuationSeparator" w:id="0">
    <w:p w:rsidR="00A36D50" w:rsidRDefault="00A36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DBA" w:rsidRDefault="009272A3" w:rsidP="009272A3">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D50" w:rsidRDefault="00A36D50">
      <w:r>
        <w:separator/>
      </w:r>
    </w:p>
  </w:footnote>
  <w:footnote w:type="continuationSeparator" w:id="0">
    <w:p w:rsidR="00A36D50" w:rsidRDefault="00A36D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327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0813" w:rsidRDefault="002A0813" w:rsidP="002A0813">
    <w:pPr>
      <w:pStyle w:val="bpuHeadSpon"/>
    </w:pPr>
    <w:r w:rsidRPr="002A0813">
      <w:rPr>
        <w:rStyle w:val="bpuHeadSponChar"/>
      </w:rPr>
      <w:t>S2830</w:t>
    </w:r>
    <w:r>
      <w:t xml:space="preserve"> RUIZ</w:t>
    </w:r>
    <w:r w:rsidR="00CA4DBA">
      <w:t>, SINGLETON</w:t>
    </w:r>
  </w:p>
  <w:p w:rsidR="002A0813" w:rsidRDefault="002A0813" w:rsidP="002A0813">
    <w:pPr>
      <w:pStyle w:val="bpuHeadSpon"/>
    </w:pPr>
    <w:r>
      <w:fldChar w:fldCharType="begin"/>
    </w:r>
    <w:r>
      <w:instrText xml:space="preserve"> PAGE  \* MERGEFORMAT </w:instrText>
    </w:r>
    <w:r>
      <w:fldChar w:fldCharType="separate"/>
    </w:r>
    <w:r w:rsidR="000327CF">
      <w:rPr>
        <w:noProof/>
      </w:rPr>
      <w:t>3</w:t>
    </w:r>
    <w:r>
      <w:fldChar w:fldCharType="end"/>
    </w:r>
  </w:p>
  <w:p w:rsidR="002A0813" w:rsidRDefault="002A0813" w:rsidP="002A08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0813" w:rsidRDefault="002A0813" w:rsidP="002A0813">
    <w:pPr>
      <w:pStyle w:val="bpuHeadSpon"/>
    </w:pPr>
    <w:r w:rsidRPr="002A0813">
      <w:rPr>
        <w:rStyle w:val="bpuHeadSponChar"/>
      </w:rPr>
      <w:t>S2830</w:t>
    </w:r>
    <w:r>
      <w:t xml:space="preserve"> RUIZ</w:t>
    </w:r>
    <w:r w:rsidR="00CA4DBA">
      <w:t>, SINGLETON</w:t>
    </w:r>
  </w:p>
  <w:p w:rsidR="002A0813" w:rsidRDefault="002A0813" w:rsidP="002A0813">
    <w:pPr>
      <w:pStyle w:val="bpuHeadSpon"/>
    </w:pPr>
    <w:r>
      <w:fldChar w:fldCharType="begin"/>
    </w:r>
    <w:r>
      <w:instrText xml:space="preserve"> PAGE  \* MERGEFORMAT </w:instrText>
    </w:r>
    <w:r>
      <w:fldChar w:fldCharType="separate"/>
    </w:r>
    <w:r w:rsidR="000327CF">
      <w:rPr>
        <w:noProof/>
      </w:rPr>
      <w:t>2</w:t>
    </w:r>
    <w:r>
      <w:fldChar w:fldCharType="end"/>
    </w:r>
  </w:p>
  <w:p w:rsidR="002A0813" w:rsidRDefault="002A0813" w:rsidP="002A081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05C40"/>
    <w:multiLevelType w:val="multilevel"/>
    <w:tmpl w:val="8BC0AD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AE76A1"/>
    <w:multiLevelType w:val="hybridMultilevel"/>
    <w:tmpl w:val="AE7E954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D50"/>
    <w:rsid w:val="00002D94"/>
    <w:rsid w:val="000051BD"/>
    <w:rsid w:val="000160A5"/>
    <w:rsid w:val="0002335B"/>
    <w:rsid w:val="000327CF"/>
    <w:rsid w:val="0003549A"/>
    <w:rsid w:val="000367AE"/>
    <w:rsid w:val="0004143C"/>
    <w:rsid w:val="00043B22"/>
    <w:rsid w:val="00054975"/>
    <w:rsid w:val="00057D20"/>
    <w:rsid w:val="0006197C"/>
    <w:rsid w:val="0006281F"/>
    <w:rsid w:val="0008141C"/>
    <w:rsid w:val="0009277C"/>
    <w:rsid w:val="00094A55"/>
    <w:rsid w:val="000A1009"/>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3FC"/>
    <w:rsid w:val="0026574A"/>
    <w:rsid w:val="002660BB"/>
    <w:rsid w:val="002720E8"/>
    <w:rsid w:val="00275293"/>
    <w:rsid w:val="002776B0"/>
    <w:rsid w:val="0028034F"/>
    <w:rsid w:val="002868EA"/>
    <w:rsid w:val="00286C7E"/>
    <w:rsid w:val="002A0813"/>
    <w:rsid w:val="002A1029"/>
    <w:rsid w:val="002A3A1A"/>
    <w:rsid w:val="002A4692"/>
    <w:rsid w:val="002A51BA"/>
    <w:rsid w:val="002B2E26"/>
    <w:rsid w:val="002B3FE6"/>
    <w:rsid w:val="002C2D81"/>
    <w:rsid w:val="002C461E"/>
    <w:rsid w:val="002C6CEC"/>
    <w:rsid w:val="002E09CE"/>
    <w:rsid w:val="002E3140"/>
    <w:rsid w:val="002E69D1"/>
    <w:rsid w:val="002F3BA6"/>
    <w:rsid w:val="00315320"/>
    <w:rsid w:val="00321158"/>
    <w:rsid w:val="00325776"/>
    <w:rsid w:val="00325E27"/>
    <w:rsid w:val="00330395"/>
    <w:rsid w:val="00333704"/>
    <w:rsid w:val="00336624"/>
    <w:rsid w:val="0034025F"/>
    <w:rsid w:val="00340458"/>
    <w:rsid w:val="0034200F"/>
    <w:rsid w:val="00342A46"/>
    <w:rsid w:val="003446A0"/>
    <w:rsid w:val="0034481B"/>
    <w:rsid w:val="00350130"/>
    <w:rsid w:val="00352AA7"/>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7DA"/>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BF5"/>
    <w:rsid w:val="00484144"/>
    <w:rsid w:val="00484C19"/>
    <w:rsid w:val="00485866"/>
    <w:rsid w:val="00492076"/>
    <w:rsid w:val="00493B1D"/>
    <w:rsid w:val="00497037"/>
    <w:rsid w:val="004A3009"/>
    <w:rsid w:val="004A6940"/>
    <w:rsid w:val="004A77A4"/>
    <w:rsid w:val="004B6ABA"/>
    <w:rsid w:val="004C742C"/>
    <w:rsid w:val="004E1F3E"/>
    <w:rsid w:val="004F21BD"/>
    <w:rsid w:val="004F4F1D"/>
    <w:rsid w:val="004F74DD"/>
    <w:rsid w:val="00501317"/>
    <w:rsid w:val="0050495C"/>
    <w:rsid w:val="00505DC9"/>
    <w:rsid w:val="00506E1E"/>
    <w:rsid w:val="005109FF"/>
    <w:rsid w:val="00513C81"/>
    <w:rsid w:val="00527BFB"/>
    <w:rsid w:val="00532A32"/>
    <w:rsid w:val="00540B0B"/>
    <w:rsid w:val="00542C55"/>
    <w:rsid w:val="0054460F"/>
    <w:rsid w:val="005536CD"/>
    <w:rsid w:val="00554051"/>
    <w:rsid w:val="00557240"/>
    <w:rsid w:val="005651F3"/>
    <w:rsid w:val="00572184"/>
    <w:rsid w:val="00577A15"/>
    <w:rsid w:val="00580533"/>
    <w:rsid w:val="0059131D"/>
    <w:rsid w:val="005A4A3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AF5"/>
    <w:rsid w:val="00621B94"/>
    <w:rsid w:val="00626239"/>
    <w:rsid w:val="00635316"/>
    <w:rsid w:val="00635449"/>
    <w:rsid w:val="006378C5"/>
    <w:rsid w:val="00645E6A"/>
    <w:rsid w:val="00665CBC"/>
    <w:rsid w:val="00667A5C"/>
    <w:rsid w:val="00677316"/>
    <w:rsid w:val="00686AEB"/>
    <w:rsid w:val="00693B6B"/>
    <w:rsid w:val="006A4FA0"/>
    <w:rsid w:val="006B3046"/>
    <w:rsid w:val="006B7897"/>
    <w:rsid w:val="006B7FA7"/>
    <w:rsid w:val="006C086A"/>
    <w:rsid w:val="006C21C1"/>
    <w:rsid w:val="006C7327"/>
    <w:rsid w:val="006D00E5"/>
    <w:rsid w:val="006D791B"/>
    <w:rsid w:val="006D7E66"/>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4BC"/>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77A"/>
    <w:rsid w:val="008A31C5"/>
    <w:rsid w:val="008A4F9A"/>
    <w:rsid w:val="008B2850"/>
    <w:rsid w:val="008C79B3"/>
    <w:rsid w:val="008D31EB"/>
    <w:rsid w:val="008D77BD"/>
    <w:rsid w:val="008E454C"/>
    <w:rsid w:val="008F1E5A"/>
    <w:rsid w:val="00901BDA"/>
    <w:rsid w:val="009121D8"/>
    <w:rsid w:val="00916F7A"/>
    <w:rsid w:val="00917FE3"/>
    <w:rsid w:val="009272A3"/>
    <w:rsid w:val="009318C7"/>
    <w:rsid w:val="00931C09"/>
    <w:rsid w:val="009348C2"/>
    <w:rsid w:val="009440D0"/>
    <w:rsid w:val="00947BDD"/>
    <w:rsid w:val="009523A3"/>
    <w:rsid w:val="00960958"/>
    <w:rsid w:val="00963A46"/>
    <w:rsid w:val="00966A3E"/>
    <w:rsid w:val="00971493"/>
    <w:rsid w:val="00971AD9"/>
    <w:rsid w:val="00973069"/>
    <w:rsid w:val="00973523"/>
    <w:rsid w:val="00980766"/>
    <w:rsid w:val="009835D4"/>
    <w:rsid w:val="009865D4"/>
    <w:rsid w:val="00987D86"/>
    <w:rsid w:val="00992C9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1C0"/>
    <w:rsid w:val="00A017C0"/>
    <w:rsid w:val="00A11228"/>
    <w:rsid w:val="00A222C2"/>
    <w:rsid w:val="00A305D6"/>
    <w:rsid w:val="00A342C4"/>
    <w:rsid w:val="00A36D50"/>
    <w:rsid w:val="00A46184"/>
    <w:rsid w:val="00A50F6B"/>
    <w:rsid w:val="00A52237"/>
    <w:rsid w:val="00A551D6"/>
    <w:rsid w:val="00A6251B"/>
    <w:rsid w:val="00A6754E"/>
    <w:rsid w:val="00A70F58"/>
    <w:rsid w:val="00A72987"/>
    <w:rsid w:val="00A7346B"/>
    <w:rsid w:val="00A75F37"/>
    <w:rsid w:val="00A84C4F"/>
    <w:rsid w:val="00A932A1"/>
    <w:rsid w:val="00A94C32"/>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DB0"/>
    <w:rsid w:val="00B0116D"/>
    <w:rsid w:val="00B01173"/>
    <w:rsid w:val="00B02F35"/>
    <w:rsid w:val="00B05A3C"/>
    <w:rsid w:val="00B07100"/>
    <w:rsid w:val="00B1138C"/>
    <w:rsid w:val="00B23756"/>
    <w:rsid w:val="00B2574A"/>
    <w:rsid w:val="00B35D8A"/>
    <w:rsid w:val="00B45B34"/>
    <w:rsid w:val="00B57047"/>
    <w:rsid w:val="00B6189D"/>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EB0"/>
    <w:rsid w:val="00BE0FB4"/>
    <w:rsid w:val="00BE24D6"/>
    <w:rsid w:val="00BE7EFA"/>
    <w:rsid w:val="00BF06AD"/>
    <w:rsid w:val="00BF2C67"/>
    <w:rsid w:val="00C04F4D"/>
    <w:rsid w:val="00C07892"/>
    <w:rsid w:val="00C12E48"/>
    <w:rsid w:val="00C13D14"/>
    <w:rsid w:val="00C15F53"/>
    <w:rsid w:val="00C23F09"/>
    <w:rsid w:val="00C25356"/>
    <w:rsid w:val="00C328D0"/>
    <w:rsid w:val="00C46BC1"/>
    <w:rsid w:val="00C5235F"/>
    <w:rsid w:val="00C54CE2"/>
    <w:rsid w:val="00C66BF3"/>
    <w:rsid w:val="00C70140"/>
    <w:rsid w:val="00C73CA7"/>
    <w:rsid w:val="00C749D2"/>
    <w:rsid w:val="00C822F6"/>
    <w:rsid w:val="00C82AC2"/>
    <w:rsid w:val="00C8456C"/>
    <w:rsid w:val="00C91E19"/>
    <w:rsid w:val="00C92402"/>
    <w:rsid w:val="00C92867"/>
    <w:rsid w:val="00C93B93"/>
    <w:rsid w:val="00CA037D"/>
    <w:rsid w:val="00CA0837"/>
    <w:rsid w:val="00CA2442"/>
    <w:rsid w:val="00CA4725"/>
    <w:rsid w:val="00CA4DBA"/>
    <w:rsid w:val="00CB3F8F"/>
    <w:rsid w:val="00CB4BA0"/>
    <w:rsid w:val="00CB6246"/>
    <w:rsid w:val="00CC0A17"/>
    <w:rsid w:val="00CC403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0E5"/>
    <w:rsid w:val="00D27FF3"/>
    <w:rsid w:val="00D343D0"/>
    <w:rsid w:val="00D3664D"/>
    <w:rsid w:val="00D500E9"/>
    <w:rsid w:val="00D507BC"/>
    <w:rsid w:val="00D52AB3"/>
    <w:rsid w:val="00D6090A"/>
    <w:rsid w:val="00D62FA3"/>
    <w:rsid w:val="00D63B6F"/>
    <w:rsid w:val="00D64A90"/>
    <w:rsid w:val="00D9410B"/>
    <w:rsid w:val="00D9695B"/>
    <w:rsid w:val="00DA2417"/>
    <w:rsid w:val="00DA5585"/>
    <w:rsid w:val="00DB02AC"/>
    <w:rsid w:val="00DB6AA2"/>
    <w:rsid w:val="00DC699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05E"/>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899AD8"/>
  <w15:docId w15:val="{0C4EEA45-2903-4AED-8E5B-756D8F01E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F5D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5DB0"/>
    <w:rPr>
      <w:rFonts w:ascii="Segoe UI" w:hAnsi="Segoe UI" w:cs="Segoe UI"/>
      <w:spacing w:val="4"/>
      <w:sz w:val="18"/>
      <w:szCs w:val="18"/>
    </w:rPr>
  </w:style>
  <w:style w:type="paragraph" w:styleId="ListParagraph">
    <w:name w:val="List Paragraph"/>
    <w:basedOn w:val="Normal"/>
    <w:uiPriority w:val="34"/>
    <w:qFormat/>
    <w:rsid w:val="00992C9B"/>
    <w:pPr>
      <w:ind w:left="720"/>
      <w:contextualSpacing/>
    </w:pPr>
  </w:style>
  <w:style w:type="character" w:styleId="LineNumber">
    <w:name w:val="line number"/>
    <w:basedOn w:val="DefaultParagraphFont"/>
    <w:semiHidden/>
    <w:unhideWhenUsed/>
    <w:rsid w:val="002A08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3100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611</Words>
  <Characters>3404</Characters>
  <Application>Microsoft Office Word</Application>
  <DocSecurity>0</DocSecurity>
  <Lines>101</Lines>
  <Paragraphs>33</Paragraphs>
  <ScaleCrop>false</ScaleCrop>
  <HeadingPairs>
    <vt:vector size="2" baseType="variant">
      <vt:variant>
        <vt:lpstr>Title</vt:lpstr>
      </vt:variant>
      <vt:variant>
        <vt:i4>1</vt:i4>
      </vt:variant>
    </vt:vector>
  </HeadingPairs>
  <TitlesOfParts>
    <vt:vector size="1" baseType="lpstr">
      <vt:lpstr>S2830</vt:lpstr>
    </vt:vector>
  </TitlesOfParts>
  <Manager>R225</Manager>
  <Company>NJ Office of Legislative Services</Company>
  <LinksUpToDate>false</LinksUpToDate>
  <CharactersWithSpaces>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S2830</dc:title>
  <dc:subject>20-5075</dc:subject>
  <dc:creator>Senator  RUIZ</dc:creator>
  <cp:keywords>S2830|3|ER |227|21|21|N|0|</cp:keywords>
  <dc:description>INTRODUCED AUGUST 17, 2020</dc:description>
  <cp:lastModifiedBy>Todaro, Vivian</cp:lastModifiedBy>
  <cp:revision>2</cp:revision>
  <cp:lastPrinted>2021-01-29T18:15:00Z</cp:lastPrinted>
  <dcterms:created xsi:type="dcterms:W3CDTF">2021-01-29T18:15:00Z</dcterms:created>
  <dcterms:modified xsi:type="dcterms:W3CDTF">2021-01-29T18:15:00Z</dcterms:modified>
  <cp:category>Sections 1 to 3 to C.18A:26-25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