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C39E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C39E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2831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C39E5">
        <w:rPr>
          <w:caps/>
          <w:szCs w:val="24"/>
        </w:rPr>
        <w:t>SEPTEMBER 14, 2020</w:t>
      </w:r>
    </w:p>
    <w:p w:rsidR="004144CF" w:rsidRDefault="004144CF" w:rsidP="0083060A"/>
    <w:p w:rsidR="00655CA3" w:rsidRDefault="00C10148" w:rsidP="0083060A">
      <w:r>
        <w:tab/>
        <w:t>The Senate Education Committee repo</w:t>
      </w:r>
      <w:r w:rsidR="00744AB2">
        <w:t>r</w:t>
      </w:r>
      <w:r>
        <w:t>ts favorably Senate Bill No. 2831.</w:t>
      </w:r>
    </w:p>
    <w:p w:rsidR="00827187" w:rsidRPr="00827187" w:rsidRDefault="00827187" w:rsidP="0082718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27187">
        <w:rPr>
          <w:spacing w:val="4"/>
          <w:szCs w:val="24"/>
        </w:rPr>
        <w:tab/>
        <w:t>This bill authorizes the State Board of Examiners to issue a certificate of eligibility to teaching candidates, including alternate route candidates, who hold the equivalent of a certificate of eligibility or a provisional certificate from another state.  The bill also authorizes the board to issue a certificate of eligibility to a candidate who holds an emergency certificate issued by another state.</w:t>
      </w:r>
    </w:p>
    <w:p w:rsidR="00827187" w:rsidRPr="00827187" w:rsidRDefault="00827187" w:rsidP="0082718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27187">
        <w:rPr>
          <w:spacing w:val="4"/>
          <w:szCs w:val="24"/>
        </w:rPr>
        <w:tab/>
        <w:t xml:space="preserve">In order to be eligible for the certificate of eligibility, a candidate must (1) hold the equivalent of a valid certificate of eligibility or a provisional certificate from another state in a subject or grade level also offered in New Jersey.  The candidate may also hold an emergency certificate issued by another state in an appropriate subject matter or grade level; (2) have passed a subject-matter test to receive the out-of-state endorsement or passed the appropriate New Jersey subject-matter test; (3) </w:t>
      </w:r>
      <w:r w:rsidRPr="00827187">
        <w:rPr>
          <w:spacing w:val="4"/>
          <w:szCs w:val="18"/>
        </w:rPr>
        <w:t>have passed a performance assessment that is approved by the state in which the certificate was issued, or, if the out-of-state candidate did not take or pass a state-approved performance assessment, the candidate must pass a New Jersey approved performance assessment; and</w:t>
      </w:r>
      <w:r w:rsidRPr="00827187">
        <w:rPr>
          <w:spacing w:val="4"/>
          <w:szCs w:val="24"/>
        </w:rPr>
        <w:t xml:space="preserve"> (4) have at least one year of effective teaching experience as documented by a letter from the candidate’s former supervisor, principal, or employing school district’s human resource officer.</w:t>
      </w:r>
    </w:p>
    <w:p w:rsidR="004B2ABF" w:rsidRPr="00B24EC8" w:rsidRDefault="00827187" w:rsidP="00B24EC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27187">
        <w:rPr>
          <w:spacing w:val="4"/>
          <w:szCs w:val="24"/>
        </w:rPr>
        <w:tab/>
        <w:t xml:space="preserve">Under the bill, </w:t>
      </w:r>
      <w:r w:rsidRPr="00827187">
        <w:rPr>
          <w:spacing w:val="4"/>
          <w:szCs w:val="18"/>
        </w:rPr>
        <w:t>if the out-of-state candidate has not completed an approved educator preparation program the candidate will enroll in a New Jersey approved educator preparation program and complete any remaining college credits or coursework prior to the issuance of a standard instructional certificate.</w:t>
      </w:r>
    </w:p>
    <w:sectPr w:rsidR="004B2ABF" w:rsidRPr="00B24EC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9E5" w:rsidRDefault="00FC39E5">
      <w:r>
        <w:separator/>
      </w:r>
    </w:p>
  </w:endnote>
  <w:endnote w:type="continuationSeparator" w:id="0">
    <w:p w:rsidR="00FC39E5" w:rsidRDefault="00FC3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9E5" w:rsidRDefault="00FC39E5">
      <w:r>
        <w:separator/>
      </w:r>
    </w:p>
  </w:footnote>
  <w:footnote w:type="continuationSeparator" w:id="0">
    <w:p w:rsidR="00FC39E5" w:rsidRDefault="00FC3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24EC8" w:rsidP="00B24EC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24EC8" w:rsidRDefault="00B24EC8" w:rsidP="00B24EC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E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27E0"/>
    <w:rsid w:val="000B3E82"/>
    <w:rsid w:val="000B5230"/>
    <w:rsid w:val="000B7E9C"/>
    <w:rsid w:val="000C45B4"/>
    <w:rsid w:val="000C6786"/>
    <w:rsid w:val="000D1F50"/>
    <w:rsid w:val="000E0132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4AB2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27187"/>
    <w:rsid w:val="0083060A"/>
    <w:rsid w:val="00841155"/>
    <w:rsid w:val="00847342"/>
    <w:rsid w:val="00851829"/>
    <w:rsid w:val="00861012"/>
    <w:rsid w:val="00862F24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42B4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08D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4EC8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0148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478"/>
    <w:rsid w:val="00C87FC7"/>
    <w:rsid w:val="00C94EFB"/>
    <w:rsid w:val="00C9642B"/>
    <w:rsid w:val="00C96D54"/>
    <w:rsid w:val="00C975EB"/>
    <w:rsid w:val="00CA2896"/>
    <w:rsid w:val="00CA42E8"/>
    <w:rsid w:val="00CB2C23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369E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39E5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B1F4B9BF-158F-4DAF-9F58-2A527F4D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271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271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282</Words>
  <Characters>1575</Characters>
  <Application>Microsoft Office Word</Application>
  <DocSecurity>0</DocSecurity>
  <Lines>39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S2831 SED Statement SEPTEMBER 14, 2020</vt:lpstr>
    </vt:vector>
  </TitlesOfParts>
  <Manager>R230</Manager>
  <Company>NJ OLS DMU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S2831 SED Statement 9/14/20</dc:title>
  <dc:subject/>
  <dc:creator>Senate SED</dc:creator>
  <cp:keywords>S2831|1|ER |303|0|0|!||</cp:keywords>
  <dc:description/>
  <cp:lastModifiedBy>Bektas, Brenda</cp:lastModifiedBy>
  <cp:revision>2</cp:revision>
  <cp:lastPrinted>2020-09-09T15:53:00Z</cp:lastPrinted>
  <dcterms:created xsi:type="dcterms:W3CDTF">2020-09-15T16:42:00Z</dcterms:created>
  <dcterms:modified xsi:type="dcterms:W3CDTF">2020-09-15T16:42:00Z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