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A59" w:rsidRDefault="003B7A59" w:rsidP="003B7A59">
      <w:pPr>
        <w:pStyle w:val="bpuBill"/>
      </w:pPr>
      <w:bookmarkStart w:id="0" w:name="bpuFrontPg"/>
      <w:bookmarkEnd w:id="0"/>
      <w:r>
        <w:t xml:space="preserve">SENATE, No. 2833 </w:t>
      </w:r>
    </w:p>
    <w:p w:rsidR="003B7A59" w:rsidRPr="009D38FF" w:rsidRDefault="003B7A59" w:rsidP="003B7A5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2206611" r:id="rId8"/>
        </w:object>
      </w:r>
    </w:p>
    <w:p w:rsidR="003B7A59" w:rsidRDefault="003B7A59" w:rsidP="003B7A59">
      <w:pPr>
        <w:pStyle w:val="bpuState"/>
      </w:pPr>
      <w:r>
        <w:t>STATE OF NEW JERSEY</w:t>
      </w:r>
    </w:p>
    <w:p w:rsidR="003B7A59" w:rsidRDefault="003B7A59" w:rsidP="003B7A59">
      <w:pPr>
        <w:pStyle w:val="bpuLegislature"/>
      </w:pPr>
      <w:r>
        <w:t>219th LEGISLATURE</w:t>
      </w:r>
    </w:p>
    <w:p w:rsidR="003B7A59" w:rsidRDefault="003B7A59" w:rsidP="003B7A5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2206612" r:id="rId9"/>
        </w:object>
      </w:r>
      <w:r>
        <w:t xml:space="preserve">  </w:t>
      </w:r>
    </w:p>
    <w:p w:rsidR="003B7A59" w:rsidRDefault="003B7A59" w:rsidP="003B7A59">
      <w:pPr>
        <w:pStyle w:val="bpuIntro"/>
      </w:pPr>
      <w:r>
        <w:t>INTRODUCED AUGUST 17, 2020</w:t>
      </w:r>
    </w:p>
    <w:p w:rsidR="003B7A59" w:rsidRDefault="003B7A59" w:rsidP="003B7A59">
      <w:pPr>
        <w:pStyle w:val="bpuIntro"/>
      </w:pPr>
    </w:p>
    <w:p w:rsidR="003B7A59" w:rsidRDefault="003B7A59" w:rsidP="003B7A59">
      <w:pPr>
        <w:pStyle w:val="bpuIntro"/>
        <w:sectPr w:rsidR="003B7A59" w:rsidSect="000122D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B7A59" w:rsidRDefault="003B7A59" w:rsidP="003B7A59">
      <w:pPr>
        <w:pStyle w:val="bpuIntro"/>
      </w:pPr>
    </w:p>
    <w:p w:rsidR="003B7A59" w:rsidRDefault="003B7A59" w:rsidP="003B7A59">
      <w:pPr>
        <w:pStyle w:val="bpuSponsor"/>
      </w:pPr>
      <w:r>
        <w:t>Sponsored by:</w:t>
      </w:r>
    </w:p>
    <w:p w:rsidR="003B7A59" w:rsidRDefault="003B7A59" w:rsidP="003B7A59">
      <w:pPr>
        <w:pStyle w:val="bpuSponsor"/>
      </w:pPr>
      <w:r>
        <w:t>Senator  M. TERESA RUIZ</w:t>
      </w:r>
    </w:p>
    <w:p w:rsidR="003B7A59" w:rsidRDefault="003B7A59" w:rsidP="003B7A59">
      <w:pPr>
        <w:pStyle w:val="bpuSponsor"/>
      </w:pPr>
      <w:r>
        <w:t>District 29 (Essex)</w:t>
      </w:r>
    </w:p>
    <w:p w:rsidR="003B7A59" w:rsidRDefault="000122DE" w:rsidP="000122DE">
      <w:pPr>
        <w:pStyle w:val="bpuSponsor"/>
      </w:pPr>
      <w:r>
        <w:t>Senator  SHIRLEY K. TURNER</w:t>
      </w:r>
    </w:p>
    <w:p w:rsidR="000122DE" w:rsidRDefault="000122DE" w:rsidP="000122DE">
      <w:pPr>
        <w:pStyle w:val="bpuSponsor"/>
      </w:pPr>
      <w:r>
        <w:t>District 15 (Hunterdon and Mercer)</w:t>
      </w:r>
    </w:p>
    <w:p w:rsidR="000122DE" w:rsidRPr="000122DE" w:rsidRDefault="000122DE" w:rsidP="000122DE">
      <w:pPr>
        <w:pStyle w:val="bpuSponsor"/>
      </w:pPr>
    </w:p>
    <w:p w:rsidR="003B7A59" w:rsidRDefault="003B7A59" w:rsidP="003B7A59">
      <w:pPr>
        <w:pStyle w:val="bpuSponsor"/>
      </w:pPr>
    </w:p>
    <w:p w:rsidR="003B7A59" w:rsidRDefault="003B7A59" w:rsidP="003B7A59">
      <w:pPr>
        <w:pStyle w:val="bpuSponsor"/>
      </w:pPr>
    </w:p>
    <w:p w:rsidR="003B7A59" w:rsidRDefault="003B7A59" w:rsidP="003B7A59">
      <w:pPr>
        <w:pStyle w:val="bpuSponsor"/>
      </w:pPr>
    </w:p>
    <w:p w:rsidR="003B7A59" w:rsidRDefault="003B7A59" w:rsidP="003B7A59">
      <w:pPr>
        <w:pStyle w:val="bpuSponsor"/>
      </w:pPr>
      <w:r>
        <w:t>SYNOPSIS</w:t>
      </w:r>
    </w:p>
    <w:p w:rsidR="003B7A59" w:rsidRDefault="003B7A59" w:rsidP="003B7A59">
      <w:pPr>
        <w:pStyle w:val="bpuNormText"/>
      </w:pPr>
      <w:r>
        <w:tab/>
        <w:t xml:space="preserve">Establishes Teacher Apprenticeship Program. </w:t>
      </w:r>
    </w:p>
    <w:p w:rsidR="003B7A59" w:rsidRDefault="003B7A59" w:rsidP="003B7A59">
      <w:pPr>
        <w:pStyle w:val="bpuNormText"/>
      </w:pPr>
    </w:p>
    <w:p w:rsidR="003B7A59" w:rsidRDefault="003B7A59" w:rsidP="003B7A59">
      <w:pPr>
        <w:pStyle w:val="bpuSponsor"/>
      </w:pPr>
      <w:r>
        <w:t xml:space="preserve">CURRENT VERSION OF TEXT </w:t>
      </w:r>
    </w:p>
    <w:p w:rsidR="003B7A59" w:rsidRDefault="003B7A59" w:rsidP="003B7A59">
      <w:pPr>
        <w:pStyle w:val="bpuNormText"/>
      </w:pPr>
      <w:r>
        <w:tab/>
        <w:t>As introduced.</w:t>
      </w:r>
    </w:p>
    <w:p w:rsidR="003B7A59" w:rsidRDefault="003B7A59" w:rsidP="003B7A5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B7A59" w:rsidRDefault="003B7A5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B7A59" w:rsidSect="003B7A5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92E98" w:rsidRPr="00B92E98" w:rsidRDefault="00640B4A" w:rsidP="00BA4DF8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A7EE0">
        <w:t xml:space="preserve">establishing a Teacher </w:t>
      </w:r>
      <w:r w:rsidR="0014767B">
        <w:t xml:space="preserve">Apprenticeship </w:t>
      </w:r>
      <w:r w:rsidR="00FA7EE0">
        <w:t>Program and supplementing chapter 6 of Title 18A of the New Jersey Statutes.</w:t>
      </w:r>
    </w:p>
    <w:p w:rsidR="000B1054" w:rsidRPr="00D71D68" w:rsidRDefault="000B1054" w:rsidP="000B1054"/>
    <w:p w:rsidR="00C52564" w:rsidRDefault="00686AEB" w:rsidP="00686AEB">
      <w:r>
        <w:tab/>
      </w:r>
      <w:r w:rsidR="00640B4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40B4A">
        <w:rPr>
          <w:rStyle w:val="BillLanguage"/>
        </w:rPr>
        <w:t>by the Senate and General Assembly of the State of New Jersey:</w:t>
      </w:r>
    </w:p>
    <w:p w:rsidR="009F4A10" w:rsidRDefault="009F4A10" w:rsidP="00686AEB"/>
    <w:p w:rsidR="00470CCD" w:rsidRDefault="00470CCD" w:rsidP="00470CCD">
      <w:r>
        <w:tab/>
        <w:t>1.</w:t>
      </w:r>
      <w:r>
        <w:tab/>
        <w:t>As used in this act:</w:t>
      </w:r>
    </w:p>
    <w:p w:rsidR="00470CCD" w:rsidRDefault="00470CCD" w:rsidP="00470CCD">
      <w:r>
        <w:tab/>
        <w:t>“Commissioner” means the Commissioner of Education.</w:t>
      </w:r>
    </w:p>
    <w:p w:rsidR="00470CCD" w:rsidRDefault="00470CCD" w:rsidP="00470CCD">
      <w:r>
        <w:tab/>
        <w:t xml:space="preserve">“Field experience” means observing and assisting with student learning which may include, but is not limited to, providing operational support to </w:t>
      </w:r>
      <w:r w:rsidR="000E35B8">
        <w:t>public</w:t>
      </w:r>
      <w:r w:rsidR="0014767B">
        <w:t xml:space="preserve"> schools</w:t>
      </w:r>
      <w:r>
        <w:t>; assisting instructional staff with data entry, grading, lesson planning, parental communication, and assessment development; and conducting classroom instruction.</w:t>
      </w:r>
    </w:p>
    <w:p w:rsidR="008645C3" w:rsidRDefault="008645C3" w:rsidP="00470CCD">
      <w:r>
        <w:tab/>
        <w:t xml:space="preserve">“Paraprofessional” means an individual who is employed in a </w:t>
      </w:r>
      <w:r w:rsidR="000E35B8">
        <w:t xml:space="preserve">public school </w:t>
      </w:r>
      <w:r>
        <w:t>as a school aide or classroom aide who assists a teaching staff member with the supervision of pupil activities.</w:t>
      </w:r>
    </w:p>
    <w:p w:rsidR="00470CCD" w:rsidRDefault="00470CCD" w:rsidP="00470CCD">
      <w:r>
        <w:tab/>
        <w:t xml:space="preserve">“Program” means the Teacher </w:t>
      </w:r>
      <w:r w:rsidR="0014767B">
        <w:t xml:space="preserve">Apprenticeship </w:t>
      </w:r>
      <w:r>
        <w:t>Program established pur</w:t>
      </w:r>
      <w:r w:rsidR="007E7DB8">
        <w:t>suant to section 2 of this act.</w:t>
      </w:r>
    </w:p>
    <w:p w:rsidR="00470CCD" w:rsidRDefault="00470CCD" w:rsidP="00470CCD">
      <w:r>
        <w:tab/>
        <w:t xml:space="preserve">“Program participant” means a </w:t>
      </w:r>
      <w:r w:rsidR="000E35B8">
        <w:t xml:space="preserve">public </w:t>
      </w:r>
      <w:r>
        <w:t xml:space="preserve">high school student entering grade 12 </w:t>
      </w:r>
      <w:r w:rsidRPr="00C71BEB">
        <w:t>and</w:t>
      </w:r>
      <w:r w:rsidR="00AD07C5">
        <w:t xml:space="preserve"> a paraprofessional with an associate </w:t>
      </w:r>
      <w:r>
        <w:t xml:space="preserve">degree who has been accepted into the Teacher </w:t>
      </w:r>
      <w:r w:rsidR="0014767B">
        <w:t xml:space="preserve">Apprenticeship </w:t>
      </w:r>
      <w:r>
        <w:t>Program.</w:t>
      </w:r>
    </w:p>
    <w:p w:rsidR="00B37321" w:rsidRDefault="00B37321" w:rsidP="00470CCD">
      <w:r>
        <w:tab/>
        <w:t>“</w:t>
      </w:r>
      <w:r w:rsidR="00501367">
        <w:t>Public school</w:t>
      </w:r>
      <w:r>
        <w:t>” means a schoo</w:t>
      </w:r>
      <w:r w:rsidR="00501367">
        <w:t>l district, charter school, and r</w:t>
      </w:r>
      <w:r>
        <w:t>enaissance school</w:t>
      </w:r>
      <w:r w:rsidR="007842C5">
        <w:t xml:space="preserve"> in the State</w:t>
      </w:r>
      <w:r>
        <w:t>.</w:t>
      </w:r>
    </w:p>
    <w:p w:rsidR="00470CCD" w:rsidRDefault="00470CCD" w:rsidP="00470CCD">
      <w:r>
        <w:tab/>
        <w:t>“Secretary” means the Secretary of Higher Education.</w:t>
      </w:r>
    </w:p>
    <w:p w:rsidR="00470CCD" w:rsidRDefault="00470CCD" w:rsidP="00470CCD"/>
    <w:p w:rsidR="00470CCD" w:rsidRDefault="00470CCD" w:rsidP="00470CCD">
      <w:r>
        <w:tab/>
        <w:t>2.</w:t>
      </w:r>
      <w:r>
        <w:tab/>
        <w:t>The Commissioner of Education, in coordination with the Secretary of Higher Education, shall establish a</w:t>
      </w:r>
      <w:r w:rsidRPr="00201FB9">
        <w:t xml:space="preserve"> Teacher </w:t>
      </w:r>
      <w:r w:rsidR="0014767B">
        <w:t xml:space="preserve">Apprenticeship </w:t>
      </w:r>
      <w:r w:rsidRPr="00201FB9">
        <w:t>Program</w:t>
      </w:r>
      <w:r>
        <w:t>, the purpose of which shall be to</w:t>
      </w:r>
      <w:r w:rsidR="00AD07C5">
        <w:t xml:space="preserve"> offer stipends and</w:t>
      </w:r>
      <w:r>
        <w:t xml:space="preserve"> provide program participants with the education and field experience necessary to obtain a New Jersey certificate of elig</w:t>
      </w:r>
      <w:r w:rsidR="007E7DB8">
        <w:t>ibility with advanced standing.</w:t>
      </w:r>
    </w:p>
    <w:p w:rsidR="00470CCD" w:rsidRDefault="00470CCD" w:rsidP="00470CCD"/>
    <w:p w:rsidR="00470CCD" w:rsidRDefault="00470CCD" w:rsidP="00470CCD">
      <w:r>
        <w:tab/>
        <w:t>3.</w:t>
      </w:r>
      <w:r>
        <w:tab/>
        <w:t xml:space="preserve">a. </w:t>
      </w:r>
      <w:r w:rsidR="00E9014A">
        <w:t xml:space="preserve"> </w:t>
      </w:r>
      <w:r>
        <w:t xml:space="preserve">A </w:t>
      </w:r>
      <w:r w:rsidR="000E35B8">
        <w:t xml:space="preserve">public school </w:t>
      </w:r>
      <w:r>
        <w:t xml:space="preserve">and </w:t>
      </w:r>
      <w:r w:rsidR="004B63C6">
        <w:t xml:space="preserve">an </w:t>
      </w:r>
      <w:r>
        <w:t>accredited four-year institution of higher education</w:t>
      </w:r>
      <w:r w:rsidR="00AD07C5">
        <w:t xml:space="preserve"> with a Department of Education approved educator preparation program</w:t>
      </w:r>
      <w:r>
        <w:t xml:space="preserve"> that wish to offer the Teacher </w:t>
      </w:r>
      <w:r w:rsidR="00886ED1">
        <w:t xml:space="preserve">Apprenticeship </w:t>
      </w:r>
      <w:r>
        <w:t xml:space="preserve">Program shall jointly apply to the Department of Education in such manner as determined by the </w:t>
      </w:r>
      <w:r w:rsidR="00A06FA2">
        <w:t>c</w:t>
      </w:r>
      <w:r>
        <w:t xml:space="preserve">ommissioner </w:t>
      </w:r>
      <w:r w:rsidRPr="0064281A">
        <w:t xml:space="preserve">in consultation with the </w:t>
      </w:r>
      <w:r w:rsidR="00A06FA2">
        <w:t>s</w:t>
      </w:r>
      <w:r w:rsidRPr="0064281A">
        <w:t>ecretary.</w:t>
      </w:r>
      <w:r>
        <w:t xml:space="preserve"> </w:t>
      </w:r>
      <w:r w:rsidR="00D16032">
        <w:t xml:space="preserve"> </w:t>
      </w:r>
      <w:r>
        <w:t>The application shall include, but not be limited to:</w:t>
      </w:r>
    </w:p>
    <w:p w:rsidR="00470CCD" w:rsidRDefault="00470CCD" w:rsidP="00470CCD">
      <w:r>
        <w:tab/>
        <w:t>(1)</w:t>
      </w:r>
      <w:r>
        <w:tab/>
        <w:t xml:space="preserve">a dual enrollment agreement between </w:t>
      </w:r>
      <w:r w:rsidR="004B63C6">
        <w:t>the</w:t>
      </w:r>
      <w:r>
        <w:t xml:space="preserve"> </w:t>
      </w:r>
      <w:r w:rsidR="000E35B8">
        <w:t xml:space="preserve">public school </w:t>
      </w:r>
      <w:r>
        <w:t>and institution of higher education;</w:t>
      </w:r>
    </w:p>
    <w:p w:rsidR="00470CCD" w:rsidRDefault="00470CCD" w:rsidP="004B63C6">
      <w:r>
        <w:tab/>
        <w:t>(2)</w:t>
      </w:r>
      <w:r>
        <w:tab/>
        <w:t xml:space="preserve">the number of teachers in the </w:t>
      </w:r>
      <w:r w:rsidR="000E35B8">
        <w:t xml:space="preserve">public school </w:t>
      </w:r>
      <w:r w:rsidR="00A06FA2">
        <w:t>and faculty</w:t>
      </w:r>
      <w:r>
        <w:t xml:space="preserve"> </w:t>
      </w:r>
      <w:r w:rsidR="001B2E52">
        <w:t xml:space="preserve">at the </w:t>
      </w:r>
      <w:r>
        <w:t>institution of higher education available to provide college level instruction in connection with the program; and</w:t>
      </w:r>
    </w:p>
    <w:p w:rsidR="00470CCD" w:rsidRDefault="00470CCD" w:rsidP="00470CCD">
      <w:r>
        <w:tab/>
      </w:r>
      <w:r w:rsidR="004B63C6">
        <w:t>(3</w:t>
      </w:r>
      <w:r>
        <w:t>)</w:t>
      </w:r>
      <w:r>
        <w:tab/>
      </w:r>
      <w:r w:rsidR="00A808D9">
        <w:t>a program implementation</w:t>
      </w:r>
      <w:r>
        <w:t xml:space="preserve"> plan </w:t>
      </w:r>
      <w:r w:rsidR="00A808D9">
        <w:t>which</w:t>
      </w:r>
      <w:r w:rsidR="00C068EB">
        <w:t xml:space="preserve"> include</w:t>
      </w:r>
      <w:r w:rsidR="00A06FA2">
        <w:t>s</w:t>
      </w:r>
      <w:r w:rsidR="00C068EB">
        <w:t xml:space="preserve"> information on t</w:t>
      </w:r>
      <w:r w:rsidR="000E6447">
        <w:t>he</w:t>
      </w:r>
      <w:r w:rsidR="00A808D9">
        <w:t xml:space="preserve"> </w:t>
      </w:r>
      <w:r w:rsidR="00C068EB">
        <w:t>types of services i</w:t>
      </w:r>
      <w:r w:rsidR="000E6447">
        <w:t>n place</w:t>
      </w:r>
      <w:r w:rsidR="00C068EB">
        <w:t xml:space="preserve"> to support st</w:t>
      </w:r>
      <w:r w:rsidR="007E7DB8">
        <w:t>udents enrolled in the program.</w:t>
      </w:r>
    </w:p>
    <w:p w:rsidR="00470CCD" w:rsidRDefault="007E7DB8" w:rsidP="00470CCD">
      <w:r>
        <w:lastRenderedPageBreak/>
        <w:tab/>
        <w:t>b.</w:t>
      </w:r>
      <w:r>
        <w:tab/>
      </w:r>
      <w:r w:rsidR="00470CCD">
        <w:t xml:space="preserve">A </w:t>
      </w:r>
      <w:r w:rsidR="000E35B8">
        <w:t xml:space="preserve">public school </w:t>
      </w:r>
      <w:r w:rsidR="00470CCD">
        <w:t xml:space="preserve">and institution of higher education </w:t>
      </w:r>
      <w:r w:rsidR="00A06FA2">
        <w:t xml:space="preserve">selected </w:t>
      </w:r>
      <w:bookmarkStart w:id="1" w:name="_GoBack"/>
      <w:bookmarkEnd w:id="1"/>
      <w:r w:rsidR="00470CCD">
        <w:t xml:space="preserve">to offer the </w:t>
      </w:r>
      <w:r w:rsidR="00AE5A8B">
        <w:t>p</w:t>
      </w:r>
      <w:r w:rsidR="00470CCD">
        <w:t xml:space="preserve">rogram shall jointly enter into an </w:t>
      </w:r>
      <w:r w:rsidR="00470CCD" w:rsidRPr="00676455">
        <w:t>agreement</w:t>
      </w:r>
      <w:r w:rsidR="00470CCD">
        <w:t xml:space="preserve"> with the </w:t>
      </w:r>
      <w:r w:rsidR="00AE5A8B">
        <w:t>department</w:t>
      </w:r>
      <w:r w:rsidR="00470CCD">
        <w:t xml:space="preserve"> in which the </w:t>
      </w:r>
      <w:r w:rsidR="000E35B8">
        <w:t xml:space="preserve">public school </w:t>
      </w:r>
      <w:r w:rsidR="00470CCD">
        <w:t>and institution of higher education agree to provide program participants with the education and field experience necessary to obtain a certificate of eligibility with advanced standing.</w:t>
      </w:r>
    </w:p>
    <w:p w:rsidR="00FA7A5C" w:rsidRDefault="00FA7A5C" w:rsidP="00470CCD"/>
    <w:p w:rsidR="00470CCD" w:rsidRDefault="00470CCD" w:rsidP="00470CCD">
      <w:r>
        <w:tab/>
      </w:r>
      <w:r w:rsidRPr="00755D47">
        <w:t>4.</w:t>
      </w:r>
      <w:r>
        <w:tab/>
        <w:t xml:space="preserve">The Teacher </w:t>
      </w:r>
      <w:r w:rsidR="00886ED1">
        <w:t xml:space="preserve">Apprenticeship </w:t>
      </w:r>
      <w:r>
        <w:t>Program shall be comprised of three stages during which a program participant shall complete the coursework and field experience necessary to obtain a certificate of elig</w:t>
      </w:r>
      <w:r w:rsidR="007E7DB8">
        <w:t>ibility with advanced standing.</w:t>
      </w:r>
    </w:p>
    <w:p w:rsidR="00470CCD" w:rsidRDefault="00470CCD" w:rsidP="00470CCD">
      <w:r>
        <w:tab/>
        <w:t>a.</w:t>
      </w:r>
      <w:r>
        <w:tab/>
        <w:t xml:space="preserve">Stage one of the program shall be open to high school students entering grade 12. </w:t>
      </w:r>
      <w:r w:rsidR="00D16032">
        <w:t xml:space="preserve"> </w:t>
      </w:r>
      <w:r>
        <w:t xml:space="preserve">A program participant who completes stage one of the program shall be awarded a School </w:t>
      </w:r>
      <w:r w:rsidR="006A5164">
        <w:t xml:space="preserve">Apprentice </w:t>
      </w:r>
      <w:r>
        <w:t xml:space="preserve">credential. </w:t>
      </w:r>
      <w:r w:rsidR="00D16032">
        <w:t xml:space="preserve"> </w:t>
      </w:r>
      <w:r>
        <w:t>In order to complete stage on</w:t>
      </w:r>
      <w:r w:rsidR="007E7DB8">
        <w:t>e, a program participant shall:</w:t>
      </w:r>
    </w:p>
    <w:p w:rsidR="00470CCD" w:rsidRDefault="00470CCD" w:rsidP="00470CCD">
      <w:r>
        <w:tab/>
        <w:t>(1)</w:t>
      </w:r>
      <w:r>
        <w:tab/>
      </w:r>
      <w:r w:rsidR="002919E4">
        <w:t>earn</w:t>
      </w:r>
      <w:r>
        <w:t xml:space="preserve"> 30 college credits</w:t>
      </w:r>
      <w:r w:rsidR="002919E4">
        <w:t xml:space="preserve"> in accordance with State Board of Education regulations</w:t>
      </w:r>
      <w:r>
        <w:t>;</w:t>
      </w:r>
    </w:p>
    <w:p w:rsidR="00470CCD" w:rsidRDefault="00470CCD" w:rsidP="00470CCD">
      <w:r>
        <w:tab/>
        <w:t>(2)</w:t>
      </w:r>
      <w:r>
        <w:tab/>
        <w:t xml:space="preserve">author a literature review on a topic approved by the program </w:t>
      </w:r>
      <w:r w:rsidR="007E7DB8">
        <w:t>participant’s academic advisor;</w:t>
      </w:r>
    </w:p>
    <w:p w:rsidR="00470CCD" w:rsidRPr="00B64873" w:rsidRDefault="00470CCD" w:rsidP="00470CCD">
      <w:r>
        <w:tab/>
        <w:t>(3)</w:t>
      </w:r>
      <w:r>
        <w:tab/>
        <w:t xml:space="preserve">perform 200 hours of field experience; </w:t>
      </w:r>
      <w:r w:rsidRPr="00BC2D2D">
        <w:t>and</w:t>
      </w:r>
    </w:p>
    <w:p w:rsidR="00470CCD" w:rsidRDefault="00470CCD" w:rsidP="00470CCD">
      <w:r>
        <w:tab/>
        <w:t>(4)</w:t>
      </w:r>
      <w:r>
        <w:tab/>
        <w:t xml:space="preserve">pass a </w:t>
      </w:r>
      <w:r w:rsidR="00C76A4C">
        <w:t xml:space="preserve">commissioner-approved </w:t>
      </w:r>
      <w:r>
        <w:t>paraprofessional</w:t>
      </w:r>
      <w:r w:rsidR="00C76A4C">
        <w:t xml:space="preserve"> general aptitude</w:t>
      </w:r>
      <w:r>
        <w:t xml:space="preserve"> exa</w:t>
      </w:r>
      <w:r w:rsidR="001172F1">
        <w:t>m.</w:t>
      </w:r>
    </w:p>
    <w:p w:rsidR="00470CCD" w:rsidRDefault="00470CCD" w:rsidP="00470CCD">
      <w:r>
        <w:tab/>
        <w:t>b.</w:t>
      </w:r>
      <w:r>
        <w:tab/>
        <w:t xml:space="preserve">Stage two of the program shall be open to individuals with a School </w:t>
      </w:r>
      <w:r w:rsidR="006A5164">
        <w:t xml:space="preserve">Apprentice </w:t>
      </w:r>
      <w:r>
        <w:t>credenti</w:t>
      </w:r>
      <w:r w:rsidR="00C76A4C">
        <w:t xml:space="preserve">al and paraprofessionals with an associate </w:t>
      </w:r>
      <w:r>
        <w:t xml:space="preserve">degree. </w:t>
      </w:r>
      <w:r w:rsidR="00D16032">
        <w:t xml:space="preserve"> </w:t>
      </w:r>
      <w:r>
        <w:t xml:space="preserve">A program participant who completes stage two of the program shall be awarded a Teacher </w:t>
      </w:r>
      <w:r w:rsidR="006A5164">
        <w:t xml:space="preserve">Apprentice </w:t>
      </w:r>
      <w:r>
        <w:t xml:space="preserve">I credential. </w:t>
      </w:r>
      <w:r w:rsidR="00D16032">
        <w:t xml:space="preserve"> </w:t>
      </w:r>
      <w:r>
        <w:t>In order to complete stage two, a program participant shall:</w:t>
      </w:r>
    </w:p>
    <w:p w:rsidR="00470CCD" w:rsidRDefault="00470CCD" w:rsidP="00470CCD">
      <w:r>
        <w:tab/>
        <w:t>(1)</w:t>
      </w:r>
      <w:r>
        <w:tab/>
      </w:r>
      <w:r w:rsidR="00C76A4C">
        <w:t>earn</w:t>
      </w:r>
      <w:r>
        <w:t xml:space="preserve"> a cumulative total of 90 college credits</w:t>
      </w:r>
      <w:r w:rsidR="00C76A4C">
        <w:t xml:space="preserve"> in accordance with State Board of Education regulations</w:t>
      </w:r>
      <w:r>
        <w:t>;</w:t>
      </w:r>
    </w:p>
    <w:p w:rsidR="00470CCD" w:rsidRPr="00611ED7" w:rsidRDefault="00470CCD" w:rsidP="00470CCD">
      <w:r>
        <w:tab/>
        <w:t>(2)</w:t>
      </w:r>
      <w:r>
        <w:tab/>
        <w:t>perform 1500 hours of field experience per year; and</w:t>
      </w:r>
    </w:p>
    <w:p w:rsidR="00470CCD" w:rsidRDefault="00470CCD" w:rsidP="00470CCD">
      <w:r>
        <w:tab/>
        <w:t>(3)</w:t>
      </w:r>
      <w:r>
        <w:tab/>
        <w:t xml:space="preserve">pass </w:t>
      </w:r>
      <w:r w:rsidR="00C76A4C">
        <w:t>an</w:t>
      </w:r>
      <w:r>
        <w:t xml:space="preserve"> </w:t>
      </w:r>
      <w:r w:rsidRPr="001E5EF8">
        <w:t>appropriate</w:t>
      </w:r>
      <w:r>
        <w:t xml:space="preserve"> </w:t>
      </w:r>
      <w:r w:rsidR="00C76A4C">
        <w:t>State test of subject matter knowledge</w:t>
      </w:r>
      <w:r w:rsidR="007E7DB8">
        <w:t>.</w:t>
      </w:r>
    </w:p>
    <w:p w:rsidR="00470CCD" w:rsidRDefault="00470CCD" w:rsidP="00470CCD">
      <w:r>
        <w:tab/>
        <w:t>c.</w:t>
      </w:r>
      <w:r>
        <w:tab/>
        <w:t xml:space="preserve">Stage three of the program shall be open to individuals with a Teacher </w:t>
      </w:r>
      <w:r w:rsidR="006A5164">
        <w:t xml:space="preserve">Apprentice </w:t>
      </w:r>
      <w:r>
        <w:t xml:space="preserve">I credential. </w:t>
      </w:r>
      <w:r w:rsidR="00D16032">
        <w:t xml:space="preserve"> </w:t>
      </w:r>
      <w:r>
        <w:t xml:space="preserve">A program participant who completes stage three of the program shall be awarded a Teacher </w:t>
      </w:r>
      <w:r w:rsidR="006A5164">
        <w:t xml:space="preserve">Apprentice </w:t>
      </w:r>
      <w:r>
        <w:t xml:space="preserve">II credential. </w:t>
      </w:r>
      <w:r w:rsidR="00D16032">
        <w:t xml:space="preserve"> </w:t>
      </w:r>
      <w:r>
        <w:t>In order to complete stage three, the program participant shall:</w:t>
      </w:r>
    </w:p>
    <w:p w:rsidR="00470CCD" w:rsidRDefault="00470CCD" w:rsidP="00470CCD">
      <w:pPr>
        <w:ind w:left="288" w:hanging="288"/>
      </w:pPr>
      <w:r>
        <w:tab/>
        <w:t>(1)</w:t>
      </w:r>
      <w:r>
        <w:tab/>
      </w:r>
      <w:r w:rsidR="00C76A4C">
        <w:t>earn</w:t>
      </w:r>
      <w:r>
        <w:t xml:space="preserve"> a cumulative total of 120 college credits</w:t>
      </w:r>
      <w:r w:rsidR="00C76A4C">
        <w:t xml:space="preserve"> in accordance with State Board of Education regulations</w:t>
      </w:r>
      <w:r w:rsidR="001172F1">
        <w:t>;</w:t>
      </w:r>
    </w:p>
    <w:p w:rsidR="00470CCD" w:rsidRDefault="00470CCD" w:rsidP="00470CCD">
      <w:r>
        <w:tab/>
        <w:t>(2)</w:t>
      </w:r>
      <w:r>
        <w:tab/>
        <w:t>perform 1500 hours of field experience per year</w:t>
      </w:r>
      <w:r w:rsidR="001172F1">
        <w:t>;</w:t>
      </w:r>
    </w:p>
    <w:p w:rsidR="00470CCD" w:rsidRPr="004015F8" w:rsidRDefault="00470CCD" w:rsidP="00470CCD">
      <w:r>
        <w:tab/>
        <w:t>(3)</w:t>
      </w:r>
      <w:r>
        <w:tab/>
        <w:t>complete all necessary requirements for and obtain a bachelor’s degree; and</w:t>
      </w:r>
    </w:p>
    <w:p w:rsidR="00470CCD" w:rsidRDefault="00470CCD" w:rsidP="00470CCD">
      <w:r>
        <w:tab/>
        <w:t>(4)</w:t>
      </w:r>
      <w:r>
        <w:tab/>
        <w:t xml:space="preserve">pass a </w:t>
      </w:r>
      <w:r w:rsidR="00C76A4C">
        <w:t>commissioner</w:t>
      </w:r>
      <w:r w:rsidR="00D16032">
        <w:t>-</w:t>
      </w:r>
      <w:r w:rsidR="00C76A4C">
        <w:t>approved</w:t>
      </w:r>
      <w:r w:rsidR="00D16032">
        <w:t xml:space="preserve"> </w:t>
      </w:r>
      <w:r w:rsidR="00C76A4C">
        <w:t>performance-based assessment</w:t>
      </w:r>
      <w:r w:rsidR="001172F1">
        <w:t>.</w:t>
      </w:r>
    </w:p>
    <w:p w:rsidR="00470CCD" w:rsidRDefault="00470CCD" w:rsidP="00470CCD">
      <w:r>
        <w:tab/>
        <w:t>d.</w:t>
      </w:r>
      <w:r>
        <w:tab/>
        <w:t>An individual who possess</w:t>
      </w:r>
      <w:r w:rsidR="00E02E3A">
        <w:t>es</w:t>
      </w:r>
      <w:r>
        <w:t xml:space="preserve"> a Teacher </w:t>
      </w:r>
      <w:r w:rsidR="006A5164">
        <w:t xml:space="preserve">Apprentice </w:t>
      </w:r>
      <w:r>
        <w:t xml:space="preserve">II credential </w:t>
      </w:r>
      <w:r w:rsidR="00C068EB">
        <w:t xml:space="preserve">awarded pursuant to the provisions of this act </w:t>
      </w:r>
      <w:r>
        <w:t>and meets the general certification requirements including</w:t>
      </w:r>
      <w:r w:rsidR="002B643B">
        <w:t>,</w:t>
      </w:r>
      <w:r>
        <w:t xml:space="preserve"> but not limited to, citizenship, age, and examination requirements, established by the </w:t>
      </w:r>
      <w:r>
        <w:lastRenderedPageBreak/>
        <w:t xml:space="preserve">State Board of Education shall be eligible for a certificate of eligibility with advanced standing. </w:t>
      </w:r>
    </w:p>
    <w:p w:rsidR="00470CCD" w:rsidRDefault="00470CCD" w:rsidP="00470CCD"/>
    <w:p w:rsidR="00470CCD" w:rsidRDefault="00470CCD" w:rsidP="00470CCD">
      <w:r>
        <w:tab/>
        <w:t>5.</w:t>
      </w:r>
      <w:r>
        <w:tab/>
        <w:t>To be eligible to participate in the program, an applicant shall:</w:t>
      </w:r>
    </w:p>
    <w:p w:rsidR="00470CCD" w:rsidRDefault="00470CCD" w:rsidP="00470CCD">
      <w:r>
        <w:tab/>
        <w:t>a.</w:t>
      </w:r>
      <w:r>
        <w:tab/>
        <w:t>be a resident of New Jersey;</w:t>
      </w:r>
    </w:p>
    <w:p w:rsidR="00470CCD" w:rsidRDefault="00470CCD" w:rsidP="00470CCD">
      <w:r>
        <w:tab/>
        <w:t>b.</w:t>
      </w:r>
      <w:r>
        <w:tab/>
        <w:t>if a high school student:</w:t>
      </w:r>
    </w:p>
    <w:p w:rsidR="00470CCD" w:rsidRPr="00B318FD" w:rsidRDefault="00470CCD" w:rsidP="00470CCD">
      <w:r>
        <w:tab/>
        <w:t>(1)</w:t>
      </w:r>
      <w:r>
        <w:tab/>
        <w:t xml:space="preserve">pass a background check </w:t>
      </w:r>
      <w:r w:rsidRPr="006A5B4F">
        <w:t>administered</w:t>
      </w:r>
      <w:r>
        <w:rPr>
          <w:b/>
        </w:rPr>
        <w:t xml:space="preserve"> </w:t>
      </w:r>
      <w:r>
        <w:t>by the Department of Education; and</w:t>
      </w:r>
    </w:p>
    <w:p w:rsidR="00470CCD" w:rsidRDefault="00470CCD" w:rsidP="00470CCD">
      <w:r>
        <w:tab/>
        <w:t>(2)</w:t>
      </w:r>
      <w:r>
        <w:tab/>
      </w:r>
      <w:r w:rsidRPr="00253438">
        <w:t xml:space="preserve">have </w:t>
      </w:r>
      <w:r>
        <w:t xml:space="preserve">a minimum cumulative grade point average of </w:t>
      </w:r>
      <w:r w:rsidR="00545E74">
        <w:t xml:space="preserve">a </w:t>
      </w:r>
      <w:r>
        <w:t>3.0 on a scale of 4.0, or its equivalent,</w:t>
      </w:r>
      <w:r>
        <w:rPr>
          <w:b/>
        </w:rPr>
        <w:t xml:space="preserve"> </w:t>
      </w:r>
      <w:r>
        <w:t>at the time of application to the program; and</w:t>
      </w:r>
    </w:p>
    <w:p w:rsidR="00470CCD" w:rsidRDefault="00470CCD" w:rsidP="00470CCD">
      <w:r>
        <w:tab/>
        <w:t>c.</w:t>
      </w:r>
      <w:r>
        <w:tab/>
        <w:t>if a paraprofessional with a</w:t>
      </w:r>
      <w:r w:rsidR="00E02E3A">
        <w:t>n associate</w:t>
      </w:r>
      <w:r>
        <w:t xml:space="preserve"> </w:t>
      </w:r>
      <w:r w:rsidR="00E02E3A">
        <w:t xml:space="preserve">degree, </w:t>
      </w:r>
      <w:r w:rsidRPr="00067A62">
        <w:t xml:space="preserve">have </w:t>
      </w:r>
      <w:r w:rsidR="00A42074">
        <w:t xml:space="preserve">graduated from a </w:t>
      </w:r>
      <w:r w:rsidR="002B643B">
        <w:t>county</w:t>
      </w:r>
      <w:r w:rsidR="00A42074">
        <w:t xml:space="preserve"> college with</w:t>
      </w:r>
      <w:r>
        <w:t xml:space="preserve"> </w:t>
      </w:r>
      <w:r w:rsidRPr="00067A62">
        <w:t xml:space="preserve">a minimum cumulative grade point average of </w:t>
      </w:r>
      <w:r w:rsidR="00545E74">
        <w:t xml:space="preserve">a </w:t>
      </w:r>
      <w:r w:rsidRPr="00067A62">
        <w:t>3.0 on a scale of 4.0</w:t>
      </w:r>
      <w:r>
        <w:t>,</w:t>
      </w:r>
      <w:r w:rsidRPr="00067A62">
        <w:t xml:space="preserve"> or its equivalent</w:t>
      </w:r>
      <w:r>
        <w:t>.</w:t>
      </w:r>
    </w:p>
    <w:p w:rsidR="00470CCD" w:rsidRDefault="00470CCD" w:rsidP="00470CCD"/>
    <w:p w:rsidR="00470CCD" w:rsidRDefault="00470CCD" w:rsidP="00470CCD">
      <w:r>
        <w:tab/>
        <w:t>6.</w:t>
      </w:r>
      <w:r>
        <w:tab/>
        <w:t xml:space="preserve">a. </w:t>
      </w:r>
      <w:r w:rsidR="001172F1">
        <w:t xml:space="preserve"> </w:t>
      </w:r>
      <w:r>
        <w:t xml:space="preserve">A high school student who wishes to participate in the </w:t>
      </w:r>
      <w:r w:rsidR="00726F39">
        <w:t>program</w:t>
      </w:r>
      <w:r>
        <w:t xml:space="preserve"> shall submit an application to the </w:t>
      </w:r>
      <w:r w:rsidR="000E35B8">
        <w:t xml:space="preserve">public school </w:t>
      </w:r>
      <w:r>
        <w:t xml:space="preserve">in which the student is enrolled and to the institution of higher education that has partnered with the </w:t>
      </w:r>
      <w:r w:rsidR="000E35B8">
        <w:t xml:space="preserve">public school </w:t>
      </w:r>
      <w:r>
        <w:t xml:space="preserve">to offer the program. </w:t>
      </w:r>
      <w:r w:rsidR="003B47C4">
        <w:t xml:space="preserve"> </w:t>
      </w:r>
      <w:r>
        <w:t xml:space="preserve">The application, which shall be submitted </w:t>
      </w:r>
      <w:r w:rsidRPr="000F3F5E">
        <w:t>by the end of the fall semester of the</w:t>
      </w:r>
      <w:r>
        <w:t xml:space="preserve"> applicant’s junior year</w:t>
      </w:r>
      <w:r w:rsidR="001172F1">
        <w:t xml:space="preserve"> of high school, shall include:</w:t>
      </w:r>
    </w:p>
    <w:p w:rsidR="00470CCD" w:rsidRDefault="00470CCD" w:rsidP="00470CCD">
      <w:r>
        <w:tab/>
        <w:t>(1)</w:t>
      </w:r>
      <w:r>
        <w:tab/>
        <w:t>an o</w:t>
      </w:r>
      <w:r w:rsidR="001172F1">
        <w:t>fficial high school transcript;</w:t>
      </w:r>
    </w:p>
    <w:p w:rsidR="00470CCD" w:rsidRDefault="00470CCD" w:rsidP="00470CCD">
      <w:r>
        <w:tab/>
        <w:t>(2)</w:t>
      </w:r>
      <w:r>
        <w:tab/>
        <w:t>a personal statement detailing the applicant’s reasons for applying to the program;</w:t>
      </w:r>
    </w:p>
    <w:p w:rsidR="00470CCD" w:rsidRDefault="00470CCD" w:rsidP="00470CCD">
      <w:r>
        <w:tab/>
        <w:t>(3)</w:t>
      </w:r>
      <w:r>
        <w:tab/>
        <w:t>two letters of recommendation; and</w:t>
      </w:r>
    </w:p>
    <w:p w:rsidR="00470CCD" w:rsidRDefault="00470CCD" w:rsidP="00470CCD">
      <w:r>
        <w:tab/>
        <w:t>(4)</w:t>
      </w:r>
      <w:r>
        <w:tab/>
        <w:t xml:space="preserve">any other information the commissioner </w:t>
      </w:r>
      <w:r w:rsidR="00B62DA7">
        <w:t>and secretary deem appropriate.</w:t>
      </w:r>
    </w:p>
    <w:p w:rsidR="00470CCD" w:rsidRDefault="00E02E3A" w:rsidP="00470CCD">
      <w:r>
        <w:tab/>
        <w:t>b.</w:t>
      </w:r>
      <w:r>
        <w:tab/>
        <w:t xml:space="preserve">A paraprofessional with an associate </w:t>
      </w:r>
      <w:r w:rsidR="00470CCD">
        <w:t xml:space="preserve">degree who wishes to participate in the </w:t>
      </w:r>
      <w:r w:rsidR="00726F39">
        <w:t>program</w:t>
      </w:r>
      <w:r w:rsidR="00470CCD">
        <w:t xml:space="preserve"> shall submit an application to </w:t>
      </w:r>
      <w:r>
        <w:t>the</w:t>
      </w:r>
      <w:r w:rsidR="00470CCD">
        <w:t xml:space="preserve"> </w:t>
      </w:r>
      <w:r w:rsidR="000E35B8">
        <w:t>public school</w:t>
      </w:r>
      <w:r w:rsidR="00470CCD">
        <w:t xml:space="preserve"> </w:t>
      </w:r>
      <w:r w:rsidR="00726F39">
        <w:t xml:space="preserve">in which the paraprofessional is employed or </w:t>
      </w:r>
      <w:r w:rsidR="00A07276">
        <w:t xml:space="preserve">to a public school </w:t>
      </w:r>
      <w:r w:rsidR="00F4655A">
        <w:t xml:space="preserve">located </w:t>
      </w:r>
      <w:r w:rsidR="00A07276">
        <w:t xml:space="preserve">in the </w:t>
      </w:r>
      <w:r w:rsidR="00F4655A">
        <w:t xml:space="preserve">school </w:t>
      </w:r>
      <w:r w:rsidR="00A07276">
        <w:t xml:space="preserve">district in which the paraprofessional </w:t>
      </w:r>
      <w:r w:rsidR="00726F39">
        <w:t xml:space="preserve">resides </w:t>
      </w:r>
      <w:r w:rsidR="00470CCD">
        <w:t xml:space="preserve">and to the institution of higher education that has partnered with the </w:t>
      </w:r>
      <w:r w:rsidR="005F5BEB">
        <w:t xml:space="preserve">public school </w:t>
      </w:r>
      <w:r w:rsidR="00470CCD">
        <w:t xml:space="preserve">to offer the program. </w:t>
      </w:r>
      <w:r w:rsidR="003B47C4">
        <w:t xml:space="preserve"> </w:t>
      </w:r>
      <w:r w:rsidR="00470CCD">
        <w:t>The application shall include:</w:t>
      </w:r>
    </w:p>
    <w:p w:rsidR="00470CCD" w:rsidRDefault="00470CCD" w:rsidP="00470CCD">
      <w:r>
        <w:tab/>
        <w:t>(1)</w:t>
      </w:r>
      <w:r>
        <w:tab/>
        <w:t xml:space="preserve">official transcripts from each </w:t>
      </w:r>
      <w:r w:rsidR="00E02E3A">
        <w:t>county</w:t>
      </w:r>
      <w:r>
        <w:t xml:space="preserve"> college the paraprofessional </w:t>
      </w:r>
      <w:r w:rsidR="00491E20">
        <w:t xml:space="preserve">has </w:t>
      </w:r>
      <w:r>
        <w:t>attended;</w:t>
      </w:r>
    </w:p>
    <w:p w:rsidR="00470CCD" w:rsidRDefault="00470CCD" w:rsidP="00470CCD">
      <w:r>
        <w:tab/>
        <w:t>(2)</w:t>
      </w:r>
      <w:r>
        <w:tab/>
        <w:t>a personal statement detailing the applicant’s reasons for applying to the program;</w:t>
      </w:r>
    </w:p>
    <w:p w:rsidR="00470CCD" w:rsidRDefault="00470CCD" w:rsidP="00470CCD">
      <w:r>
        <w:tab/>
        <w:t>(3)</w:t>
      </w:r>
      <w:r>
        <w:tab/>
        <w:t>three letters of recommendation, one of which</w:t>
      </w:r>
      <w:r w:rsidR="0090421C">
        <w:t xml:space="preserve"> </w:t>
      </w:r>
      <w:r>
        <w:t xml:space="preserve">shall be from a </w:t>
      </w:r>
      <w:r w:rsidRPr="00287F85">
        <w:t xml:space="preserve">current </w:t>
      </w:r>
      <w:r w:rsidR="00A73EFC">
        <w:rPr>
          <w:rStyle w:val="BillLanguage"/>
          <w:i w:val="0"/>
        </w:rPr>
        <w:t xml:space="preserve">supervisor, principal, or employing </w:t>
      </w:r>
      <w:r w:rsidR="00AD2A35">
        <w:rPr>
          <w:rStyle w:val="BillLanguage"/>
          <w:i w:val="0"/>
        </w:rPr>
        <w:t>public school</w:t>
      </w:r>
      <w:r w:rsidR="00AC7114">
        <w:rPr>
          <w:rStyle w:val="BillLanguage"/>
          <w:i w:val="0"/>
        </w:rPr>
        <w:t>’s</w:t>
      </w:r>
      <w:r w:rsidR="00A73EFC">
        <w:rPr>
          <w:rStyle w:val="BillLanguage"/>
          <w:i w:val="0"/>
        </w:rPr>
        <w:t xml:space="preserve"> human resource officer</w:t>
      </w:r>
      <w:r>
        <w:t>; and</w:t>
      </w:r>
    </w:p>
    <w:p w:rsidR="00470CCD" w:rsidRDefault="00470CCD" w:rsidP="00470CCD">
      <w:r>
        <w:tab/>
        <w:t>(4)</w:t>
      </w:r>
      <w:r>
        <w:tab/>
        <w:t xml:space="preserve">any other information the commissioner </w:t>
      </w:r>
      <w:r w:rsidR="00E02E3A">
        <w:t>and secretary deem appropriate.</w:t>
      </w:r>
    </w:p>
    <w:p w:rsidR="00E9014A" w:rsidRDefault="00E02E3A" w:rsidP="00E9014A">
      <w:r>
        <w:tab/>
        <w:t>c.</w:t>
      </w:r>
      <w:r>
        <w:tab/>
        <w:t xml:space="preserve">The </w:t>
      </w:r>
      <w:r w:rsidR="005F5BEB">
        <w:t xml:space="preserve">public school </w:t>
      </w:r>
      <w:r>
        <w:t xml:space="preserve">and the institution of higher education that has partnered with the </w:t>
      </w:r>
      <w:r w:rsidR="005F5BEB">
        <w:t xml:space="preserve">public school </w:t>
      </w:r>
      <w:r>
        <w:t>shall jointly select the applicants for participation in the program.</w:t>
      </w:r>
      <w:r w:rsidR="00E9014A">
        <w:br w:type="page"/>
      </w:r>
    </w:p>
    <w:p w:rsidR="00470CCD" w:rsidRDefault="00470CCD" w:rsidP="00470CCD">
      <w:r>
        <w:lastRenderedPageBreak/>
        <w:tab/>
      </w:r>
      <w:r w:rsidRPr="00C66C21">
        <w:t>7.</w:t>
      </w:r>
      <w:r>
        <w:tab/>
        <w:t xml:space="preserve">a. </w:t>
      </w:r>
      <w:r w:rsidR="001172F1">
        <w:t xml:space="preserve"> </w:t>
      </w:r>
      <w:r w:rsidR="00E0057C">
        <w:t>A program participant</w:t>
      </w:r>
      <w:r>
        <w:t xml:space="preserve"> shall receive a yearly stipend award</w:t>
      </w:r>
      <w:r w:rsidR="0052761F">
        <w:t xml:space="preserve"> which </w:t>
      </w:r>
      <w:r>
        <w:t xml:space="preserve">shall be distributed </w:t>
      </w:r>
      <w:r w:rsidR="007B6791">
        <w:t>in such manner as determined by the commissioner and secretary.</w:t>
      </w:r>
      <w:r>
        <w:t xml:space="preserve"> </w:t>
      </w:r>
      <w:r w:rsidR="003B47C4">
        <w:t xml:space="preserve"> </w:t>
      </w:r>
      <w:r>
        <w:t xml:space="preserve">The </w:t>
      </w:r>
      <w:r w:rsidR="0052761F">
        <w:t>total</w:t>
      </w:r>
      <w:r w:rsidR="00E0057C">
        <w:t xml:space="preserve"> amounts awarded </w:t>
      </w:r>
      <w:r w:rsidR="0052761F">
        <w:t>shall be:</w:t>
      </w:r>
    </w:p>
    <w:p w:rsidR="00470CCD" w:rsidRDefault="00470CCD" w:rsidP="00470CCD">
      <w:r>
        <w:tab/>
        <w:t>(1)</w:t>
      </w:r>
      <w:r>
        <w:tab/>
      </w:r>
      <w:r w:rsidR="00E02E3A">
        <w:t>$2,000</w:t>
      </w:r>
      <w:r>
        <w:t xml:space="preserve"> d</w:t>
      </w:r>
      <w:r w:rsidR="001172F1">
        <w:t>uring stage one of the program;</w:t>
      </w:r>
    </w:p>
    <w:p w:rsidR="00470CCD" w:rsidRDefault="00470CCD" w:rsidP="00470CCD">
      <w:r>
        <w:tab/>
        <w:t>(2)</w:t>
      </w:r>
      <w:r>
        <w:tab/>
      </w:r>
      <w:r w:rsidR="00E02E3A">
        <w:t>$10,000</w:t>
      </w:r>
      <w:r>
        <w:t xml:space="preserve"> per year during stage two of the program; and</w:t>
      </w:r>
    </w:p>
    <w:p w:rsidR="00470CCD" w:rsidRDefault="00470CCD" w:rsidP="00470CCD">
      <w:r>
        <w:tab/>
        <w:t>(3)</w:t>
      </w:r>
      <w:r>
        <w:tab/>
      </w:r>
      <w:r w:rsidR="00E02E3A">
        <w:t>$15,000</w:t>
      </w:r>
      <w:r>
        <w:t xml:space="preserve"> during stage three of the program.</w:t>
      </w:r>
    </w:p>
    <w:p w:rsidR="00470CCD" w:rsidRDefault="00470CCD" w:rsidP="00470CCD">
      <w:r>
        <w:tab/>
        <w:t>b.</w:t>
      </w:r>
      <w:r>
        <w:tab/>
        <w:t xml:space="preserve">In order to receive the full </w:t>
      </w:r>
      <w:r w:rsidR="00E874A2">
        <w:t xml:space="preserve">amount of the </w:t>
      </w:r>
      <w:r>
        <w:t xml:space="preserve">stipend </w:t>
      </w:r>
      <w:r w:rsidR="00E874A2">
        <w:t>award</w:t>
      </w:r>
      <w:r>
        <w:t xml:space="preserve"> </w:t>
      </w:r>
      <w:r w:rsidRPr="00033B3F">
        <w:t>during</w:t>
      </w:r>
      <w:r>
        <w:t xml:space="preserve"> stages two and three of the program, a program participant shall be enrolled full-time in a course of study at </w:t>
      </w:r>
      <w:r w:rsidR="00E02E3A">
        <w:t>the</w:t>
      </w:r>
      <w:r>
        <w:t xml:space="preserve"> four-year institution of high</w:t>
      </w:r>
      <w:r w:rsidR="00E0057C">
        <w:t>er</w:t>
      </w:r>
      <w:r>
        <w:t xml:space="preserve"> education </w:t>
      </w:r>
      <w:r w:rsidR="00E02E3A">
        <w:t xml:space="preserve">that has partnered with the </w:t>
      </w:r>
      <w:r w:rsidR="00AD2A35">
        <w:t>public school</w:t>
      </w:r>
      <w:r w:rsidR="00E02E3A">
        <w:t xml:space="preserve"> under the program </w:t>
      </w:r>
      <w:r>
        <w:t>and complete all requ</w:t>
      </w:r>
      <w:r w:rsidR="001172F1">
        <w:t>ired hours of field experience.</w:t>
      </w:r>
    </w:p>
    <w:p w:rsidR="00470CCD" w:rsidRDefault="00470CCD" w:rsidP="00470CCD">
      <w:r>
        <w:tab/>
        <w:t>c.</w:t>
      </w:r>
      <w:r>
        <w:tab/>
      </w:r>
      <w:r w:rsidR="00E02E3A">
        <w:t>Pursuant to criteria established by t</w:t>
      </w:r>
      <w:r>
        <w:t xml:space="preserve">he </w:t>
      </w:r>
      <w:r w:rsidR="00E0057C">
        <w:t>commissioner</w:t>
      </w:r>
      <w:r>
        <w:t xml:space="preserve">, in consultation with the </w:t>
      </w:r>
      <w:r w:rsidR="00E0057C">
        <w:t>secretary</w:t>
      </w:r>
      <w:r>
        <w:t xml:space="preserve">, </w:t>
      </w:r>
      <w:r w:rsidR="00E02E3A">
        <w:t>a</w:t>
      </w:r>
      <w:r>
        <w:t xml:space="preserve"> partial distribution of the stipend award </w:t>
      </w:r>
      <w:r w:rsidR="00E02E3A">
        <w:t xml:space="preserve">may be authorized </w:t>
      </w:r>
      <w:r>
        <w:t>when a program participant is unable to enroll full-time in a course of study or fails to complete the requ</w:t>
      </w:r>
      <w:r w:rsidR="001172F1">
        <w:t>ired hours of field experience.</w:t>
      </w:r>
    </w:p>
    <w:p w:rsidR="00470CCD" w:rsidRDefault="00470CCD" w:rsidP="00470CCD"/>
    <w:p w:rsidR="00470CCD" w:rsidRDefault="00470CCD" w:rsidP="00470CCD">
      <w:r>
        <w:tab/>
        <w:t>8.</w:t>
      </w:r>
      <w:r>
        <w:tab/>
        <w:t xml:space="preserve">A program participant, as a condition of participation, shall be required to adhere to performance standards established by the </w:t>
      </w:r>
      <w:r w:rsidR="00660B8D">
        <w:t>commissioner</w:t>
      </w:r>
      <w:r>
        <w:t xml:space="preserve"> in coordination with the </w:t>
      </w:r>
      <w:r w:rsidR="00660B8D">
        <w:t>secretary</w:t>
      </w:r>
      <w:r>
        <w:t xml:space="preserve">. </w:t>
      </w:r>
      <w:r w:rsidR="003B47C4">
        <w:t xml:space="preserve"> </w:t>
      </w:r>
      <w:r>
        <w:t>The standards shall include, but not be limited to, requirements that a program participant:</w:t>
      </w:r>
    </w:p>
    <w:p w:rsidR="00470CCD" w:rsidRDefault="00470CCD" w:rsidP="00470CCD">
      <w:r>
        <w:tab/>
        <w:t>a.</w:t>
      </w:r>
      <w:r>
        <w:tab/>
        <w:t>maintain residency in the State;</w:t>
      </w:r>
    </w:p>
    <w:p w:rsidR="00470CCD" w:rsidRDefault="00470CCD" w:rsidP="00470CCD">
      <w:r>
        <w:tab/>
        <w:t>b.</w:t>
      </w:r>
      <w:r>
        <w:tab/>
        <w:t xml:space="preserve">maintain a cumulative grade point average of </w:t>
      </w:r>
      <w:r w:rsidR="00660B8D">
        <w:t xml:space="preserve">a </w:t>
      </w:r>
      <w:r>
        <w:t>3.0 or higher on a scale of 4.0, or its equivalent, while enrolled in the program; and</w:t>
      </w:r>
    </w:p>
    <w:p w:rsidR="00470CCD" w:rsidRDefault="00470CCD" w:rsidP="00470CCD">
      <w:r>
        <w:tab/>
        <w:t>c.</w:t>
      </w:r>
      <w:r>
        <w:tab/>
        <w:t>maintain satisfactory performance of field experience services rendered during the program.</w:t>
      </w:r>
    </w:p>
    <w:p w:rsidR="00470CCD" w:rsidRDefault="00470CCD" w:rsidP="00470CCD"/>
    <w:p w:rsidR="00470CCD" w:rsidRDefault="00470CCD" w:rsidP="00470CCD">
      <w:r>
        <w:tab/>
        <w:t>9.</w:t>
      </w:r>
      <w:r>
        <w:tab/>
        <w:t>The State Board of Education, in consultation with the Office of the Secretary of Higher Education</w:t>
      </w:r>
      <w:r w:rsidR="00E02E3A">
        <w:t>,</w:t>
      </w:r>
      <w:r>
        <w:t xml:space="preserve"> shall adopt, in accordance with the “Administrative Procedures Act,” P.L.1968, c.410 (C.52:14B-1 et seq.), rules and regulations as may be necessary to implem</w:t>
      </w:r>
      <w:r w:rsidR="001172F1">
        <w:t>ent the provisions of this act.</w:t>
      </w:r>
    </w:p>
    <w:p w:rsidR="00290D90" w:rsidRDefault="00290D90" w:rsidP="00686AEB"/>
    <w:p w:rsidR="00290D90" w:rsidRPr="00CE7BD8" w:rsidRDefault="00290D9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4C5390" w:rsidRDefault="004C5390" w:rsidP="004C5390"/>
    <w:p w:rsidR="00470CCD" w:rsidRDefault="00470CCD" w:rsidP="00470CCD">
      <w:r w:rsidRPr="00A52FA7">
        <w:tab/>
        <w:t>This b</w:t>
      </w:r>
      <w:r>
        <w:t xml:space="preserve">ill establishes a Teacher </w:t>
      </w:r>
      <w:r w:rsidR="00AC7114">
        <w:t>Apprenticeship</w:t>
      </w:r>
      <w:r>
        <w:t xml:space="preserve"> Program, the purpose of which is to </w:t>
      </w:r>
      <w:r w:rsidR="00E02E3A">
        <w:t xml:space="preserve">offer stipends and </w:t>
      </w:r>
      <w:r>
        <w:t>provide program participants with the education and field experience necessary to obtain a New Jersey certificate of eligibility with advanced standing (CEAS)</w:t>
      </w:r>
      <w:r w:rsidR="00E02E3A">
        <w:t>, a credential that allows an individual to seek and accept employment as a teacher in a public school</w:t>
      </w:r>
      <w:r>
        <w:t xml:space="preserve">. </w:t>
      </w:r>
      <w:r w:rsidR="003B47C4">
        <w:t xml:space="preserve"> </w:t>
      </w:r>
      <w:r>
        <w:t xml:space="preserve">The Teacher </w:t>
      </w:r>
      <w:r w:rsidR="00AC7114">
        <w:t xml:space="preserve">Apprenticeship </w:t>
      </w:r>
      <w:r>
        <w:t xml:space="preserve">Program is open to </w:t>
      </w:r>
      <w:r w:rsidR="005F5BEB">
        <w:t xml:space="preserve">public </w:t>
      </w:r>
      <w:r>
        <w:t>high school students entering grade 12 and paraprofessionals with a</w:t>
      </w:r>
      <w:r w:rsidR="00E02E3A">
        <w:t>n associate</w:t>
      </w:r>
      <w:r>
        <w:t xml:space="preserve"> degree</w:t>
      </w:r>
      <w:r w:rsidR="00E02E3A">
        <w:t xml:space="preserve"> </w:t>
      </w:r>
      <w:r w:rsidR="00E02E3A">
        <w:lastRenderedPageBreak/>
        <w:t xml:space="preserve">who are employed in a </w:t>
      </w:r>
      <w:r w:rsidR="005F5BEB">
        <w:t>public school</w:t>
      </w:r>
      <w:r>
        <w:t xml:space="preserve">. </w:t>
      </w:r>
      <w:r w:rsidR="00AC7114">
        <w:t xml:space="preserve"> Under the bill, a </w:t>
      </w:r>
      <w:r w:rsidR="005F5BEB">
        <w:t xml:space="preserve">public school includes </w:t>
      </w:r>
      <w:r w:rsidR="00AC7114">
        <w:t>school d</w:t>
      </w:r>
      <w:r w:rsidR="005F5BEB">
        <w:t>istricts, charter schools, and r</w:t>
      </w:r>
      <w:r w:rsidR="00AC7114">
        <w:t>enaissance schools.</w:t>
      </w:r>
    </w:p>
    <w:p w:rsidR="00470CCD" w:rsidRPr="005E06F0" w:rsidRDefault="00470CCD" w:rsidP="00470CCD">
      <w:pPr>
        <w:rPr>
          <w:b/>
        </w:rPr>
      </w:pPr>
      <w:r>
        <w:tab/>
        <w:t xml:space="preserve">Under the bill, a </w:t>
      </w:r>
      <w:r w:rsidR="005F5BEB">
        <w:t xml:space="preserve">public school </w:t>
      </w:r>
      <w:r>
        <w:t xml:space="preserve">and accredited four-year institution of higher education that wish to offer the program will submit an application to the Department of Education that includes: (1) a dual enrollment agreement between the </w:t>
      </w:r>
      <w:r w:rsidR="005F5BEB">
        <w:t xml:space="preserve">public school </w:t>
      </w:r>
      <w:r>
        <w:t xml:space="preserve">and institution of higher education; (2) the number of teachers in the </w:t>
      </w:r>
      <w:r w:rsidR="005F5BEB">
        <w:t xml:space="preserve">public school </w:t>
      </w:r>
      <w:r w:rsidR="00E02E3A">
        <w:t>and faculty at the</w:t>
      </w:r>
      <w:r>
        <w:t xml:space="preserve"> institution of higher education available to provide college level instruction in connection with the program; </w:t>
      </w:r>
      <w:r w:rsidR="00E02E3A">
        <w:t xml:space="preserve">and </w:t>
      </w:r>
      <w:r>
        <w:t>(3)</w:t>
      </w:r>
      <w:r w:rsidR="00D67952">
        <w:t xml:space="preserve"> a program implementation plan that includes information on t</w:t>
      </w:r>
      <w:r w:rsidR="000E6447">
        <w:t>he</w:t>
      </w:r>
      <w:r w:rsidR="00D67952">
        <w:t xml:space="preserve"> types of services i</w:t>
      </w:r>
      <w:r w:rsidR="000E6447">
        <w:t>n place</w:t>
      </w:r>
      <w:r w:rsidR="00D67952">
        <w:t xml:space="preserve"> to support students enrolled in the program</w:t>
      </w:r>
      <w:r>
        <w:t xml:space="preserve">. </w:t>
      </w:r>
      <w:r w:rsidR="003B47C4">
        <w:t xml:space="preserve"> </w:t>
      </w:r>
      <w:r>
        <w:t xml:space="preserve">A </w:t>
      </w:r>
      <w:r w:rsidR="005F5BEB">
        <w:t xml:space="preserve">public school </w:t>
      </w:r>
      <w:r>
        <w:t xml:space="preserve">and institution of higher education chosen to offer the </w:t>
      </w:r>
      <w:r w:rsidR="00660B8D">
        <w:t>program</w:t>
      </w:r>
      <w:r>
        <w:t xml:space="preserve"> </w:t>
      </w:r>
      <w:r w:rsidR="00E02E3A">
        <w:t>will</w:t>
      </w:r>
      <w:r>
        <w:t xml:space="preserve"> jointly enter into an </w:t>
      </w:r>
      <w:r w:rsidRPr="00676455">
        <w:t>agreement</w:t>
      </w:r>
      <w:r>
        <w:t xml:space="preserve"> with the </w:t>
      </w:r>
      <w:r w:rsidR="00660B8D">
        <w:t>department</w:t>
      </w:r>
      <w:r>
        <w:t xml:space="preserve"> in which the </w:t>
      </w:r>
      <w:r w:rsidR="005F5BEB">
        <w:t xml:space="preserve">public school </w:t>
      </w:r>
      <w:r>
        <w:t>and institution of higher education agree to provide program participants with the education and field ex</w:t>
      </w:r>
      <w:r w:rsidR="00660B8D">
        <w:t>perience necessary to obtain a CEAS</w:t>
      </w:r>
      <w:r w:rsidR="00841FE7">
        <w:t>.</w:t>
      </w:r>
    </w:p>
    <w:p w:rsidR="00470CCD" w:rsidRDefault="00470CCD" w:rsidP="00470CCD">
      <w:r>
        <w:tab/>
        <w:t xml:space="preserve">Under this bill, the Teacher </w:t>
      </w:r>
      <w:r w:rsidR="00AC7114">
        <w:t xml:space="preserve">Apprenticeship </w:t>
      </w:r>
      <w:r>
        <w:t xml:space="preserve">program will be comprised of three stages. </w:t>
      </w:r>
      <w:r w:rsidR="008A205C">
        <w:t xml:space="preserve"> </w:t>
      </w:r>
      <w:r>
        <w:t xml:space="preserve">During stage one, which is open to high school students entering grade 12, a program participant will (1) </w:t>
      </w:r>
      <w:r w:rsidR="002C0520">
        <w:t>earn</w:t>
      </w:r>
      <w:r>
        <w:t xml:space="preserve"> 30 college credits</w:t>
      </w:r>
      <w:r w:rsidR="00E02E3A">
        <w:t xml:space="preserve"> in accordance with State Board of Education regulations</w:t>
      </w:r>
      <w:r>
        <w:t xml:space="preserve">; (2) author a literature review on a topic approved by the student’s academic advisor; (3) perform 200 hours of field experience; and (4) pass a </w:t>
      </w:r>
      <w:r w:rsidR="00D346E2">
        <w:t xml:space="preserve">commissioner-approved </w:t>
      </w:r>
      <w:r>
        <w:t xml:space="preserve">paraprofessional </w:t>
      </w:r>
      <w:r w:rsidR="00D346E2">
        <w:t xml:space="preserve">general aptitude </w:t>
      </w:r>
      <w:r>
        <w:t xml:space="preserve">exam. </w:t>
      </w:r>
      <w:r w:rsidR="008A205C">
        <w:t xml:space="preserve"> </w:t>
      </w:r>
      <w:r>
        <w:t>During stage two, which is open to individuals who have completed stage one of the progr</w:t>
      </w:r>
      <w:r w:rsidR="00D346E2">
        <w:t>am and paraprofessionals with an associate</w:t>
      </w:r>
      <w:r>
        <w:t xml:space="preserve"> degree, a program participant will (1) </w:t>
      </w:r>
      <w:r w:rsidR="002C0520">
        <w:t>earn</w:t>
      </w:r>
      <w:r>
        <w:t xml:space="preserve"> a cumulative total of 90 college credits; (2) perform 1500 hours of field experience per year; and (3) pass the appropriate </w:t>
      </w:r>
      <w:r w:rsidR="00D346E2">
        <w:t>State test of subject matter knowledge</w:t>
      </w:r>
      <w:r>
        <w:t xml:space="preserve">. </w:t>
      </w:r>
      <w:r w:rsidR="008A205C">
        <w:t xml:space="preserve"> </w:t>
      </w:r>
      <w:r>
        <w:t xml:space="preserve">During stage three, which is open to individuals who have completed stage two of the program, a program participant will (1) </w:t>
      </w:r>
      <w:r w:rsidR="002C0520">
        <w:t>earn</w:t>
      </w:r>
      <w:r>
        <w:t xml:space="preserve"> a cumulative total of 120 college credits; (2) perform 1500 hours of field experience per year; (3) complete all necessary requirements for and obtain a bachelor’s degree; and (4) pass a </w:t>
      </w:r>
      <w:r w:rsidR="00D346E2">
        <w:t>co</w:t>
      </w:r>
      <w:r w:rsidR="00942797">
        <w:t>mmissioner-approved performance-</w:t>
      </w:r>
      <w:r w:rsidR="00D346E2">
        <w:t>based assessment</w:t>
      </w:r>
      <w:r>
        <w:t>.</w:t>
      </w:r>
      <w:r w:rsidR="008A205C">
        <w:t xml:space="preserve"> </w:t>
      </w:r>
      <w:r>
        <w:t xml:space="preserve"> Individuals who complete stage three of the program will be awarded a Teacher </w:t>
      </w:r>
      <w:r w:rsidR="009C4B96">
        <w:t>Apprentice</w:t>
      </w:r>
      <w:r>
        <w:t xml:space="preserve"> II credential.</w:t>
      </w:r>
      <w:r w:rsidR="009B021A">
        <w:t xml:space="preserve"> </w:t>
      </w:r>
      <w:r>
        <w:t xml:space="preserve"> Individual</w:t>
      </w:r>
      <w:r w:rsidR="00205637">
        <w:t>s</w:t>
      </w:r>
      <w:r>
        <w:t xml:space="preserve"> with a Teacher </w:t>
      </w:r>
      <w:r w:rsidR="009C4B96">
        <w:t xml:space="preserve">Apprentice </w:t>
      </w:r>
      <w:r>
        <w:t>II credential who meet the general certification requirements established by the State Board of Educati</w:t>
      </w:r>
      <w:r w:rsidR="009B021A">
        <w:t>on will be eligible for a CEAS.</w:t>
      </w:r>
    </w:p>
    <w:p w:rsidR="00470CCD" w:rsidRDefault="00470CCD" w:rsidP="00470CCD">
      <w:r>
        <w:tab/>
        <w:t xml:space="preserve">Under the bill, a program applicant must meet certain eligibility criteria. </w:t>
      </w:r>
      <w:r w:rsidR="008A205C">
        <w:t xml:space="preserve"> </w:t>
      </w:r>
      <w:r w:rsidR="00D346E2">
        <w:t>The</w:t>
      </w:r>
      <w:r>
        <w:t xml:space="preserve"> applicant must be a New Jersey resident</w:t>
      </w:r>
      <w:r w:rsidR="00D346E2">
        <w:t xml:space="preserve">; if a high school student, pass a background check and have </w:t>
      </w:r>
      <w:r>
        <w:t>a minimum cumulative GPA of a 3.0 at the time of application</w:t>
      </w:r>
      <w:r w:rsidR="00D346E2">
        <w:t>; and if a</w:t>
      </w:r>
      <w:r>
        <w:t xml:space="preserve"> paraprofessional </w:t>
      </w:r>
      <w:r w:rsidR="00D346E2">
        <w:t xml:space="preserve">applicant, </w:t>
      </w:r>
      <w:r>
        <w:t xml:space="preserve">have had a minimum cumulative GPA of a 3.0 upon graduation from a </w:t>
      </w:r>
      <w:r w:rsidR="00D346E2">
        <w:t>county</w:t>
      </w:r>
      <w:r>
        <w:t xml:space="preserve"> college. </w:t>
      </w:r>
    </w:p>
    <w:p w:rsidR="00470CCD" w:rsidRDefault="00470CCD" w:rsidP="00470CCD">
      <w:r>
        <w:lastRenderedPageBreak/>
        <w:tab/>
        <w:t xml:space="preserve">This bill directs high school students to submit </w:t>
      </w:r>
      <w:r w:rsidR="00205637">
        <w:t>an application</w:t>
      </w:r>
      <w:r>
        <w:t xml:space="preserve"> to the </w:t>
      </w:r>
      <w:r w:rsidR="007616CB">
        <w:t xml:space="preserve">public school </w:t>
      </w:r>
      <w:r>
        <w:t>in which the student is enrolled and</w:t>
      </w:r>
      <w:r w:rsidR="00D67952">
        <w:t xml:space="preserve"> to</w:t>
      </w:r>
      <w:r>
        <w:t xml:space="preserve"> the institution of higher education that has partnered with the </w:t>
      </w:r>
      <w:r w:rsidR="007616CB">
        <w:t>public school</w:t>
      </w:r>
      <w:r>
        <w:t xml:space="preserve"> to offer the program. </w:t>
      </w:r>
      <w:r w:rsidR="008A205C">
        <w:t xml:space="preserve"> </w:t>
      </w:r>
      <w:r>
        <w:t xml:space="preserve">A paraprofessional will submit an application to a </w:t>
      </w:r>
      <w:r w:rsidR="007616CB">
        <w:t xml:space="preserve">public school </w:t>
      </w:r>
      <w:r w:rsidR="009C4B96">
        <w:t>where</w:t>
      </w:r>
      <w:r w:rsidR="00205637">
        <w:t xml:space="preserve"> the paraprofessional is employed </w:t>
      </w:r>
      <w:r w:rsidR="00A07276">
        <w:t xml:space="preserve">or to a public school </w:t>
      </w:r>
      <w:r w:rsidR="00F4655A">
        <w:t xml:space="preserve">located </w:t>
      </w:r>
      <w:r w:rsidR="00A07276">
        <w:t xml:space="preserve">in the </w:t>
      </w:r>
      <w:r w:rsidR="00F4655A">
        <w:t xml:space="preserve">school </w:t>
      </w:r>
      <w:r w:rsidR="00A07276">
        <w:t xml:space="preserve">district in which the paraprofessional resides </w:t>
      </w:r>
      <w:r>
        <w:t xml:space="preserve">and </w:t>
      </w:r>
      <w:r w:rsidR="00D67952">
        <w:t xml:space="preserve">to </w:t>
      </w:r>
      <w:r>
        <w:t xml:space="preserve">the institution of higher education that has partnered with the </w:t>
      </w:r>
      <w:r w:rsidR="007616CB">
        <w:t xml:space="preserve">public school </w:t>
      </w:r>
      <w:r>
        <w:t xml:space="preserve">to offer the program. </w:t>
      </w:r>
      <w:r w:rsidR="009559F0">
        <w:t xml:space="preserve"> The </w:t>
      </w:r>
      <w:r w:rsidR="007616CB">
        <w:t xml:space="preserve">public school </w:t>
      </w:r>
      <w:r w:rsidR="009559F0">
        <w:t xml:space="preserve">and institution of higher education that has partnered with the </w:t>
      </w:r>
      <w:r w:rsidR="007616CB">
        <w:t xml:space="preserve">public school </w:t>
      </w:r>
      <w:r w:rsidR="009559F0">
        <w:t>will jointly select the applicants fo</w:t>
      </w:r>
      <w:r w:rsidR="009B021A">
        <w:t>r participation in the program.</w:t>
      </w:r>
    </w:p>
    <w:p w:rsidR="00470CCD" w:rsidRDefault="00470CCD" w:rsidP="00470CCD">
      <w:r>
        <w:tab/>
        <w:t>Under the bill,</w:t>
      </w:r>
      <w:r w:rsidR="00205637" w:rsidRPr="00205637">
        <w:t xml:space="preserve"> </w:t>
      </w:r>
      <w:r w:rsidR="00205637">
        <w:t xml:space="preserve">a program participant will receive a yearly stipend award, which will be distributed in such manner as determined by the commissioner and secretary. </w:t>
      </w:r>
      <w:r w:rsidR="008A205C">
        <w:t xml:space="preserve"> </w:t>
      </w:r>
      <w:r>
        <w:t xml:space="preserve">The stipends will be awarded as follows: (1) $2,000 during stage one of the program; (2) $10,000 per year during stage two of the program; and (3) $15,000 during stage three of the program. </w:t>
      </w:r>
      <w:r w:rsidR="008A205C">
        <w:t xml:space="preserve"> </w:t>
      </w:r>
      <w:r>
        <w:t>In order to receive the full stipend award during stages two and three, the program participant must be enrolled full-time in an institution of higher education and complete all required hours of field experience.</w:t>
      </w:r>
      <w:r w:rsidR="008A205C">
        <w:t xml:space="preserve"> </w:t>
      </w:r>
      <w:r>
        <w:t xml:space="preserve"> The </w:t>
      </w:r>
      <w:r w:rsidR="00205637">
        <w:t>commissioner</w:t>
      </w:r>
      <w:r>
        <w:t xml:space="preserve">, in consultation with the </w:t>
      </w:r>
      <w:r w:rsidR="00205637">
        <w:t>secretary</w:t>
      </w:r>
      <w:r>
        <w:t xml:space="preserve">, may </w:t>
      </w:r>
      <w:r w:rsidR="00205637">
        <w:t>authorize</w:t>
      </w:r>
      <w:r>
        <w:t xml:space="preserve"> partial distribution of the stipend award when a program participant is unable to enroll full-time in a course of study or fails to complete the requ</w:t>
      </w:r>
      <w:r w:rsidR="009B021A">
        <w:t>ired hours of field experience.</w:t>
      </w:r>
    </w:p>
    <w:p w:rsidR="00470CCD" w:rsidRDefault="00470CCD" w:rsidP="00470CCD">
      <w:r>
        <w:tab/>
        <w:t>Finally, under the bill</w:t>
      </w:r>
      <w:r w:rsidR="00BA6271">
        <w:t>,</w:t>
      </w:r>
      <w:r>
        <w:t xml:space="preserve"> a program participant </w:t>
      </w:r>
      <w:r w:rsidR="00BA6271">
        <w:t>must</w:t>
      </w:r>
      <w:r>
        <w:t xml:space="preserve"> adhere to performance standards that </w:t>
      </w:r>
      <w:r w:rsidR="00583450">
        <w:t>include:</w:t>
      </w:r>
      <w:r>
        <w:t xml:space="preserve"> (1) maintaining residency in the State; (2) maintaining a minimum cumulative GPA of a 3.0 while enrolled in the program; and (3) maintaining satisfactory performance of field experience servic</w:t>
      </w:r>
      <w:r w:rsidR="009B021A">
        <w:t>es rendered during the program.</w:t>
      </w:r>
    </w:p>
    <w:sectPr w:rsidR="00470CCD" w:rsidSect="003B7A5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F50" w:rsidRDefault="00A66F50">
      <w:r>
        <w:separator/>
      </w:r>
    </w:p>
  </w:endnote>
  <w:endnote w:type="continuationSeparator" w:id="0">
    <w:p w:rsidR="00A66F50" w:rsidRDefault="00A66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2DE" w:rsidRDefault="000122DE" w:rsidP="000122DE">
    <w:pPr>
      <w:pStyle w:val="sponUdate"/>
    </w:pPr>
    <w:r>
      <w:t>(Sponsorship Updated As Of: 1/14/2021)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F50" w:rsidRDefault="00A66F50">
      <w:r>
        <w:separator/>
      </w:r>
    </w:p>
  </w:footnote>
  <w:footnote w:type="continuationSeparator" w:id="0">
    <w:p w:rsidR="00A66F50" w:rsidRDefault="00A66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D371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B7A59" w:rsidRDefault="003B7A59" w:rsidP="003B7A59">
    <w:pPr>
      <w:pStyle w:val="bpuHeadSpon"/>
    </w:pPr>
    <w:r w:rsidRPr="003B7A59">
      <w:rPr>
        <w:rStyle w:val="bpuHeadSponChar"/>
      </w:rPr>
      <w:t>S2833</w:t>
    </w:r>
    <w:r>
      <w:t xml:space="preserve"> RUIZ</w:t>
    </w:r>
    <w:r w:rsidR="000122DE">
      <w:t>,</w:t>
    </w:r>
    <w:r w:rsidR="000122DE" w:rsidRPr="000122DE">
      <w:t xml:space="preserve"> </w:t>
    </w:r>
    <w:r w:rsidR="000122DE">
      <w:t>TURNER</w:t>
    </w:r>
    <w:r w:rsidR="000122DE">
      <w:t xml:space="preserve"> </w:t>
    </w:r>
  </w:p>
  <w:p w:rsidR="003B7A59" w:rsidRDefault="003B7A59" w:rsidP="003B7A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1098">
      <w:rPr>
        <w:noProof/>
      </w:rPr>
      <w:t>7</w:t>
    </w:r>
    <w:r>
      <w:fldChar w:fldCharType="end"/>
    </w:r>
  </w:p>
  <w:p w:rsidR="003B7A59" w:rsidRDefault="003B7A59" w:rsidP="003B7A5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B7A59" w:rsidRDefault="003B7A59" w:rsidP="003B7A59">
    <w:pPr>
      <w:pStyle w:val="bpuHeadSpon"/>
    </w:pPr>
    <w:r w:rsidRPr="003B7A59">
      <w:rPr>
        <w:rStyle w:val="bpuHeadSponChar"/>
      </w:rPr>
      <w:t>S2833</w:t>
    </w:r>
    <w:r>
      <w:t xml:space="preserve"> RUIZ</w:t>
    </w:r>
    <w:r w:rsidR="000122DE">
      <w:t xml:space="preserve">, </w:t>
    </w:r>
    <w:r w:rsidR="000122DE">
      <w:t>TURNER</w:t>
    </w:r>
  </w:p>
  <w:p w:rsidR="003B7A59" w:rsidRDefault="003B7A59" w:rsidP="003B7A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1098">
      <w:rPr>
        <w:noProof/>
      </w:rPr>
      <w:t>2</w:t>
    </w:r>
    <w:r>
      <w:fldChar w:fldCharType="end"/>
    </w:r>
  </w:p>
  <w:p w:rsidR="003B7A59" w:rsidRDefault="003B7A59" w:rsidP="003B7A5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50"/>
    <w:rsid w:val="000051BD"/>
    <w:rsid w:val="000122DE"/>
    <w:rsid w:val="000160A5"/>
    <w:rsid w:val="0002335B"/>
    <w:rsid w:val="0003549A"/>
    <w:rsid w:val="000367AE"/>
    <w:rsid w:val="00043B22"/>
    <w:rsid w:val="00054975"/>
    <w:rsid w:val="00057D20"/>
    <w:rsid w:val="0006197C"/>
    <w:rsid w:val="00061CAD"/>
    <w:rsid w:val="0006281F"/>
    <w:rsid w:val="00064C86"/>
    <w:rsid w:val="00076101"/>
    <w:rsid w:val="0008141C"/>
    <w:rsid w:val="00094A55"/>
    <w:rsid w:val="000A44A7"/>
    <w:rsid w:val="000A5D1C"/>
    <w:rsid w:val="000B1054"/>
    <w:rsid w:val="000B3411"/>
    <w:rsid w:val="000C054C"/>
    <w:rsid w:val="000C12C2"/>
    <w:rsid w:val="000D11AF"/>
    <w:rsid w:val="000D6255"/>
    <w:rsid w:val="000D6262"/>
    <w:rsid w:val="000D7B4A"/>
    <w:rsid w:val="000E1B9F"/>
    <w:rsid w:val="000E35B8"/>
    <w:rsid w:val="000E4006"/>
    <w:rsid w:val="000E6447"/>
    <w:rsid w:val="000F3DA2"/>
    <w:rsid w:val="000F5FDE"/>
    <w:rsid w:val="000F7466"/>
    <w:rsid w:val="001172F1"/>
    <w:rsid w:val="0013000E"/>
    <w:rsid w:val="00133F81"/>
    <w:rsid w:val="00135943"/>
    <w:rsid w:val="001379B8"/>
    <w:rsid w:val="0014767B"/>
    <w:rsid w:val="001645FB"/>
    <w:rsid w:val="00173D2B"/>
    <w:rsid w:val="00181676"/>
    <w:rsid w:val="00183603"/>
    <w:rsid w:val="00194E78"/>
    <w:rsid w:val="00196E64"/>
    <w:rsid w:val="0019707B"/>
    <w:rsid w:val="00197E8B"/>
    <w:rsid w:val="00197FA4"/>
    <w:rsid w:val="001A161A"/>
    <w:rsid w:val="001A3B79"/>
    <w:rsid w:val="001A66B6"/>
    <w:rsid w:val="001B2E52"/>
    <w:rsid w:val="001B4716"/>
    <w:rsid w:val="001B4EA4"/>
    <w:rsid w:val="001B5B75"/>
    <w:rsid w:val="001C7C52"/>
    <w:rsid w:val="001D25F3"/>
    <w:rsid w:val="001D3EF9"/>
    <w:rsid w:val="001E15F1"/>
    <w:rsid w:val="001E16FA"/>
    <w:rsid w:val="001E6213"/>
    <w:rsid w:val="001F14C7"/>
    <w:rsid w:val="001F7405"/>
    <w:rsid w:val="00201FB9"/>
    <w:rsid w:val="00205533"/>
    <w:rsid w:val="00205637"/>
    <w:rsid w:val="00212B8D"/>
    <w:rsid w:val="00222983"/>
    <w:rsid w:val="00223FDD"/>
    <w:rsid w:val="002266B7"/>
    <w:rsid w:val="002370D0"/>
    <w:rsid w:val="00255958"/>
    <w:rsid w:val="00257FA2"/>
    <w:rsid w:val="00263F7C"/>
    <w:rsid w:val="0026574A"/>
    <w:rsid w:val="002660BB"/>
    <w:rsid w:val="002720E8"/>
    <w:rsid w:val="00275293"/>
    <w:rsid w:val="002776B0"/>
    <w:rsid w:val="00286C7E"/>
    <w:rsid w:val="00290D90"/>
    <w:rsid w:val="002919E4"/>
    <w:rsid w:val="002A1029"/>
    <w:rsid w:val="002A3A1A"/>
    <w:rsid w:val="002A4692"/>
    <w:rsid w:val="002A51BA"/>
    <w:rsid w:val="002B2E26"/>
    <w:rsid w:val="002B3FE6"/>
    <w:rsid w:val="002B643B"/>
    <w:rsid w:val="002C0520"/>
    <w:rsid w:val="002C2D81"/>
    <w:rsid w:val="002C461E"/>
    <w:rsid w:val="002C6CEC"/>
    <w:rsid w:val="002E09CE"/>
    <w:rsid w:val="002E69D1"/>
    <w:rsid w:val="002F3BA6"/>
    <w:rsid w:val="00315320"/>
    <w:rsid w:val="003248A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5732"/>
    <w:rsid w:val="00381390"/>
    <w:rsid w:val="00382F1F"/>
    <w:rsid w:val="00391DA4"/>
    <w:rsid w:val="003A3C64"/>
    <w:rsid w:val="003A3F83"/>
    <w:rsid w:val="003B47C4"/>
    <w:rsid w:val="003B7A59"/>
    <w:rsid w:val="003C43EF"/>
    <w:rsid w:val="003C5A6B"/>
    <w:rsid w:val="003C7FB2"/>
    <w:rsid w:val="003D1C64"/>
    <w:rsid w:val="003D24DE"/>
    <w:rsid w:val="003E26D4"/>
    <w:rsid w:val="003E47BA"/>
    <w:rsid w:val="003F01AF"/>
    <w:rsid w:val="003F3B37"/>
    <w:rsid w:val="0040195A"/>
    <w:rsid w:val="00402DC0"/>
    <w:rsid w:val="00416C4B"/>
    <w:rsid w:val="0041751E"/>
    <w:rsid w:val="00420D02"/>
    <w:rsid w:val="004211E5"/>
    <w:rsid w:val="00422091"/>
    <w:rsid w:val="0043386C"/>
    <w:rsid w:val="00436F2D"/>
    <w:rsid w:val="00436F5D"/>
    <w:rsid w:val="00441B42"/>
    <w:rsid w:val="00442FB1"/>
    <w:rsid w:val="0045118A"/>
    <w:rsid w:val="00455D51"/>
    <w:rsid w:val="00456BF9"/>
    <w:rsid w:val="00461057"/>
    <w:rsid w:val="004704A8"/>
    <w:rsid w:val="00470CCD"/>
    <w:rsid w:val="00471102"/>
    <w:rsid w:val="004714DF"/>
    <w:rsid w:val="00471F18"/>
    <w:rsid w:val="00484144"/>
    <w:rsid w:val="00484C19"/>
    <w:rsid w:val="00485866"/>
    <w:rsid w:val="00491E20"/>
    <w:rsid w:val="00492076"/>
    <w:rsid w:val="00493B1D"/>
    <w:rsid w:val="00497037"/>
    <w:rsid w:val="004A3009"/>
    <w:rsid w:val="004A6940"/>
    <w:rsid w:val="004A77A4"/>
    <w:rsid w:val="004B63C6"/>
    <w:rsid w:val="004C5390"/>
    <w:rsid w:val="004C742C"/>
    <w:rsid w:val="004E1F3E"/>
    <w:rsid w:val="004E267F"/>
    <w:rsid w:val="004F21BD"/>
    <w:rsid w:val="004F4F1D"/>
    <w:rsid w:val="004F74DD"/>
    <w:rsid w:val="00501317"/>
    <w:rsid w:val="00501367"/>
    <w:rsid w:val="0050495C"/>
    <w:rsid w:val="00505DC9"/>
    <w:rsid w:val="00506E1E"/>
    <w:rsid w:val="00511AA7"/>
    <w:rsid w:val="00513C81"/>
    <w:rsid w:val="00516688"/>
    <w:rsid w:val="0052449D"/>
    <w:rsid w:val="0052761F"/>
    <w:rsid w:val="00527BFB"/>
    <w:rsid w:val="00532A32"/>
    <w:rsid w:val="00540B0B"/>
    <w:rsid w:val="0054460F"/>
    <w:rsid w:val="00545E74"/>
    <w:rsid w:val="005536CD"/>
    <w:rsid w:val="00554051"/>
    <w:rsid w:val="005549D2"/>
    <w:rsid w:val="00557240"/>
    <w:rsid w:val="005633B4"/>
    <w:rsid w:val="005651F3"/>
    <w:rsid w:val="00572184"/>
    <w:rsid w:val="00577A15"/>
    <w:rsid w:val="00580533"/>
    <w:rsid w:val="00583450"/>
    <w:rsid w:val="0059131D"/>
    <w:rsid w:val="005B3505"/>
    <w:rsid w:val="005B3F92"/>
    <w:rsid w:val="005B479C"/>
    <w:rsid w:val="005B561E"/>
    <w:rsid w:val="005C07E4"/>
    <w:rsid w:val="005C2124"/>
    <w:rsid w:val="005C336F"/>
    <w:rsid w:val="005C7F3C"/>
    <w:rsid w:val="005E017C"/>
    <w:rsid w:val="005E1098"/>
    <w:rsid w:val="005E50C6"/>
    <w:rsid w:val="005F2A97"/>
    <w:rsid w:val="005F399B"/>
    <w:rsid w:val="005F5BEB"/>
    <w:rsid w:val="005F685A"/>
    <w:rsid w:val="00600282"/>
    <w:rsid w:val="006019F8"/>
    <w:rsid w:val="00601C52"/>
    <w:rsid w:val="00605B20"/>
    <w:rsid w:val="00610B18"/>
    <w:rsid w:val="0061156F"/>
    <w:rsid w:val="00612391"/>
    <w:rsid w:val="00613FF5"/>
    <w:rsid w:val="006155A8"/>
    <w:rsid w:val="00621B94"/>
    <w:rsid w:val="00626239"/>
    <w:rsid w:val="00635316"/>
    <w:rsid w:val="00635449"/>
    <w:rsid w:val="006378C5"/>
    <w:rsid w:val="00640B4A"/>
    <w:rsid w:val="00645E6A"/>
    <w:rsid w:val="00660B8D"/>
    <w:rsid w:val="00665CBC"/>
    <w:rsid w:val="00667A5C"/>
    <w:rsid w:val="00671236"/>
    <w:rsid w:val="00677316"/>
    <w:rsid w:val="00686AEB"/>
    <w:rsid w:val="006A516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57A"/>
    <w:rsid w:val="007256D1"/>
    <w:rsid w:val="00726F39"/>
    <w:rsid w:val="007279FD"/>
    <w:rsid w:val="007502CB"/>
    <w:rsid w:val="00752D79"/>
    <w:rsid w:val="00752E20"/>
    <w:rsid w:val="00756EDE"/>
    <w:rsid w:val="00761651"/>
    <w:rsid w:val="007616CB"/>
    <w:rsid w:val="00781B4D"/>
    <w:rsid w:val="00782484"/>
    <w:rsid w:val="007824BF"/>
    <w:rsid w:val="00783B8D"/>
    <w:rsid w:val="007842C5"/>
    <w:rsid w:val="00785F58"/>
    <w:rsid w:val="00794B94"/>
    <w:rsid w:val="00794BD4"/>
    <w:rsid w:val="007A2F73"/>
    <w:rsid w:val="007A3061"/>
    <w:rsid w:val="007A5A0B"/>
    <w:rsid w:val="007B6791"/>
    <w:rsid w:val="007C0E14"/>
    <w:rsid w:val="007C7DE4"/>
    <w:rsid w:val="007D40CB"/>
    <w:rsid w:val="007D5796"/>
    <w:rsid w:val="007D59C0"/>
    <w:rsid w:val="007D7D9C"/>
    <w:rsid w:val="007E7DB8"/>
    <w:rsid w:val="007F485D"/>
    <w:rsid w:val="007F6050"/>
    <w:rsid w:val="007F68BE"/>
    <w:rsid w:val="00813627"/>
    <w:rsid w:val="00816333"/>
    <w:rsid w:val="00831734"/>
    <w:rsid w:val="00832816"/>
    <w:rsid w:val="00836B2B"/>
    <w:rsid w:val="00837109"/>
    <w:rsid w:val="00840365"/>
    <w:rsid w:val="008406A3"/>
    <w:rsid w:val="00841D2C"/>
    <w:rsid w:val="00841FE7"/>
    <w:rsid w:val="00845F3C"/>
    <w:rsid w:val="008461B8"/>
    <w:rsid w:val="008462F1"/>
    <w:rsid w:val="00847EF1"/>
    <w:rsid w:val="008538FA"/>
    <w:rsid w:val="008573B0"/>
    <w:rsid w:val="008645C3"/>
    <w:rsid w:val="00866563"/>
    <w:rsid w:val="00867AC2"/>
    <w:rsid w:val="0087056E"/>
    <w:rsid w:val="00873694"/>
    <w:rsid w:val="00875402"/>
    <w:rsid w:val="00881314"/>
    <w:rsid w:val="00884D51"/>
    <w:rsid w:val="00886ED1"/>
    <w:rsid w:val="008916EC"/>
    <w:rsid w:val="00891E4F"/>
    <w:rsid w:val="0089547D"/>
    <w:rsid w:val="00897AE0"/>
    <w:rsid w:val="008A205C"/>
    <w:rsid w:val="008A31C5"/>
    <w:rsid w:val="008A4F9A"/>
    <w:rsid w:val="008B2850"/>
    <w:rsid w:val="008B75E1"/>
    <w:rsid w:val="008C2F65"/>
    <w:rsid w:val="008C79B3"/>
    <w:rsid w:val="008D77BD"/>
    <w:rsid w:val="008E454C"/>
    <w:rsid w:val="008F1E5A"/>
    <w:rsid w:val="008F4EA7"/>
    <w:rsid w:val="009003D7"/>
    <w:rsid w:val="00901BDA"/>
    <w:rsid w:val="0090421C"/>
    <w:rsid w:val="00907AF6"/>
    <w:rsid w:val="00911DBB"/>
    <w:rsid w:val="009121D8"/>
    <w:rsid w:val="00916F7A"/>
    <w:rsid w:val="00917FE3"/>
    <w:rsid w:val="009318C7"/>
    <w:rsid w:val="00931C09"/>
    <w:rsid w:val="0093348F"/>
    <w:rsid w:val="009348C2"/>
    <w:rsid w:val="0094059D"/>
    <w:rsid w:val="00942797"/>
    <w:rsid w:val="009440D0"/>
    <w:rsid w:val="00947278"/>
    <w:rsid w:val="009523A3"/>
    <w:rsid w:val="009559F0"/>
    <w:rsid w:val="00960958"/>
    <w:rsid w:val="00963A46"/>
    <w:rsid w:val="00966A3E"/>
    <w:rsid w:val="00971420"/>
    <w:rsid w:val="00971493"/>
    <w:rsid w:val="00971993"/>
    <w:rsid w:val="00971AD9"/>
    <w:rsid w:val="00973069"/>
    <w:rsid w:val="00973523"/>
    <w:rsid w:val="00980766"/>
    <w:rsid w:val="009835D4"/>
    <w:rsid w:val="009865D4"/>
    <w:rsid w:val="00994EFD"/>
    <w:rsid w:val="00997152"/>
    <w:rsid w:val="009972CD"/>
    <w:rsid w:val="009A0E9C"/>
    <w:rsid w:val="009A45DA"/>
    <w:rsid w:val="009B021A"/>
    <w:rsid w:val="009B06D2"/>
    <w:rsid w:val="009B34EC"/>
    <w:rsid w:val="009B5D67"/>
    <w:rsid w:val="009B6176"/>
    <w:rsid w:val="009C0D22"/>
    <w:rsid w:val="009C2DD9"/>
    <w:rsid w:val="009C3E09"/>
    <w:rsid w:val="009C4B96"/>
    <w:rsid w:val="009C5630"/>
    <w:rsid w:val="009D0E5D"/>
    <w:rsid w:val="009D0F63"/>
    <w:rsid w:val="009D7934"/>
    <w:rsid w:val="009D7CCF"/>
    <w:rsid w:val="009E5961"/>
    <w:rsid w:val="009F4A10"/>
    <w:rsid w:val="009F4FAC"/>
    <w:rsid w:val="00A017C0"/>
    <w:rsid w:val="00A06AC8"/>
    <w:rsid w:val="00A06FA2"/>
    <w:rsid w:val="00A07276"/>
    <w:rsid w:val="00A11228"/>
    <w:rsid w:val="00A21718"/>
    <w:rsid w:val="00A222C2"/>
    <w:rsid w:val="00A305D6"/>
    <w:rsid w:val="00A342C4"/>
    <w:rsid w:val="00A41932"/>
    <w:rsid w:val="00A42074"/>
    <w:rsid w:val="00A50F6B"/>
    <w:rsid w:val="00A52237"/>
    <w:rsid w:val="00A551D6"/>
    <w:rsid w:val="00A6251B"/>
    <w:rsid w:val="00A66F50"/>
    <w:rsid w:val="00A6754E"/>
    <w:rsid w:val="00A70F58"/>
    <w:rsid w:val="00A72987"/>
    <w:rsid w:val="00A7346B"/>
    <w:rsid w:val="00A73EFC"/>
    <w:rsid w:val="00A808D9"/>
    <w:rsid w:val="00A84C4F"/>
    <w:rsid w:val="00A932A1"/>
    <w:rsid w:val="00A96E06"/>
    <w:rsid w:val="00AA20A0"/>
    <w:rsid w:val="00AA6197"/>
    <w:rsid w:val="00AA6C70"/>
    <w:rsid w:val="00AB16FD"/>
    <w:rsid w:val="00AB4813"/>
    <w:rsid w:val="00AC6466"/>
    <w:rsid w:val="00AC7114"/>
    <w:rsid w:val="00AC7639"/>
    <w:rsid w:val="00AD07C5"/>
    <w:rsid w:val="00AD08BB"/>
    <w:rsid w:val="00AD0EC0"/>
    <w:rsid w:val="00AD2A35"/>
    <w:rsid w:val="00AD3BA0"/>
    <w:rsid w:val="00AD70D6"/>
    <w:rsid w:val="00AD75BC"/>
    <w:rsid w:val="00AD7BB0"/>
    <w:rsid w:val="00AD7BC9"/>
    <w:rsid w:val="00AE1871"/>
    <w:rsid w:val="00AE5A8B"/>
    <w:rsid w:val="00AF1A8C"/>
    <w:rsid w:val="00B0116D"/>
    <w:rsid w:val="00B01173"/>
    <w:rsid w:val="00B02F35"/>
    <w:rsid w:val="00B05A3C"/>
    <w:rsid w:val="00B07100"/>
    <w:rsid w:val="00B1138C"/>
    <w:rsid w:val="00B15DDA"/>
    <w:rsid w:val="00B2574A"/>
    <w:rsid w:val="00B318FD"/>
    <w:rsid w:val="00B35D8A"/>
    <w:rsid w:val="00B37321"/>
    <w:rsid w:val="00B45B34"/>
    <w:rsid w:val="00B531BA"/>
    <w:rsid w:val="00B57047"/>
    <w:rsid w:val="00B60DD6"/>
    <w:rsid w:val="00B61D86"/>
    <w:rsid w:val="00B62DA7"/>
    <w:rsid w:val="00B6342D"/>
    <w:rsid w:val="00B726BD"/>
    <w:rsid w:val="00B732BC"/>
    <w:rsid w:val="00B77800"/>
    <w:rsid w:val="00B90E33"/>
    <w:rsid w:val="00B9199F"/>
    <w:rsid w:val="00B92E98"/>
    <w:rsid w:val="00B9676B"/>
    <w:rsid w:val="00BA2EA5"/>
    <w:rsid w:val="00BA364B"/>
    <w:rsid w:val="00BA4DF8"/>
    <w:rsid w:val="00BA6271"/>
    <w:rsid w:val="00BB1190"/>
    <w:rsid w:val="00BB31D0"/>
    <w:rsid w:val="00BB3A11"/>
    <w:rsid w:val="00BB4DDB"/>
    <w:rsid w:val="00BB5D79"/>
    <w:rsid w:val="00BB5F02"/>
    <w:rsid w:val="00BC0AA3"/>
    <w:rsid w:val="00BC7892"/>
    <w:rsid w:val="00BE24D6"/>
    <w:rsid w:val="00BE7EFA"/>
    <w:rsid w:val="00BF06AD"/>
    <w:rsid w:val="00BF2C67"/>
    <w:rsid w:val="00C002B7"/>
    <w:rsid w:val="00C04F4D"/>
    <w:rsid w:val="00C068EB"/>
    <w:rsid w:val="00C12E48"/>
    <w:rsid w:val="00C13D14"/>
    <w:rsid w:val="00C15F53"/>
    <w:rsid w:val="00C23F09"/>
    <w:rsid w:val="00C25356"/>
    <w:rsid w:val="00C328D0"/>
    <w:rsid w:val="00C32E1F"/>
    <w:rsid w:val="00C45C52"/>
    <w:rsid w:val="00C46BC1"/>
    <w:rsid w:val="00C5235F"/>
    <w:rsid w:val="00C52564"/>
    <w:rsid w:val="00C54CE2"/>
    <w:rsid w:val="00C66BF3"/>
    <w:rsid w:val="00C67CC0"/>
    <w:rsid w:val="00C70140"/>
    <w:rsid w:val="00C73CA7"/>
    <w:rsid w:val="00C76A4C"/>
    <w:rsid w:val="00C822F6"/>
    <w:rsid w:val="00C82AC2"/>
    <w:rsid w:val="00C8456C"/>
    <w:rsid w:val="00C91E19"/>
    <w:rsid w:val="00C92402"/>
    <w:rsid w:val="00C92867"/>
    <w:rsid w:val="00C93249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566F"/>
    <w:rsid w:val="00CE78BF"/>
    <w:rsid w:val="00CF4111"/>
    <w:rsid w:val="00CF65EB"/>
    <w:rsid w:val="00CF72AD"/>
    <w:rsid w:val="00D0003A"/>
    <w:rsid w:val="00D02441"/>
    <w:rsid w:val="00D039F4"/>
    <w:rsid w:val="00D10496"/>
    <w:rsid w:val="00D11173"/>
    <w:rsid w:val="00D1215F"/>
    <w:rsid w:val="00D14120"/>
    <w:rsid w:val="00D16032"/>
    <w:rsid w:val="00D16561"/>
    <w:rsid w:val="00D17FF8"/>
    <w:rsid w:val="00D268AC"/>
    <w:rsid w:val="00D27FF3"/>
    <w:rsid w:val="00D308EA"/>
    <w:rsid w:val="00D343D0"/>
    <w:rsid w:val="00D346E2"/>
    <w:rsid w:val="00D3664D"/>
    <w:rsid w:val="00D500E9"/>
    <w:rsid w:val="00D507BC"/>
    <w:rsid w:val="00D6090A"/>
    <w:rsid w:val="00D62FA3"/>
    <w:rsid w:val="00D63B6F"/>
    <w:rsid w:val="00D64A90"/>
    <w:rsid w:val="00D67952"/>
    <w:rsid w:val="00D9410B"/>
    <w:rsid w:val="00D9695B"/>
    <w:rsid w:val="00DA2417"/>
    <w:rsid w:val="00DA5585"/>
    <w:rsid w:val="00DB02AC"/>
    <w:rsid w:val="00DB6AA2"/>
    <w:rsid w:val="00DD5620"/>
    <w:rsid w:val="00DE10D1"/>
    <w:rsid w:val="00DE2514"/>
    <w:rsid w:val="00DE6851"/>
    <w:rsid w:val="00DF03EE"/>
    <w:rsid w:val="00DF6A0B"/>
    <w:rsid w:val="00E0057C"/>
    <w:rsid w:val="00E01B71"/>
    <w:rsid w:val="00E02E3A"/>
    <w:rsid w:val="00E046D5"/>
    <w:rsid w:val="00E05CC9"/>
    <w:rsid w:val="00E15573"/>
    <w:rsid w:val="00E25A5B"/>
    <w:rsid w:val="00E373C7"/>
    <w:rsid w:val="00E37DB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4A2"/>
    <w:rsid w:val="00E9014A"/>
    <w:rsid w:val="00E93836"/>
    <w:rsid w:val="00EA7C16"/>
    <w:rsid w:val="00EC5281"/>
    <w:rsid w:val="00EC791D"/>
    <w:rsid w:val="00EC7CA6"/>
    <w:rsid w:val="00ED3C5D"/>
    <w:rsid w:val="00ED4553"/>
    <w:rsid w:val="00EE25C4"/>
    <w:rsid w:val="00F00D08"/>
    <w:rsid w:val="00F15583"/>
    <w:rsid w:val="00F200EE"/>
    <w:rsid w:val="00F22481"/>
    <w:rsid w:val="00F2542E"/>
    <w:rsid w:val="00F27278"/>
    <w:rsid w:val="00F2757B"/>
    <w:rsid w:val="00F34138"/>
    <w:rsid w:val="00F344E3"/>
    <w:rsid w:val="00F34D58"/>
    <w:rsid w:val="00F41A9D"/>
    <w:rsid w:val="00F44314"/>
    <w:rsid w:val="00F4655A"/>
    <w:rsid w:val="00F47592"/>
    <w:rsid w:val="00F54B9C"/>
    <w:rsid w:val="00F56E96"/>
    <w:rsid w:val="00F573DD"/>
    <w:rsid w:val="00F61E59"/>
    <w:rsid w:val="00F63D99"/>
    <w:rsid w:val="00F6426B"/>
    <w:rsid w:val="00F709B3"/>
    <w:rsid w:val="00F71A5E"/>
    <w:rsid w:val="00F733C5"/>
    <w:rsid w:val="00F96EBA"/>
    <w:rsid w:val="00FA0AFC"/>
    <w:rsid w:val="00FA1C82"/>
    <w:rsid w:val="00FA2ED1"/>
    <w:rsid w:val="00FA3B82"/>
    <w:rsid w:val="00FA4A52"/>
    <w:rsid w:val="00FA7A5C"/>
    <w:rsid w:val="00FA7EE0"/>
    <w:rsid w:val="00FB4045"/>
    <w:rsid w:val="00FB4D8E"/>
    <w:rsid w:val="00FC0D0A"/>
    <w:rsid w:val="00FC1B0B"/>
    <w:rsid w:val="00FD2F97"/>
    <w:rsid w:val="00FD3624"/>
    <w:rsid w:val="00FD617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B35EB1"/>
  <w15:docId w15:val="{380C55B5-B2B2-418C-9A46-2FBEDDD8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160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603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B7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184E8-9747-4B26-9941-C2507C58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7</Pages>
  <Words>2258</Words>
  <Characters>12225</Characters>
  <Application>Microsoft Office Word</Application>
  <DocSecurity>0</DocSecurity>
  <Lines>292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S2833</vt:lpstr>
    </vt:vector>
  </TitlesOfParts>
  <Manager>R225</Manager>
  <Company>NJ Office of Legislative Services</Company>
  <LinksUpToDate>false</LinksUpToDate>
  <CharactersWithSpaces>14508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S2833</dc:title>
  <dc:subject/>
  <dc:creator>Senator  RUIZ</dc:creator>
  <cp:keywords>S2833|7|ER |315|21|65|F|0|</cp:keywords>
  <dc:description>INTRODUCED AUGUST 17, 2020</dc:description>
  <cp:lastModifiedBy>Todaro, Vivian</cp:lastModifiedBy>
  <cp:revision>2</cp:revision>
  <cp:lastPrinted>2021-01-15T14:03:00Z</cp:lastPrinted>
  <dcterms:created xsi:type="dcterms:W3CDTF">2021-01-15T14:04:00Z</dcterms:created>
  <dcterms:modified xsi:type="dcterms:W3CDTF">2021-01-15T14:04:00Z</dcterms:modified>
  <cp:category>ss.1-9: C.18A:6-142 et seq.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