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F71" w:rsidRDefault="00185F71" w:rsidP="00185F71">
      <w:pPr>
        <w:pStyle w:val="bpuBill"/>
      </w:pPr>
      <w:bookmarkStart w:id="0" w:name="bpuFrontPg"/>
      <w:bookmarkEnd w:id="0"/>
      <w:r>
        <w:t xml:space="preserve">SENATE, No. 2851 </w:t>
      </w:r>
    </w:p>
    <w:p w:rsidR="00185F71" w:rsidRPr="009D38FF" w:rsidRDefault="00185F71" w:rsidP="00185F7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793671" r:id="rId7"/>
        </w:object>
      </w:r>
    </w:p>
    <w:p w:rsidR="00185F71" w:rsidRDefault="00185F71" w:rsidP="00185F71">
      <w:pPr>
        <w:pStyle w:val="bpuState"/>
      </w:pPr>
      <w:r>
        <w:t>STATE OF NEW JERSEY</w:t>
      </w:r>
    </w:p>
    <w:p w:rsidR="00185F71" w:rsidRDefault="00185F71" w:rsidP="00185F71">
      <w:pPr>
        <w:pStyle w:val="bpuLegislature"/>
      </w:pPr>
      <w:r>
        <w:t>219th LEGISLATURE</w:t>
      </w:r>
    </w:p>
    <w:p w:rsidR="00185F71" w:rsidRDefault="00185F71" w:rsidP="00185F7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793672" r:id="rId8"/>
        </w:object>
      </w:r>
      <w:r>
        <w:t xml:space="preserve">  </w:t>
      </w:r>
    </w:p>
    <w:p w:rsidR="00185F71" w:rsidRDefault="00185F71" w:rsidP="00185F71">
      <w:pPr>
        <w:pStyle w:val="bpuIntro"/>
      </w:pPr>
      <w:r>
        <w:t>INTRODUCED AUGUST 25, 2020</w:t>
      </w:r>
    </w:p>
    <w:p w:rsidR="00185F71" w:rsidRDefault="00185F71" w:rsidP="00185F71">
      <w:pPr>
        <w:pStyle w:val="bpuIntro"/>
      </w:pPr>
    </w:p>
    <w:p w:rsidR="00185F71" w:rsidRDefault="00185F71" w:rsidP="00185F71">
      <w:pPr>
        <w:pStyle w:val="bpuIntro"/>
        <w:sectPr w:rsidR="00185F71" w:rsidSect="005A49D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85F71" w:rsidRDefault="00185F71" w:rsidP="00185F71">
      <w:pPr>
        <w:pStyle w:val="bpuIntro"/>
      </w:pPr>
    </w:p>
    <w:p w:rsidR="00185F71" w:rsidRDefault="00185F71" w:rsidP="00185F71">
      <w:pPr>
        <w:pStyle w:val="bpuSponsor"/>
      </w:pPr>
      <w:r>
        <w:t>Sponsored by:</w:t>
      </w:r>
    </w:p>
    <w:p w:rsidR="00185F71" w:rsidRDefault="00185F71" w:rsidP="00185F71">
      <w:pPr>
        <w:pStyle w:val="bpuSponsor"/>
      </w:pPr>
      <w:r>
        <w:t>Senator  JOSEPH F. VITALE</w:t>
      </w:r>
    </w:p>
    <w:p w:rsidR="00185F71" w:rsidRDefault="00185F71" w:rsidP="00185F71">
      <w:pPr>
        <w:pStyle w:val="bpuSponsor"/>
      </w:pPr>
      <w:r>
        <w:t>District 19 (Middlesex)</w:t>
      </w:r>
    </w:p>
    <w:p w:rsidR="00185F71" w:rsidRDefault="005A49DD" w:rsidP="005A49DD">
      <w:pPr>
        <w:pStyle w:val="bpuSponsor"/>
      </w:pPr>
      <w:r>
        <w:t>Senator  CHRISTOPHER "KIP" BATEMAN</w:t>
      </w:r>
    </w:p>
    <w:p w:rsidR="005A49DD" w:rsidRDefault="005A49DD" w:rsidP="005A49DD">
      <w:pPr>
        <w:pStyle w:val="bpuSponsor"/>
      </w:pPr>
      <w:r>
        <w:t>District 16 (Hunterdon, Mercer, Middlesex and Somerset)</w:t>
      </w:r>
    </w:p>
    <w:p w:rsidR="005A49DD" w:rsidRPr="005A49DD" w:rsidRDefault="005A49DD" w:rsidP="005A49DD">
      <w:pPr>
        <w:pStyle w:val="bpuSponsor"/>
      </w:pPr>
    </w:p>
    <w:p w:rsidR="00185F71" w:rsidRDefault="00185F71" w:rsidP="00185F71">
      <w:pPr>
        <w:pStyle w:val="bpuSponsor"/>
      </w:pPr>
    </w:p>
    <w:p w:rsidR="00185F71" w:rsidRDefault="00185F71" w:rsidP="00185F71">
      <w:pPr>
        <w:pStyle w:val="bpuSponsor"/>
      </w:pPr>
    </w:p>
    <w:p w:rsidR="00185F71" w:rsidRDefault="00185F71" w:rsidP="00185F71">
      <w:pPr>
        <w:pStyle w:val="bpuSponsor"/>
      </w:pPr>
    </w:p>
    <w:p w:rsidR="00185F71" w:rsidRDefault="00185F71" w:rsidP="00185F71">
      <w:pPr>
        <w:pStyle w:val="bpuSponsor"/>
      </w:pPr>
      <w:r>
        <w:t>SYNOPSIS</w:t>
      </w:r>
    </w:p>
    <w:p w:rsidR="00185F71" w:rsidRDefault="00185F71" w:rsidP="00185F71">
      <w:pPr>
        <w:pStyle w:val="bpuNormText"/>
      </w:pPr>
      <w:r>
        <w:tab/>
        <w:t xml:space="preserve">Establishes staffing requirements for certain emergency medical services. </w:t>
      </w:r>
    </w:p>
    <w:p w:rsidR="00185F71" w:rsidRDefault="00185F71" w:rsidP="00185F71">
      <w:pPr>
        <w:pStyle w:val="bpuNormText"/>
      </w:pPr>
    </w:p>
    <w:p w:rsidR="00185F71" w:rsidRDefault="00185F71" w:rsidP="00185F71">
      <w:pPr>
        <w:pStyle w:val="bpuSponsor"/>
      </w:pPr>
      <w:r>
        <w:t xml:space="preserve">CURRENT VERSION OF TEXT </w:t>
      </w:r>
    </w:p>
    <w:p w:rsidR="00185F71" w:rsidRDefault="00185F71" w:rsidP="00185F71">
      <w:pPr>
        <w:pStyle w:val="bpuNormText"/>
      </w:pPr>
      <w:r>
        <w:tab/>
        <w:t>As introduced.</w:t>
      </w:r>
    </w:p>
    <w:p w:rsidR="00185F71" w:rsidRDefault="00185F71" w:rsidP="00185F7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85F71" w:rsidRDefault="00185F7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85F71" w:rsidSect="00185F7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54EB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D51D3">
        <w:rPr>
          <w:rStyle w:val="HangingAnActChar"/>
        </w:rPr>
        <w:t xml:space="preserve">concerning </w:t>
      </w:r>
      <w:r w:rsidR="00E408B7">
        <w:rPr>
          <w:rStyle w:val="HangingAnActChar"/>
        </w:rPr>
        <w:t>emergency medical se</w:t>
      </w:r>
      <w:bookmarkStart w:id="1" w:name="_GoBack"/>
      <w:bookmarkEnd w:id="1"/>
      <w:r w:rsidR="00E408B7">
        <w:rPr>
          <w:rStyle w:val="HangingAnActChar"/>
        </w:rPr>
        <w:t>rvices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54EB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54EB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66B8D" w:rsidRDefault="00656FDA" w:rsidP="00166B8D">
      <w:r>
        <w:tab/>
      </w:r>
      <w:r w:rsidR="004860AA">
        <w:t>1.</w:t>
      </w:r>
      <w:r w:rsidR="004860AA">
        <w:tab/>
      </w:r>
      <w:r>
        <w:t>a.</w:t>
      </w:r>
      <w:r w:rsidR="004860AA">
        <w:t xml:space="preserve"> </w:t>
      </w:r>
      <w:r>
        <w:t xml:space="preserve"> </w:t>
      </w:r>
      <w:r w:rsidR="00166B8D">
        <w:t>As used in this act:</w:t>
      </w:r>
    </w:p>
    <w:p w:rsidR="00656FDA" w:rsidRDefault="00656FDA" w:rsidP="00166B8D">
      <w:r>
        <w:tab/>
        <w:t>“</w:t>
      </w:r>
      <w:r w:rsidRPr="00656FDA">
        <w:t>Advanced lif</w:t>
      </w:r>
      <w:r w:rsidR="00E408B7">
        <w:t>e support"</w:t>
      </w:r>
      <w:r w:rsidRPr="00656FDA">
        <w:t xml:space="preserve"> means an advanced level of pre-hospital, inter-hospital, and emergency service care which includes basic life support functions, cardiac monitoring, cardiac defibrillation, telemetered electrocardiography, administration of anti-arrhythmic agents, intravenous therapy, administration of specific medications, drugs and solutions, use of adjunctive ventilation devices, trauma care and other techniques and procedures  authorized</w:t>
      </w:r>
      <w:r w:rsidR="00E408B7">
        <w:t xml:space="preserve"> in writing by the commissioner.</w:t>
      </w:r>
    </w:p>
    <w:p w:rsidR="00166B8D" w:rsidRDefault="00166B8D" w:rsidP="00166B8D">
      <w:r>
        <w:tab/>
      </w:r>
      <w:r w:rsidRPr="00166B8D">
        <w:t xml:space="preserve">"Basic life support" means a basic level of pre-hospital care which includes patient stabilization, airway clearance, cardiopulmonary resuscitation, hemorrhage control, initial wound care and fracture stabilization, and other techniques and procedures authorized by the commissioner.  </w:t>
      </w:r>
    </w:p>
    <w:p w:rsidR="00166B8D" w:rsidRDefault="00166B8D" w:rsidP="00166B8D">
      <w:r>
        <w:tab/>
        <w:t xml:space="preserve">"Commissioner" means the Commissioner of Health.  </w:t>
      </w:r>
    </w:p>
    <w:p w:rsidR="00767FEC" w:rsidRDefault="00656FDA" w:rsidP="00166B8D">
      <w:r>
        <w:tab/>
        <w:t>“</w:t>
      </w:r>
      <w:r w:rsidR="00767FEC" w:rsidRPr="00767FEC">
        <w:t>Eme</w:t>
      </w:r>
      <w:r>
        <w:t xml:space="preserve">rgency medical technician-basic” </w:t>
      </w:r>
      <w:r w:rsidR="00767FEC" w:rsidRPr="00767FEC">
        <w:t>means a person tra</w:t>
      </w:r>
      <w:r w:rsidR="006D51D3">
        <w:t>ined in basic life support and certified or recognized by the c</w:t>
      </w:r>
      <w:r w:rsidR="00767FEC" w:rsidRPr="00767FEC">
        <w:t>ommissioner in accordance with the</w:t>
      </w:r>
      <w:r w:rsidR="006D51D3">
        <w:t xml:space="preserve"> standards for emergency medical technician-b</w:t>
      </w:r>
      <w:r w:rsidR="00767FEC" w:rsidRPr="00767FEC">
        <w:t>as</w:t>
      </w:r>
      <w:r w:rsidR="006D51D3">
        <w:t>ic certification as set forth under</w:t>
      </w:r>
      <w:r w:rsidR="00767FEC" w:rsidRPr="00767FEC">
        <w:t xml:space="preserve"> N.J.A.C. 8:40A</w:t>
      </w:r>
      <w:r>
        <w:t xml:space="preserve"> or a successor regulation</w:t>
      </w:r>
      <w:r w:rsidR="00767FEC" w:rsidRPr="00767FEC">
        <w:t>.</w:t>
      </w:r>
    </w:p>
    <w:p w:rsidR="00166B8D" w:rsidRDefault="00166B8D" w:rsidP="00686AEB">
      <w:r>
        <w:tab/>
      </w:r>
      <w:r w:rsidR="00656FDA">
        <w:t>"First r</w:t>
      </w:r>
      <w:r w:rsidRPr="00166B8D">
        <w:t>esponder" means a police officer, firefighter</w:t>
      </w:r>
      <w:r w:rsidR="0087334D">
        <w:t>,</w:t>
      </w:r>
      <w:r w:rsidRPr="00166B8D">
        <w:t xml:space="preserve"> or other person who has been trained to provide emergency medical first response services in a program recognized by the commissioner.</w:t>
      </w:r>
    </w:p>
    <w:p w:rsidR="0087334D" w:rsidRDefault="004860AA" w:rsidP="00686AEB">
      <w:r>
        <w:tab/>
        <w:t>b.</w:t>
      </w:r>
      <w:r>
        <w:tab/>
      </w:r>
      <w:r w:rsidR="0087334D">
        <w:t>(1)</w:t>
      </w:r>
      <w:r>
        <w:t xml:space="preserve"> </w:t>
      </w:r>
      <w:r w:rsidR="0087334D">
        <w:t xml:space="preserve"> </w:t>
      </w:r>
      <w:r w:rsidR="00E408B7">
        <w:t>Notwithstanding the provision of any law to the contrary, a</w:t>
      </w:r>
      <w:r w:rsidR="00656FDA">
        <w:t>t a minimum, a basic life support ambulance shall be staffed with one e</w:t>
      </w:r>
      <w:r w:rsidR="00656FDA" w:rsidRPr="00767FEC">
        <w:t>me</w:t>
      </w:r>
      <w:r w:rsidR="00656FDA">
        <w:t xml:space="preserve">rgency medical technician-basic and one first responder.  </w:t>
      </w:r>
    </w:p>
    <w:p w:rsidR="0087334D" w:rsidRDefault="004860AA" w:rsidP="00686AEB">
      <w:r>
        <w:tab/>
        <w:t>(2)</w:t>
      </w:r>
      <w:r>
        <w:tab/>
      </w:r>
      <w:r w:rsidR="00656FDA">
        <w:t>An emergency medical technician-basic staffing a</w:t>
      </w:r>
      <w:r w:rsidR="00656FDA" w:rsidRPr="00656FDA">
        <w:t xml:space="preserve"> </w:t>
      </w:r>
      <w:r w:rsidR="00656FDA">
        <w:t>basic life support ambulance</w:t>
      </w:r>
      <w:r w:rsidR="00E408B7">
        <w:t xml:space="preserve"> pursuant to the provisions of</w:t>
      </w:r>
      <w:r w:rsidR="00656FDA">
        <w:t xml:space="preserve"> this subsection shall be present in the patient c</w:t>
      </w:r>
      <w:r w:rsidR="006D51D3">
        <w:t>ompartment of the ambulance if there is a patient in the ambulance</w:t>
      </w:r>
      <w:r w:rsidR="00656FDA">
        <w:t xml:space="preserve"> and shall have the ability to request advanced life support services </w:t>
      </w:r>
      <w:r w:rsidR="006D51D3">
        <w:t>if</w:t>
      </w:r>
      <w:r w:rsidR="00656FDA">
        <w:t xml:space="preserve"> necessary. </w:t>
      </w:r>
      <w:r w:rsidR="00E408B7">
        <w:t xml:space="preserve"> </w:t>
      </w:r>
    </w:p>
    <w:p w:rsidR="004860AA" w:rsidRDefault="004860AA" w:rsidP="004860AA">
      <w:r>
        <w:tab/>
        <w:t>(3)</w:t>
      </w:r>
      <w:r>
        <w:tab/>
      </w:r>
      <w:r w:rsidR="00E408B7">
        <w:t>A first responder staffing a basic life support ambulance pursuant to the provisions of this subsection</w:t>
      </w:r>
      <w:r w:rsidR="00021875">
        <w:t xml:space="preserve"> shall: </w:t>
      </w:r>
      <w:r w:rsidR="00E408B7">
        <w:t xml:space="preserve"> </w:t>
      </w:r>
      <w:r w:rsidR="00021875">
        <w:t>be</w:t>
      </w:r>
      <w:r w:rsidR="006D51D3">
        <w:t xml:space="preserve"> at least</w:t>
      </w:r>
      <w:r w:rsidR="00021875">
        <w:t xml:space="preserve"> </w:t>
      </w:r>
      <w:r w:rsidR="006D51D3">
        <w:t>18 years of age</w:t>
      </w:r>
      <w:r w:rsidR="00E408B7">
        <w:t>,</w:t>
      </w:r>
      <w:r w:rsidR="00021875">
        <w:t xml:space="preserve"> certified to administer </w:t>
      </w:r>
      <w:r w:rsidR="00021875" w:rsidRPr="00021875">
        <w:t>cardio-pulmonary resuscitation</w:t>
      </w:r>
      <w:r w:rsidR="00021875">
        <w:t>, be able to operate a basic life support ambulance as determined by the commissioner, possess a certification</w:t>
      </w:r>
      <w:r w:rsidR="006D51D3">
        <w:t xml:space="preserve"> from</w:t>
      </w:r>
      <w:r w:rsidR="00021875">
        <w:t xml:space="preserve"> </w:t>
      </w:r>
      <w:r w:rsidR="00166B8D" w:rsidRPr="00166B8D">
        <w:t>the Natio</w:t>
      </w:r>
      <w:r w:rsidR="00021875">
        <w:t>nal Safety Council</w:t>
      </w:r>
      <w:r w:rsidR="00166B8D" w:rsidRPr="00166B8D">
        <w:t>, National Registry of Emergency Medical Technicians, American Red Cross, Emergency C</w:t>
      </w:r>
      <w:r w:rsidR="00021875">
        <w:t xml:space="preserve">are and Safety Institute, </w:t>
      </w:r>
      <w:r w:rsidR="00166B8D" w:rsidRPr="00166B8D">
        <w:t>the American He</w:t>
      </w:r>
      <w:r w:rsidR="00021875">
        <w:t>alth and Safety Institute, or an equivalent certification</w:t>
      </w:r>
      <w:r w:rsidR="00166B8D" w:rsidRPr="00166B8D">
        <w:t>.</w:t>
      </w:r>
      <w:r>
        <w:br w:type="page"/>
      </w:r>
    </w:p>
    <w:p w:rsidR="00021875" w:rsidRDefault="004860AA" w:rsidP="00686AEB">
      <w:r>
        <w:lastRenderedPageBreak/>
        <w:tab/>
        <w:t>2.</w:t>
      </w:r>
      <w:r>
        <w:tab/>
      </w:r>
      <w:r w:rsidR="00021875"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767FEC" w:rsidRPr="00D71D68" w:rsidRDefault="00767FEC" w:rsidP="00686AEB"/>
    <w:p w:rsidR="00686AEB" w:rsidRPr="00AA7880" w:rsidRDefault="00686AEB" w:rsidP="00686AEB">
      <w:r>
        <w:tab/>
      </w:r>
      <w:r w:rsidR="00021875">
        <w:t>3</w:t>
      </w:r>
      <w:r w:rsidR="004860AA">
        <w:t>.</w:t>
      </w:r>
      <w:r w:rsidR="004860AA">
        <w:tab/>
      </w:r>
      <w:r w:rsidR="00F54EB7">
        <w:t>This act shall take effect</w:t>
      </w:r>
      <w:r w:rsidR="00021875">
        <w:t xml:space="preserve"> immediately.</w:t>
      </w:r>
    </w:p>
    <w:p w:rsidR="00686AEB" w:rsidRDefault="00686AEB" w:rsidP="00686AEB"/>
    <w:p w:rsidR="00021875" w:rsidRPr="00CE7BD8" w:rsidRDefault="0002187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D51D3" w:rsidRDefault="006D51D3" w:rsidP="00686AEB">
      <w:r>
        <w:tab/>
        <w:t>This bill e</w:t>
      </w:r>
      <w:r w:rsidRPr="00E408B7">
        <w:t>stablishes staffing requirements for certain emergency medical services.</w:t>
      </w:r>
    </w:p>
    <w:p w:rsidR="006D51D3" w:rsidRDefault="006D51D3" w:rsidP="006D51D3">
      <w:r>
        <w:tab/>
        <w:t>Under the bill, at a minimum, a basic life support ambulance is to be staffed with one e</w:t>
      </w:r>
      <w:r w:rsidRPr="00767FEC">
        <w:t>me</w:t>
      </w:r>
      <w:r>
        <w:t>rgency medical technician-basic and one first responder.  An emergency medical technician-basic staffing a</w:t>
      </w:r>
      <w:r w:rsidRPr="00656FDA">
        <w:t xml:space="preserve"> </w:t>
      </w:r>
      <w:r>
        <w:t xml:space="preserve">basic life support ambulance is to be present in the patient compartment of the ambulance if there is a patient in the ambulance and is to have the ability to request advanced life support services if necessary.  A first responder staffing a basic life support ambulance pursuant to the provisions of this subsection is to:  be at least 18 years of age, certified to administer </w:t>
      </w:r>
      <w:r w:rsidRPr="00021875">
        <w:t>cardio-pulmonary resuscitation</w:t>
      </w:r>
      <w:r>
        <w:t xml:space="preserve">, be able to operate a basic life support ambulance, possess a certification from </w:t>
      </w:r>
      <w:r w:rsidRPr="00166B8D">
        <w:t>the Natio</w:t>
      </w:r>
      <w:r>
        <w:t>nal Safety Council</w:t>
      </w:r>
      <w:r w:rsidRPr="00166B8D">
        <w:t>, National Registry of Emergency Medical Technicians, American Red Cross, Emergency C</w:t>
      </w:r>
      <w:r>
        <w:t xml:space="preserve">are and Safety Institute, </w:t>
      </w:r>
      <w:r w:rsidRPr="00166B8D">
        <w:t>the American He</w:t>
      </w:r>
      <w:r>
        <w:t>alth and Safety Institute, or an equivalent certification</w:t>
      </w:r>
      <w:r w:rsidRPr="00166B8D">
        <w:t>.</w:t>
      </w:r>
    </w:p>
    <w:p w:rsidR="006D51D3" w:rsidRDefault="006D51D3" w:rsidP="006D51D3">
      <w:r>
        <w:tab/>
        <w:t xml:space="preserve">The bill defines </w:t>
      </w:r>
      <w:r w:rsidR="00CF7AF8">
        <w:t>"b</w:t>
      </w:r>
      <w:r w:rsidRPr="00166B8D">
        <w:t>asic life support" means a basic level of pre-hospital care which includes patient stabilization, airway clearance, cardiopulmonary resuscitation, hemorrhage control, initial wound care and fracture stabilization, and other techniques an</w:t>
      </w:r>
      <w:r w:rsidR="00CF7AF8">
        <w:t>d procedures authorized by the C</w:t>
      </w:r>
      <w:r w:rsidRPr="00166B8D">
        <w:t>ommissioner</w:t>
      </w:r>
      <w:r w:rsidR="00CF7AF8">
        <w:t xml:space="preserve"> </w:t>
      </w:r>
      <w:r>
        <w:t>of Health</w:t>
      </w:r>
      <w:r w:rsidR="00CF7AF8">
        <w:t xml:space="preserve"> (commissioner)</w:t>
      </w:r>
      <w:r>
        <w:t>.  “</w:t>
      </w:r>
      <w:r w:rsidRPr="00767FEC">
        <w:t>Eme</w:t>
      </w:r>
      <w:r>
        <w:t xml:space="preserve">rgency medical technician-basic” </w:t>
      </w:r>
      <w:r w:rsidRPr="00767FEC">
        <w:t>means a person tra</w:t>
      </w:r>
      <w:r>
        <w:t>ined in basic life support and certified or recognized by the c</w:t>
      </w:r>
      <w:r w:rsidRPr="00767FEC">
        <w:t>ommissioner in accordance with the</w:t>
      </w:r>
      <w:r>
        <w:t xml:space="preserve"> standards for emergency medical technician-b</w:t>
      </w:r>
      <w:r w:rsidRPr="00767FEC">
        <w:t>as</w:t>
      </w:r>
      <w:r>
        <w:t>ic certification as set forth under</w:t>
      </w:r>
      <w:r w:rsidRPr="00767FEC">
        <w:t xml:space="preserve"> N.J.A.C. 8:40A</w:t>
      </w:r>
      <w:r>
        <w:t xml:space="preserve"> or a successor regulation</w:t>
      </w:r>
      <w:r w:rsidRPr="00767FEC">
        <w:t>.</w:t>
      </w:r>
      <w:r w:rsidR="00CF7AF8">
        <w:t xml:space="preserve">  </w:t>
      </w:r>
      <w:r>
        <w:t>"First r</w:t>
      </w:r>
      <w:r w:rsidRPr="00166B8D">
        <w:t>esponder" means a police officer, firefighter</w:t>
      </w:r>
      <w:r>
        <w:t>,</w:t>
      </w:r>
      <w:r w:rsidRPr="00166B8D">
        <w:t xml:space="preserve"> or other person who has been trained to provide emergency medical first response services in a program recognized by the commissioner.</w:t>
      </w:r>
    </w:p>
    <w:sectPr w:rsidR="006D51D3" w:rsidSect="00185F7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A77" w:rsidRDefault="00797A77">
      <w:r>
        <w:separator/>
      </w:r>
    </w:p>
  </w:endnote>
  <w:endnote w:type="continuationSeparator" w:id="0">
    <w:p w:rsidR="00797A77" w:rsidRDefault="0079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9DD" w:rsidRDefault="005A49DD" w:rsidP="005A49DD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A77" w:rsidRDefault="00797A77">
      <w:r>
        <w:separator/>
      </w:r>
    </w:p>
  </w:footnote>
  <w:footnote w:type="continuationSeparator" w:id="0">
    <w:p w:rsidR="00797A77" w:rsidRDefault="00797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A45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85F71" w:rsidRDefault="00185F71" w:rsidP="00185F71">
    <w:pPr>
      <w:pStyle w:val="bpuHeadSpon"/>
    </w:pPr>
    <w:r w:rsidRPr="00185F71">
      <w:rPr>
        <w:rStyle w:val="bpuHeadSponChar"/>
      </w:rPr>
      <w:t>S2851</w:t>
    </w:r>
    <w:r>
      <w:t xml:space="preserve"> VITALE</w:t>
    </w:r>
    <w:r w:rsidR="004801E6">
      <w:t xml:space="preserve">, </w:t>
    </w:r>
    <w:r w:rsidR="004801E6">
      <w:t>BATEMAN</w:t>
    </w:r>
  </w:p>
  <w:p w:rsidR="00185F71" w:rsidRDefault="00185F71" w:rsidP="00185F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A45A1">
      <w:rPr>
        <w:noProof/>
      </w:rPr>
      <w:t>3</w:t>
    </w:r>
    <w:r>
      <w:fldChar w:fldCharType="end"/>
    </w:r>
  </w:p>
  <w:p w:rsidR="00185F71" w:rsidRDefault="00185F71" w:rsidP="00185F7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85F71" w:rsidRDefault="00185F71" w:rsidP="00185F71">
    <w:pPr>
      <w:pStyle w:val="bpuHeadSpon"/>
    </w:pPr>
    <w:r w:rsidRPr="00185F71">
      <w:rPr>
        <w:rStyle w:val="bpuHeadSponChar"/>
      </w:rPr>
      <w:t>S2851</w:t>
    </w:r>
    <w:r>
      <w:t xml:space="preserve"> VITALE</w:t>
    </w:r>
    <w:r w:rsidR="004801E6">
      <w:t xml:space="preserve">, </w:t>
    </w:r>
    <w:r w:rsidR="004801E6">
      <w:t>BATEMAN</w:t>
    </w:r>
  </w:p>
  <w:p w:rsidR="00185F71" w:rsidRDefault="00185F71" w:rsidP="00185F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A45A1">
      <w:rPr>
        <w:noProof/>
      </w:rPr>
      <w:t>2</w:t>
    </w:r>
    <w:r>
      <w:fldChar w:fldCharType="end"/>
    </w:r>
  </w:p>
  <w:p w:rsidR="00185F71" w:rsidRDefault="00185F71" w:rsidP="00185F7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A77"/>
    <w:rsid w:val="000051BD"/>
    <w:rsid w:val="000160A5"/>
    <w:rsid w:val="0002187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2C7"/>
    <w:rsid w:val="00135943"/>
    <w:rsid w:val="0014664C"/>
    <w:rsid w:val="001645FB"/>
    <w:rsid w:val="00166B8D"/>
    <w:rsid w:val="00173D2B"/>
    <w:rsid w:val="00181676"/>
    <w:rsid w:val="00182154"/>
    <w:rsid w:val="00183603"/>
    <w:rsid w:val="0018410E"/>
    <w:rsid w:val="00185F7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19E8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01E6"/>
    <w:rsid w:val="00484144"/>
    <w:rsid w:val="00484C19"/>
    <w:rsid w:val="00485866"/>
    <w:rsid w:val="004860AA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9DD"/>
    <w:rsid w:val="005B3F92"/>
    <w:rsid w:val="005B479C"/>
    <w:rsid w:val="005B536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6FDA"/>
    <w:rsid w:val="00665CBC"/>
    <w:rsid w:val="00667A5C"/>
    <w:rsid w:val="00677316"/>
    <w:rsid w:val="00686AEB"/>
    <w:rsid w:val="006A4F75"/>
    <w:rsid w:val="006B7897"/>
    <w:rsid w:val="006B7FA7"/>
    <w:rsid w:val="006C086A"/>
    <w:rsid w:val="006C21C1"/>
    <w:rsid w:val="006C7327"/>
    <w:rsid w:val="006D00E5"/>
    <w:rsid w:val="006D51D3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7FEC"/>
    <w:rsid w:val="00781B4D"/>
    <w:rsid w:val="007824BF"/>
    <w:rsid w:val="00783B8D"/>
    <w:rsid w:val="00794B94"/>
    <w:rsid w:val="00794BD4"/>
    <w:rsid w:val="00797A77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4EA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334D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544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AC1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5A1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AF8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08B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D3F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4EB7"/>
    <w:rsid w:val="00F56E96"/>
    <w:rsid w:val="00F573DD"/>
    <w:rsid w:val="00F61E59"/>
    <w:rsid w:val="00F63D99"/>
    <w:rsid w:val="00F6426B"/>
    <w:rsid w:val="00F709B3"/>
    <w:rsid w:val="00F71A5E"/>
    <w:rsid w:val="00F7322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D96DA6B"/>
  <w15:docId w15:val="{A0009543-B1FE-472F-A400-BCB3177A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85F71"/>
  </w:style>
  <w:style w:type="paragraph" w:styleId="BalloonText">
    <w:name w:val="Balloon Text"/>
    <w:basedOn w:val="Normal"/>
    <w:link w:val="BalloonTextChar"/>
    <w:semiHidden/>
    <w:unhideWhenUsed/>
    <w:rsid w:val="009805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054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699</Words>
  <Characters>4219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S2851</vt:lpstr>
    </vt:vector>
  </TitlesOfParts>
  <Manager>R225</Manager>
  <Company>NJ Office of Legislative Services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S2851</dc:title>
  <dc:subject>Health</dc:subject>
  <dc:creator>Senator  VITALE</dc:creator>
  <cp:keywords>S2851|3|HS |263|219|219|N|0|</cp:keywords>
  <dc:description>INTRODUCED AUGUST 25, 2020</dc:description>
  <cp:lastModifiedBy>Franks, Denise</cp:lastModifiedBy>
  <cp:revision>2</cp:revision>
  <cp:lastPrinted>2020-09-28T14:20:00Z</cp:lastPrinted>
  <dcterms:created xsi:type="dcterms:W3CDTF">2020-09-28T14:20:00Z</dcterms:created>
  <dcterms:modified xsi:type="dcterms:W3CDTF">2020-09-28T14:20:00Z</dcterms:modified>
  <cp:category>s.1: C.26:2K-70; s.2: APA; s.3: Effective date and note to s.1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