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34C" w:rsidRDefault="0007634C" w:rsidP="0007634C">
      <w:pPr>
        <w:pStyle w:val="bpuBill"/>
      </w:pPr>
      <w:bookmarkStart w:id="0" w:name="bpuFrontPg"/>
      <w:bookmarkStart w:id="1" w:name="_GoBack"/>
      <w:bookmarkEnd w:id="0"/>
      <w:bookmarkEnd w:id="1"/>
      <w:r>
        <w:t xml:space="preserve">SENATE, No. 2854 </w:t>
      </w:r>
    </w:p>
    <w:p w:rsidR="0007634C" w:rsidRPr="009D38FF" w:rsidRDefault="0007634C" w:rsidP="00076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06738" r:id="rId7"/>
        </w:object>
      </w:r>
    </w:p>
    <w:p w:rsidR="0007634C" w:rsidRDefault="0007634C" w:rsidP="0007634C">
      <w:pPr>
        <w:pStyle w:val="bpuState"/>
      </w:pPr>
      <w:r>
        <w:t>STATE OF NEW JERSEY</w:t>
      </w:r>
    </w:p>
    <w:p w:rsidR="0007634C" w:rsidRDefault="0007634C" w:rsidP="0007634C">
      <w:pPr>
        <w:pStyle w:val="bpuLegislature"/>
      </w:pPr>
      <w:r>
        <w:t>219th LEGISLATURE</w:t>
      </w:r>
    </w:p>
    <w:p w:rsidR="0007634C" w:rsidRDefault="0007634C" w:rsidP="0007634C">
      <w:pPr>
        <w:pStyle w:val="bpuWpGraphic"/>
      </w:pPr>
      <w:r>
        <w:object w:dxaOrig="8985" w:dyaOrig="255">
          <v:shape id="_x0000_i1026" type="#_x0000_t75" style="width:6in;height:12pt" o:ole="">
            <v:imagedata r:id="rId6" o:title=""/>
          </v:shape>
          <o:OLEObject Type="Embed" ProgID="WPWin6.1" ShapeID="_x0000_i1026" DrawAspect="Content" ObjectID="_1672206739" r:id="rId8"/>
        </w:object>
      </w:r>
      <w:r>
        <w:t xml:space="preserve">  </w:t>
      </w:r>
    </w:p>
    <w:p w:rsidR="0007634C" w:rsidRDefault="0007634C" w:rsidP="0007634C">
      <w:pPr>
        <w:pStyle w:val="bpuIntro"/>
      </w:pPr>
      <w:r>
        <w:t>INTRODUCED AUGUST 27, 2020</w:t>
      </w:r>
    </w:p>
    <w:p w:rsidR="0007634C" w:rsidRDefault="0007634C" w:rsidP="0007634C">
      <w:pPr>
        <w:pStyle w:val="bpuIntro"/>
      </w:pPr>
    </w:p>
    <w:p w:rsidR="0007634C" w:rsidRDefault="0007634C" w:rsidP="0007634C">
      <w:pPr>
        <w:pStyle w:val="bpuIntro"/>
        <w:sectPr w:rsidR="0007634C" w:rsidSect="007F68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34C" w:rsidRDefault="0007634C" w:rsidP="0007634C">
      <w:pPr>
        <w:pStyle w:val="bpuIntro"/>
      </w:pPr>
    </w:p>
    <w:p w:rsidR="0007634C" w:rsidRDefault="0007634C" w:rsidP="0007634C">
      <w:pPr>
        <w:pStyle w:val="bpuSponsor"/>
      </w:pPr>
      <w:r>
        <w:t>Sponsored by:</w:t>
      </w:r>
    </w:p>
    <w:p w:rsidR="0007634C" w:rsidRDefault="0007634C" w:rsidP="0007634C">
      <w:pPr>
        <w:pStyle w:val="bpuSponsor"/>
      </w:pPr>
      <w:r>
        <w:t>Senator  NELLIE POU</w:t>
      </w:r>
    </w:p>
    <w:p w:rsidR="0007634C" w:rsidRDefault="0007634C" w:rsidP="0007634C">
      <w:pPr>
        <w:pStyle w:val="bpuSponsor"/>
      </w:pPr>
      <w:r>
        <w:t>District 35 (Bergen and Passaic)</w:t>
      </w:r>
    </w:p>
    <w:p w:rsidR="0007634C" w:rsidRDefault="007515F1" w:rsidP="007515F1">
      <w:pPr>
        <w:pStyle w:val="bpuSponsor"/>
      </w:pPr>
      <w:r>
        <w:t>Senator  LORETTA WEINBERG</w:t>
      </w:r>
    </w:p>
    <w:p w:rsidR="007515F1" w:rsidRDefault="007515F1" w:rsidP="007515F1">
      <w:pPr>
        <w:pStyle w:val="bpuSponsor"/>
      </w:pPr>
      <w:r>
        <w:t>District 37 (Bergen)</w:t>
      </w:r>
    </w:p>
    <w:p w:rsidR="007515F1" w:rsidRPr="007515F1" w:rsidRDefault="007515F1" w:rsidP="007515F1">
      <w:pPr>
        <w:pStyle w:val="bpuSponsor"/>
      </w:pPr>
    </w:p>
    <w:p w:rsidR="0007634C" w:rsidRDefault="007F68FE" w:rsidP="007F68FE">
      <w:pPr>
        <w:pStyle w:val="bpuSponsor"/>
      </w:pPr>
      <w:r>
        <w:t>Co-Sponsored by:</w:t>
      </w:r>
    </w:p>
    <w:p w:rsidR="007F68FE" w:rsidRDefault="007F68FE" w:rsidP="007F68FE">
      <w:pPr>
        <w:pStyle w:val="bpuSponsor"/>
      </w:pPr>
      <w:r w:rsidRPr="007F68FE">
        <w:t>Senator Turner</w:t>
      </w:r>
    </w:p>
    <w:p w:rsidR="007F68FE" w:rsidRDefault="007F68FE" w:rsidP="007F68FE"/>
    <w:p w:rsidR="007F68FE" w:rsidRPr="007F68FE" w:rsidRDefault="007F68FE" w:rsidP="007F68FE"/>
    <w:p w:rsidR="0007634C" w:rsidRDefault="0007634C" w:rsidP="0007634C">
      <w:pPr>
        <w:pStyle w:val="bpuSponsor"/>
      </w:pPr>
    </w:p>
    <w:p w:rsidR="0007634C" w:rsidRDefault="0007634C" w:rsidP="0007634C">
      <w:pPr>
        <w:pStyle w:val="bpuSponsor"/>
      </w:pPr>
    </w:p>
    <w:p w:rsidR="0007634C" w:rsidRDefault="0007634C" w:rsidP="0007634C">
      <w:pPr>
        <w:pStyle w:val="bpuSponsor"/>
      </w:pPr>
      <w:r>
        <w:t>SYNOPSIS</w:t>
      </w:r>
    </w:p>
    <w:p w:rsidR="0007634C" w:rsidRDefault="0007634C" w:rsidP="0007634C">
      <w:pPr>
        <w:pStyle w:val="bpuNormText"/>
      </w:pPr>
      <w:r>
        <w:tab/>
        <w:t xml:space="preserve">Directs DOE to develop outreach program to encourage young women and minorities to pursue post-secondary degrees and careers in STEM. </w:t>
      </w:r>
    </w:p>
    <w:p w:rsidR="0007634C" w:rsidRDefault="0007634C" w:rsidP="0007634C">
      <w:pPr>
        <w:pStyle w:val="bpuNormText"/>
      </w:pPr>
    </w:p>
    <w:p w:rsidR="0007634C" w:rsidRDefault="0007634C" w:rsidP="0007634C">
      <w:pPr>
        <w:pStyle w:val="bpuSponsor"/>
      </w:pPr>
      <w:r>
        <w:t xml:space="preserve">CURRENT VERSION OF TEXT </w:t>
      </w:r>
    </w:p>
    <w:p w:rsidR="0007634C" w:rsidRDefault="0007634C" w:rsidP="0007634C">
      <w:pPr>
        <w:pStyle w:val="bpuNormText"/>
      </w:pPr>
      <w:r>
        <w:tab/>
        <w:t>As introduced.</w:t>
      </w:r>
    </w:p>
    <w:p w:rsidR="0007634C" w:rsidRDefault="0007634C" w:rsidP="000763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34C" w:rsidRDefault="0007634C" w:rsidP="008916EC">
      <w:pPr>
        <w:pStyle w:val="FronterPage"/>
        <w:tabs>
          <w:tab w:val="clear" w:pos="720"/>
          <w:tab w:val="clear" w:pos="1440"/>
          <w:tab w:val="clear" w:pos="2160"/>
          <w:tab w:val="clear" w:pos="2880"/>
          <w:tab w:val="clear" w:pos="3600"/>
          <w:tab w:val="clear" w:pos="4320"/>
          <w:tab w:val="clear" w:pos="5040"/>
        </w:tabs>
        <w:sectPr w:rsidR="0007634C" w:rsidSect="0007634C">
          <w:type w:val="continuous"/>
          <w:pgSz w:w="12240" w:h="20160" w:code="5"/>
          <w:pgMar w:top="1440" w:right="2275" w:bottom="1440" w:left="2275" w:header="72" w:footer="720" w:gutter="0"/>
          <w:pgNumType w:start="1"/>
          <w:cols w:space="720"/>
          <w:docGrid w:linePitch="360"/>
        </w:sectPr>
      </w:pPr>
    </w:p>
    <w:p w:rsidR="00FD3932" w:rsidRPr="00677316" w:rsidRDefault="00FD3932" w:rsidP="00FD3932">
      <w:pPr>
        <w:pStyle w:val="HangingAnAct"/>
        <w:rPr>
          <w:rStyle w:val="HangingAnActChar"/>
        </w:rPr>
      </w:pPr>
      <w:r w:rsidRPr="00FD3932">
        <w:rPr>
          <w:rStyle w:val="BillHead"/>
        </w:rPr>
        <w:lastRenderedPageBreak/>
        <w:t>An Act</w:t>
      </w:r>
      <w:r w:rsidRPr="006B7FA7">
        <w:rPr>
          <w:rStyle w:val="HangingAnActChar"/>
        </w:rPr>
        <w:t xml:space="preserve"> </w:t>
      </w:r>
      <w:r w:rsidRPr="00085597">
        <w:t xml:space="preserve">establishing a STEM outreach program and supplementing chapter 6 of Title 18A of the New Jersey Statutes.  </w:t>
      </w:r>
    </w:p>
    <w:p w:rsidR="00FD3932" w:rsidRPr="00D71D68" w:rsidRDefault="00FD3932" w:rsidP="00FD3932"/>
    <w:p w:rsidR="00FD3932" w:rsidRPr="00AA7880" w:rsidRDefault="00FD3932" w:rsidP="00FD3932">
      <w:r>
        <w:tab/>
      </w:r>
      <w:r>
        <w:rPr>
          <w:rStyle w:val="BillHeading2"/>
        </w:rPr>
        <w:t xml:space="preserve">Be It Enacted </w:t>
      </w:r>
      <w:r>
        <w:rPr>
          <w:rStyle w:val="BillLanguage"/>
        </w:rPr>
        <w:t>by the Senate and General Assembly of the State of New Jersey:</w:t>
      </w:r>
    </w:p>
    <w:p w:rsidR="00FD3932" w:rsidRDefault="00FD3932" w:rsidP="00FD3932"/>
    <w:p w:rsidR="00FD3932" w:rsidRDefault="00FD3932" w:rsidP="00FD3932">
      <w:r>
        <w:tab/>
        <w:t>1.</w:t>
      </w:r>
      <w:r>
        <w:tab/>
        <w:t xml:space="preserve">The Legislature finds and declares that: </w:t>
      </w:r>
    </w:p>
    <w:p w:rsidR="00FD3932" w:rsidRDefault="00FD3932" w:rsidP="00FD3932">
      <w:r>
        <w:tab/>
        <w:t>a.</w:t>
      </w:r>
      <w:r>
        <w:tab/>
        <w:t xml:space="preserve">The science, technology, engineering, and mathematics (STEM) field has become extremely important for the success of the innovation economy both in New Jersey and the United States, and STEM education is critical in developing a globally competitive workforce in the </w:t>
      </w:r>
      <w:r w:rsidRPr="00476CC0">
        <w:t>21st</w:t>
      </w:r>
      <w:r>
        <w:t xml:space="preserve"> century. </w:t>
      </w:r>
    </w:p>
    <w:p w:rsidR="00FD3932" w:rsidRDefault="008213CE" w:rsidP="00FD3932">
      <w:r>
        <w:tab/>
        <w:t>b.</w:t>
      </w:r>
      <w:r>
        <w:tab/>
      </w:r>
      <w:r w:rsidR="00FD3932">
        <w:t xml:space="preserve">Despite the increasing demand for workers with experience in STEM, women and minority groups are largely underrepresented in the STEM workforce and in STEM education at the post-secondary level. </w:t>
      </w:r>
    </w:p>
    <w:p w:rsidR="00FD3932" w:rsidRDefault="00FD3932" w:rsidP="00FD3932">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FD3932" w:rsidRDefault="00FD3932" w:rsidP="00FD3932">
      <w:r>
        <w:tab/>
        <w:t>d.</w:t>
      </w:r>
      <w:r>
        <w:tab/>
        <w:t>The gender gap in the national STEM workforce is also evidenced in New Jersey as women made up only 25.1 percent of the State’s STEM workforce in October 2018, according to the New Jersey Department of Labor and Workforce Development.</w:t>
      </w:r>
    </w:p>
    <w:p w:rsidR="00FD3932" w:rsidRDefault="00FD3932" w:rsidP="00FD3932">
      <w:r>
        <w:tab/>
        <w:t>e.</w:t>
      </w:r>
      <w:r>
        <w:tab/>
        <w:t>Although women comprise more than half of the nation’s college students, they are underrepresented in many STEM-related post-secondary degree programs, especially in engineering and the computer sciences.</w:t>
      </w:r>
    </w:p>
    <w:p w:rsidR="00FD3932" w:rsidRDefault="00FD3932" w:rsidP="00FD3932">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FD3932" w:rsidRDefault="00FD3932" w:rsidP="00FD3932">
      <w:r>
        <w:tab/>
        <w:t>g.</w:t>
      </w:r>
      <w:r>
        <w:tab/>
        <w:t>In 2012, only 11.2 percent of bachelor’s degrees in science and engineering, 8.2 percent of master’s degrees in science and engineering, and 4.1 percent of doctorate degrees in science and engineering were awarded to minority women.</w:t>
      </w:r>
    </w:p>
    <w:p w:rsidR="00FD3932" w:rsidRDefault="00FD3932" w:rsidP="00FD3932">
      <w:r>
        <w:tab/>
        <w:t>h.</w:t>
      </w:r>
      <w:r>
        <w:tab/>
        <w:t>Encouraging young women and minorities to pursue post-secondary degrees and careers in STEM professions and increasing opportunities in the STEM field are important means for realizing greater economic innovation, success, and equality.</w:t>
      </w:r>
    </w:p>
    <w:p w:rsidR="00FD3932" w:rsidRDefault="00FD3932" w:rsidP="00FD3932"/>
    <w:p w:rsidR="00FD3932" w:rsidRDefault="00FD3932" w:rsidP="00FD3932">
      <w:r>
        <w:tab/>
        <w:t>2.</w:t>
      </w:r>
      <w:r>
        <w:tab/>
        <w:t xml:space="preserve">a.  The Department of Education, in consultation with the Office of the Secretary of Higher Education and the Commission on Science, Innovation and Technology, shall develop and administer an outreach program to encourage young women and minorities to </w:t>
      </w:r>
      <w:r>
        <w:lastRenderedPageBreak/>
        <w:t xml:space="preserve">pursue post-secondary degrees and careers in science, technology, engineering, and mathematics (STEM).  </w:t>
      </w:r>
    </w:p>
    <w:p w:rsidR="00FD3932" w:rsidRDefault="00FD3932" w:rsidP="00FD3932">
      <w:r>
        <w:tab/>
        <w:t>b.</w:t>
      </w:r>
      <w:r>
        <w:tab/>
        <w:t>The department, in developing and administering the outreach program, shall:</w:t>
      </w:r>
    </w:p>
    <w:p w:rsidR="00FD3932" w:rsidRDefault="00FD3932" w:rsidP="00FD3932">
      <w:r>
        <w:tab/>
        <w:t>(1)</w:t>
      </w:r>
      <w:r>
        <w:tab/>
      </w:r>
      <w:r w:rsidRPr="00476CC0">
        <w:t>provide</w:t>
      </w:r>
      <w:r>
        <w:t xml:space="preserve"> elementary and secondary school students, especially young women and minorities, with opportunities to increase their exposure to the STEM field;  </w:t>
      </w:r>
    </w:p>
    <w:p w:rsidR="00FD3932" w:rsidRDefault="00FD3932" w:rsidP="00FD3932">
      <w:r>
        <w:tab/>
        <w:t>(2)</w:t>
      </w:r>
      <w:r>
        <w:tab/>
      </w:r>
      <w:r w:rsidRPr="00476CC0">
        <w:t>distribute</w:t>
      </w:r>
      <w:r>
        <w:t xml:space="preserve"> various printed materials to schools, encouraging young women and minorities to pursue post-secondary degrees and careers in STEM;  </w:t>
      </w:r>
    </w:p>
    <w:p w:rsidR="00FD3932" w:rsidRDefault="00FD3932" w:rsidP="00FD3932">
      <w:r>
        <w:tab/>
        <w:t>(3)</w:t>
      </w:r>
      <w:r>
        <w:tab/>
      </w:r>
      <w:r w:rsidRPr="00476CC0">
        <w:t>organize</w:t>
      </w:r>
      <w:r>
        <w:t xml:space="preserve"> and conduct mentoring sessions, in which individuals working or pursuing a post-secondary degree in the STEM field engage with elementary and secondary school students;  </w:t>
      </w:r>
    </w:p>
    <w:p w:rsidR="00FD3932" w:rsidRDefault="00FD3932" w:rsidP="00FD3932">
      <w:r>
        <w:tab/>
        <w:t>(4)</w:t>
      </w:r>
      <w:r>
        <w:tab/>
      </w:r>
      <w:r w:rsidRPr="00476CC0">
        <w:t>establish</w:t>
      </w:r>
      <w:r>
        <w:t xml:space="preserve"> a mentoring program that partners STEM professionals and STEM post-secondary students with elementary and secondary school students; </w:t>
      </w:r>
    </w:p>
    <w:p w:rsidR="00FD3932" w:rsidRDefault="00FD3932" w:rsidP="00FD3932">
      <w:r>
        <w:tab/>
        <w:t>(5)</w:t>
      </w:r>
      <w:r>
        <w:tab/>
      </w:r>
      <w:r w:rsidRPr="00476CC0">
        <w:t>create</w:t>
      </w:r>
      <w:r>
        <w:t xml:space="preserve"> programs to increase the recruitment and retention of underrepresented faculty in STEM subject areas; and </w:t>
      </w:r>
    </w:p>
    <w:p w:rsidR="00FD3932" w:rsidRDefault="00FD3932" w:rsidP="00FD3932">
      <w:r>
        <w:tab/>
        <w:t>(6)</w:t>
      </w:r>
      <w:r>
        <w:tab/>
      </w:r>
      <w:r w:rsidRPr="00476CC0">
        <w:t>undertake</w:t>
      </w:r>
      <w:r>
        <w:t xml:space="preserve"> any other activities the Commissioner of Education, in consultation with the Secretary of Higher Education and the chair of the Commission on Science, Innovation and Technology, deems necessary to effectuate the purposes of the outreach program.   </w:t>
      </w:r>
    </w:p>
    <w:p w:rsidR="00FD3932" w:rsidRPr="00D71D68" w:rsidRDefault="00FD3932" w:rsidP="00FD3932"/>
    <w:p w:rsidR="00FD3932" w:rsidRDefault="00FD3932" w:rsidP="00FD3932">
      <w:r>
        <w:tab/>
        <w:t>3.</w:t>
      </w:r>
      <w:r>
        <w:tab/>
        <w:t>This act shall take effect 30 days after enactment.</w:t>
      </w:r>
    </w:p>
    <w:p w:rsidR="00FD3932" w:rsidRDefault="00FD3932" w:rsidP="00FD3932"/>
    <w:p w:rsidR="00686AEB" w:rsidRDefault="00686AEB" w:rsidP="00686AEB"/>
    <w:p w:rsidR="001D4BDC" w:rsidRDefault="001D4BDC" w:rsidP="001D4BDC">
      <w:pPr>
        <w:jc w:val="center"/>
      </w:pPr>
      <w:r>
        <w:t>STATEMENT</w:t>
      </w:r>
    </w:p>
    <w:p w:rsidR="001D4BDC" w:rsidRDefault="001D4BDC" w:rsidP="00686AEB"/>
    <w:p w:rsidR="001D4BDC" w:rsidRPr="001D4BDC" w:rsidRDefault="001D4BDC" w:rsidP="001D4BD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4BDC">
        <w:rPr>
          <w:spacing w:val="0"/>
          <w:szCs w:val="20"/>
        </w:rPr>
        <w:tab/>
        <w:t>As reported, 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fields. In developing and administering the outreach program, the department is to, at a minimum: 1) provide elementary and secondary school students, especially young women and minorities, with opportunities to increase their exposure to the STEM fields; 2) distribute various printed materials to schools, encouraging young women and minorities to pursue post-secondary degrees and careers in the STEM fields; 3) organize and conduct STEM mentoring sessions; 4) establish a STEM mentoring program; and 5) create programs to increase the recruitment and retention of underrepresented faculty in STEM subject areas.</w:t>
      </w:r>
    </w:p>
    <w:p w:rsidR="001D4BDC" w:rsidRPr="001D4BDC" w:rsidRDefault="001D4BDC" w:rsidP="001D4BD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4BDC">
        <w:rPr>
          <w:spacing w:val="0"/>
          <w:szCs w:val="20"/>
        </w:rPr>
        <w:tab/>
        <w:t>This bill was pre-filed for introduction in the 2020-2021 session pending technical review. As reported, the bill includes the changes required by technical review, which has been performed.</w:t>
      </w:r>
    </w:p>
    <w:sectPr w:rsidR="001D4BDC" w:rsidRPr="001D4BDC" w:rsidSect="000763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304" w:rsidRDefault="00097304">
      <w:r>
        <w:separator/>
      </w:r>
    </w:p>
  </w:endnote>
  <w:endnote w:type="continuationSeparator" w:id="0">
    <w:p w:rsidR="00097304" w:rsidRDefault="0009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5F1" w:rsidRDefault="007F68FE" w:rsidP="007F68FE">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304" w:rsidRDefault="00097304">
      <w:r>
        <w:separator/>
      </w:r>
    </w:p>
  </w:footnote>
  <w:footnote w:type="continuationSeparator" w:id="0">
    <w:p w:rsidR="00097304" w:rsidRDefault="00097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51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34C" w:rsidRDefault="0007634C" w:rsidP="0007634C">
    <w:pPr>
      <w:pStyle w:val="bpuHeadSpon"/>
    </w:pPr>
    <w:r w:rsidRPr="0007634C">
      <w:rPr>
        <w:rStyle w:val="bpuHeadSponChar"/>
      </w:rPr>
      <w:t>S2854</w:t>
    </w:r>
    <w:r>
      <w:t xml:space="preserve"> POU</w:t>
    </w:r>
    <w:r w:rsidR="007515F1">
      <w:t>, WEINBERG</w:t>
    </w:r>
  </w:p>
  <w:p w:rsidR="0007634C" w:rsidRDefault="0007634C" w:rsidP="0007634C">
    <w:pPr>
      <w:pStyle w:val="bpuHeadSpon"/>
    </w:pPr>
    <w:r>
      <w:fldChar w:fldCharType="begin"/>
    </w:r>
    <w:r>
      <w:instrText xml:space="preserve"> PAGE  \* MERGEFORMAT </w:instrText>
    </w:r>
    <w:r>
      <w:fldChar w:fldCharType="separate"/>
    </w:r>
    <w:r w:rsidR="004B51E0">
      <w:rPr>
        <w:noProof/>
      </w:rPr>
      <w:t>3</w:t>
    </w:r>
    <w:r>
      <w:fldChar w:fldCharType="end"/>
    </w:r>
  </w:p>
  <w:p w:rsidR="0007634C" w:rsidRDefault="0007634C" w:rsidP="00076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34C" w:rsidRDefault="0007634C" w:rsidP="0007634C">
    <w:pPr>
      <w:pStyle w:val="bpuHeadSpon"/>
    </w:pPr>
    <w:r w:rsidRPr="0007634C">
      <w:rPr>
        <w:rStyle w:val="bpuHeadSponChar"/>
      </w:rPr>
      <w:t>S2854</w:t>
    </w:r>
    <w:r>
      <w:t xml:space="preserve"> POU</w:t>
    </w:r>
    <w:r w:rsidR="007515F1">
      <w:t>, WEINBERG</w:t>
    </w:r>
  </w:p>
  <w:p w:rsidR="0007634C" w:rsidRDefault="0007634C" w:rsidP="0007634C">
    <w:pPr>
      <w:pStyle w:val="bpuHeadSpon"/>
    </w:pPr>
    <w:r>
      <w:fldChar w:fldCharType="begin"/>
    </w:r>
    <w:r>
      <w:instrText xml:space="preserve"> PAGE  \* MERGEFORMAT </w:instrText>
    </w:r>
    <w:r>
      <w:fldChar w:fldCharType="separate"/>
    </w:r>
    <w:r w:rsidR="004B51E0">
      <w:rPr>
        <w:noProof/>
      </w:rPr>
      <w:t>2</w:t>
    </w:r>
    <w:r>
      <w:fldChar w:fldCharType="end"/>
    </w:r>
  </w:p>
  <w:p w:rsidR="0007634C" w:rsidRDefault="0007634C" w:rsidP="00076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04"/>
    <w:rsid w:val="000051BD"/>
    <w:rsid w:val="000160A5"/>
    <w:rsid w:val="0002335B"/>
    <w:rsid w:val="0003549A"/>
    <w:rsid w:val="000367AE"/>
    <w:rsid w:val="00043B22"/>
    <w:rsid w:val="00054975"/>
    <w:rsid w:val="00057D20"/>
    <w:rsid w:val="0006197C"/>
    <w:rsid w:val="0006281F"/>
    <w:rsid w:val="0007634C"/>
    <w:rsid w:val="0008141C"/>
    <w:rsid w:val="00094A55"/>
    <w:rsid w:val="0009730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BD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B1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B99"/>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5A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E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18F"/>
    <w:rsid w:val="00686AEB"/>
    <w:rsid w:val="006B7897"/>
    <w:rsid w:val="006B7FA7"/>
    <w:rsid w:val="006C086A"/>
    <w:rsid w:val="006C21C1"/>
    <w:rsid w:val="006C7327"/>
    <w:rsid w:val="006D00E5"/>
    <w:rsid w:val="006D791B"/>
    <w:rsid w:val="006E2895"/>
    <w:rsid w:val="006F180D"/>
    <w:rsid w:val="006F4334"/>
    <w:rsid w:val="006F47AF"/>
    <w:rsid w:val="006F6B8A"/>
    <w:rsid w:val="007046C3"/>
    <w:rsid w:val="00707CD3"/>
    <w:rsid w:val="00716BB9"/>
    <w:rsid w:val="007256D1"/>
    <w:rsid w:val="007279FD"/>
    <w:rsid w:val="007502CB"/>
    <w:rsid w:val="007515F1"/>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8FE"/>
    <w:rsid w:val="008045A1"/>
    <w:rsid w:val="00813627"/>
    <w:rsid w:val="008213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8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D1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9B"/>
    <w:rsid w:val="00E93836"/>
    <w:rsid w:val="00E94650"/>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EC0"/>
    <w:rsid w:val="00FD2F97"/>
    <w:rsid w:val="00FD39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AD5B09"/>
  <w15:docId w15:val="{B9AAA5D4-7620-4F6C-9128-28355E5B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D4B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BDC"/>
    <w:rPr>
      <w:rFonts w:ascii="Segoe UI" w:hAnsi="Segoe UI" w:cs="Segoe UI"/>
      <w:spacing w:val="4"/>
      <w:sz w:val="18"/>
      <w:szCs w:val="18"/>
    </w:rPr>
  </w:style>
  <w:style w:type="character" w:styleId="LineNumber">
    <w:name w:val="line number"/>
    <w:basedOn w:val="DefaultParagraphFont"/>
    <w:semiHidden/>
    <w:unhideWhenUsed/>
    <w:rsid w:val="0007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4553</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S2854</vt:lpstr>
    </vt:vector>
  </TitlesOfParts>
  <Manager>R225</Manager>
  <Company>NJ Office of Legislative Services</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S2854</dc:title>
  <dc:subject>20-9253</dc:subject>
  <dc:creator>Senator  POU</dc:creator>
  <cp:keywords>S2854|3|ER |302|0|302|N|0|</cp:keywords>
  <dc:description>INTRODUCED AUGUST 27, 2020</dc:description>
  <cp:lastModifiedBy>Todaro, Vivian</cp:lastModifiedBy>
  <cp:revision>2</cp:revision>
  <cp:lastPrinted>2021-01-15T14:05:00Z</cp:lastPrinted>
  <dcterms:created xsi:type="dcterms:W3CDTF">2021-01-15T14:06:00Z</dcterms:created>
  <dcterms:modified xsi:type="dcterms:W3CDTF">2021-01-15T14:06:00Z</dcterms:modified>
  <cp:category>s.1-2: C.18A:6-142 et seq.; s.3: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