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5C17" w:rsidRDefault="00435C17" w:rsidP="00435C17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2855 </w:t>
      </w:r>
    </w:p>
    <w:p w:rsidR="00435C17" w:rsidRPr="009D38FF" w:rsidRDefault="00435C17" w:rsidP="00435C17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0110464" r:id="rId7"/>
        </w:object>
      </w:r>
    </w:p>
    <w:p w:rsidR="00435C17" w:rsidRDefault="00435C17" w:rsidP="00435C17">
      <w:pPr>
        <w:pStyle w:val="bpuState"/>
      </w:pPr>
      <w:r>
        <w:t>STATE OF NEW JERSEY</w:t>
      </w:r>
    </w:p>
    <w:p w:rsidR="00435C17" w:rsidRDefault="00435C17" w:rsidP="00435C17">
      <w:pPr>
        <w:pStyle w:val="bpuLegislature"/>
      </w:pPr>
      <w:r>
        <w:t>219th LEGISLATURE</w:t>
      </w:r>
    </w:p>
    <w:p w:rsidR="00435C17" w:rsidRDefault="00435C17" w:rsidP="00435C17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0110465" r:id="rId8"/>
        </w:object>
      </w:r>
      <w:r>
        <w:t xml:space="preserve">  </w:t>
      </w:r>
    </w:p>
    <w:p w:rsidR="00435C17" w:rsidRDefault="00435C17" w:rsidP="00435C17">
      <w:pPr>
        <w:pStyle w:val="bpuIntro"/>
      </w:pPr>
      <w:r>
        <w:t>INTRODUCED AUGUST 27, 2020</w:t>
      </w:r>
    </w:p>
    <w:p w:rsidR="00435C17" w:rsidRDefault="00435C17" w:rsidP="00435C17">
      <w:pPr>
        <w:pStyle w:val="bpuIntro"/>
      </w:pPr>
    </w:p>
    <w:p w:rsidR="00435C17" w:rsidRDefault="00435C17" w:rsidP="00435C17">
      <w:pPr>
        <w:pStyle w:val="bpuIntro"/>
        <w:sectPr w:rsidR="00435C17" w:rsidSect="00435C17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435C17" w:rsidRDefault="00435C17" w:rsidP="00435C17">
      <w:pPr>
        <w:pStyle w:val="bpuIntro"/>
      </w:pPr>
    </w:p>
    <w:p w:rsidR="00435C17" w:rsidRDefault="00435C17" w:rsidP="00435C17">
      <w:pPr>
        <w:pStyle w:val="bpuSponsor"/>
      </w:pPr>
      <w:r>
        <w:t>Sponsored by:</w:t>
      </w:r>
    </w:p>
    <w:p w:rsidR="00435C17" w:rsidRDefault="00435C17" w:rsidP="00435C17">
      <w:pPr>
        <w:pStyle w:val="bpuSponsor"/>
      </w:pPr>
      <w:r>
        <w:t>Senator  NELLIE POU</w:t>
      </w:r>
    </w:p>
    <w:p w:rsidR="00435C17" w:rsidRDefault="00435C17" w:rsidP="00435C17">
      <w:pPr>
        <w:pStyle w:val="bpuSponsor"/>
      </w:pPr>
      <w:r>
        <w:t>District 35 (Bergen and Passaic)</w:t>
      </w:r>
    </w:p>
    <w:p w:rsidR="00435C17" w:rsidRDefault="00435C17" w:rsidP="00435C17">
      <w:pPr>
        <w:pStyle w:val="bpuSponsor"/>
      </w:pPr>
    </w:p>
    <w:p w:rsidR="00435C17" w:rsidRDefault="00435C17" w:rsidP="00435C17">
      <w:pPr>
        <w:pStyle w:val="bpuSponsor"/>
      </w:pPr>
    </w:p>
    <w:p w:rsidR="00435C17" w:rsidRDefault="00435C17" w:rsidP="00435C17">
      <w:pPr>
        <w:pStyle w:val="bpuSponsor"/>
      </w:pPr>
    </w:p>
    <w:p w:rsidR="00435C17" w:rsidRDefault="00435C17" w:rsidP="00435C17">
      <w:pPr>
        <w:pStyle w:val="bpuSponsor"/>
      </w:pPr>
    </w:p>
    <w:p w:rsidR="00435C17" w:rsidRDefault="00435C17" w:rsidP="00435C17">
      <w:pPr>
        <w:pStyle w:val="bpuSponsor"/>
      </w:pPr>
      <w:r>
        <w:t>SYNOPSIS</w:t>
      </w:r>
    </w:p>
    <w:p w:rsidR="00435C17" w:rsidRDefault="00435C17" w:rsidP="00435C17">
      <w:pPr>
        <w:pStyle w:val="bpuNormText"/>
      </w:pPr>
      <w:r>
        <w:tab/>
        <w:t xml:space="preserve">Provides for technological upgrade of application process for Supplemental Nutrition Assistance Program. </w:t>
      </w:r>
    </w:p>
    <w:p w:rsidR="00435C17" w:rsidRDefault="00435C17" w:rsidP="00435C17">
      <w:pPr>
        <w:pStyle w:val="bpuNormText"/>
      </w:pPr>
    </w:p>
    <w:p w:rsidR="00435C17" w:rsidRDefault="00435C17" w:rsidP="00435C17">
      <w:pPr>
        <w:pStyle w:val="bpuSponsor"/>
      </w:pPr>
      <w:r>
        <w:t xml:space="preserve">CURRENT VERSION OF TEXT </w:t>
      </w:r>
    </w:p>
    <w:p w:rsidR="00435C17" w:rsidRDefault="00435C17" w:rsidP="00435C17">
      <w:pPr>
        <w:pStyle w:val="bpuNormText"/>
      </w:pPr>
      <w:r>
        <w:tab/>
        <w:t>As introduced.</w:t>
      </w:r>
    </w:p>
    <w:p w:rsidR="00435C17" w:rsidRDefault="00435C17" w:rsidP="00435C17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435C17" w:rsidRDefault="00435C17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435C17" w:rsidSect="00435C17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AC7020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306FBA" w:rsidRPr="00306FBA">
        <w:rPr>
          <w:rStyle w:val="HangingAnActChar"/>
        </w:rPr>
        <w:t>concerning applications for the Supplemental Nutrition Assistance Program and supplementing Title 44 of the Revised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AC7020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AC7020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306FBA" w:rsidRDefault="00306FBA" w:rsidP="00306FBA">
      <w:r>
        <w:tab/>
        <w:t>1.</w:t>
      </w:r>
      <w:r>
        <w:tab/>
        <w:t>Consistent with federal law, t</w:t>
      </w:r>
      <w:r w:rsidRPr="00A27E99">
        <w:t>he Commissioner of Human Services shall</w:t>
      </w:r>
      <w:r>
        <w:t xml:space="preserve"> permit applicants for </w:t>
      </w:r>
      <w:r w:rsidRPr="00A27E99">
        <w:t>the federal food stamp program</w:t>
      </w:r>
      <w:r>
        <w:t>,</w:t>
      </w:r>
      <w:r w:rsidRPr="00A27E99">
        <w:t xml:space="preserve"> authorized by Title XIII of the "Food and Agriculture Act of 1977," Pub.L.95-113 (7 U.S.C.s.2011 et seq.),</w:t>
      </w:r>
      <w:r>
        <w:t xml:space="preserve"> to apply by phone, upload required documentation through an online application, and submit required documentation by electronic mail if the online application is unavailable.</w:t>
      </w:r>
    </w:p>
    <w:p w:rsidR="00306FBA" w:rsidRDefault="00306FBA" w:rsidP="00306FBA"/>
    <w:p w:rsidR="00306FBA" w:rsidRPr="00AA7880" w:rsidRDefault="00306FBA" w:rsidP="00306FBA">
      <w:r>
        <w:tab/>
        <w:t>2.</w:t>
      </w:r>
      <w:r>
        <w:tab/>
        <w:t>This act shall take effect 180 days after the date of enactment.</w:t>
      </w:r>
    </w:p>
    <w:p w:rsidR="00686AEB" w:rsidRPr="00AA7880" w:rsidRDefault="00686AEB" w:rsidP="00686AEB"/>
    <w:p w:rsidR="00686AEB" w:rsidRPr="00CE7BD8" w:rsidRDefault="00686AEB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306FBA" w:rsidRDefault="00306FBA" w:rsidP="00306FBA">
      <w:r>
        <w:tab/>
        <w:t>This bill provides for a technological upgrade of the application process for the Supplemental Nutrition Assistance Program.</w:t>
      </w:r>
    </w:p>
    <w:p w:rsidR="00306FBA" w:rsidRDefault="00306FBA" w:rsidP="00306FBA">
      <w:r>
        <w:tab/>
        <w:t>Under the bill, t</w:t>
      </w:r>
      <w:r w:rsidRPr="00A27E99">
        <w:t>he Comm</w:t>
      </w:r>
      <w:r>
        <w:t xml:space="preserve">issioner of Human Services is to permit applicants for </w:t>
      </w:r>
      <w:r w:rsidRPr="00A27E99">
        <w:t>the federal food stamp program</w:t>
      </w:r>
      <w:r>
        <w:t xml:space="preserve"> to apply by phone, upload required documentation through an online application, and submit required documentation by electronic mail if the online application is unavailable.</w:t>
      </w:r>
    </w:p>
    <w:sectPr w:rsidR="00306FBA" w:rsidSect="00435C17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7848" w:rsidRDefault="00077848">
      <w:r>
        <w:separator/>
      </w:r>
    </w:p>
  </w:endnote>
  <w:endnote w:type="continuationSeparator" w:id="0">
    <w:p w:rsidR="00077848" w:rsidRDefault="00077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7848" w:rsidRDefault="00077848">
      <w:r>
        <w:separator/>
      </w:r>
    </w:p>
  </w:footnote>
  <w:footnote w:type="continuationSeparator" w:id="0">
    <w:p w:rsidR="00077848" w:rsidRDefault="000778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A238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435C17" w:rsidRDefault="00435C17" w:rsidP="00435C17">
    <w:pPr>
      <w:pStyle w:val="bpuHeadSpon"/>
    </w:pPr>
    <w:r w:rsidRPr="00435C17">
      <w:rPr>
        <w:rStyle w:val="bpuHeadSponChar"/>
      </w:rPr>
      <w:t>S2855</w:t>
    </w:r>
    <w:r>
      <w:t xml:space="preserve"> POU</w:t>
    </w:r>
  </w:p>
  <w:p w:rsidR="00435C17" w:rsidRDefault="00435C17" w:rsidP="00435C1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85D40">
      <w:rPr>
        <w:noProof/>
      </w:rPr>
      <w:t>3</w:t>
    </w:r>
    <w:r>
      <w:fldChar w:fldCharType="end"/>
    </w:r>
  </w:p>
  <w:p w:rsidR="00435C17" w:rsidRDefault="00435C17" w:rsidP="00435C17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435C17" w:rsidRDefault="00435C17" w:rsidP="00435C17">
    <w:pPr>
      <w:pStyle w:val="bpuHeadSpon"/>
    </w:pPr>
    <w:r w:rsidRPr="00435C17">
      <w:rPr>
        <w:rStyle w:val="bpuHeadSponChar"/>
      </w:rPr>
      <w:t>S2855</w:t>
    </w:r>
    <w:r>
      <w:t xml:space="preserve"> POU</w:t>
    </w:r>
  </w:p>
  <w:p w:rsidR="00435C17" w:rsidRDefault="00435C17" w:rsidP="00435C1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238B6">
      <w:rPr>
        <w:noProof/>
      </w:rPr>
      <w:t>2</w:t>
    </w:r>
    <w:r>
      <w:fldChar w:fldCharType="end"/>
    </w:r>
  </w:p>
  <w:p w:rsidR="00435C17" w:rsidRDefault="00435C17" w:rsidP="00435C17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848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77848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41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D1F00"/>
    <w:rsid w:val="002E09CE"/>
    <w:rsid w:val="002E69D1"/>
    <w:rsid w:val="002F3BA6"/>
    <w:rsid w:val="00306FBA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54FAB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5C17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2194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97CB3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238B6"/>
    <w:rsid w:val="00A25A4F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020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3D4B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B740D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0085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85D40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2CCE974A-BF63-4614-B485-40D50C6E8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435C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208</Words>
  <Characters>1200</Characters>
  <Application>Microsoft Office Word</Application>
  <DocSecurity>0</DocSecurity>
  <Lines>52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S2855</vt:lpstr>
    </vt:vector>
  </TitlesOfParts>
  <Manager>R225</Manager>
  <Company>NJ Office of Legislative Services</Company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S2855</dc:title>
  <dc:subject>20-9239</dc:subject>
  <dc:creator>Senator  POU</dc:creator>
  <cp:keywords>S2855|2|HS |263|0|263|N|0|</cp:keywords>
  <dc:description>INTRODUCED AUGUST 27, 2020</dc:description>
  <cp:lastModifiedBy>Siracusa, Nicole</cp:lastModifiedBy>
  <cp:revision>2</cp:revision>
  <cp:lastPrinted>2005-10-12T19:02:00Z</cp:lastPrinted>
  <dcterms:created xsi:type="dcterms:W3CDTF">2020-08-28T13:01:00Z</dcterms:created>
  <dcterms:modified xsi:type="dcterms:W3CDTF">2020-08-28T13:01:00Z</dcterms:modified>
  <cp:category>s.1: C.44:10-81.2; s.2: Effective date to 2020/61_x000d_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