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D70" w:rsidRDefault="00934D70" w:rsidP="00934D70">
      <w:pPr>
        <w:pStyle w:val="bpuBill"/>
      </w:pPr>
      <w:bookmarkStart w:id="0" w:name="bpuFrontPg"/>
      <w:bookmarkStart w:id="1" w:name="_GoBack"/>
      <w:bookmarkEnd w:id="0"/>
      <w:bookmarkEnd w:id="1"/>
      <w:r>
        <w:t xml:space="preserve">SENATE, No. 2857 </w:t>
      </w:r>
    </w:p>
    <w:p w:rsidR="00934D70" w:rsidRPr="009D38FF" w:rsidRDefault="00934D70" w:rsidP="00934D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10985" r:id="rId8"/>
        </w:object>
      </w:r>
    </w:p>
    <w:p w:rsidR="00934D70" w:rsidRDefault="00934D70" w:rsidP="00934D70">
      <w:pPr>
        <w:pStyle w:val="bpuState"/>
      </w:pPr>
      <w:r>
        <w:t>STATE OF NEW JERSEY</w:t>
      </w:r>
    </w:p>
    <w:p w:rsidR="00934D70" w:rsidRDefault="00934D70" w:rsidP="00934D70">
      <w:pPr>
        <w:pStyle w:val="bpuLegislature"/>
      </w:pPr>
      <w:r>
        <w:t>219th LEGISLATURE</w:t>
      </w:r>
    </w:p>
    <w:p w:rsidR="00934D70" w:rsidRDefault="00934D70" w:rsidP="00934D70">
      <w:pPr>
        <w:pStyle w:val="bpuWpGraphic"/>
      </w:pPr>
      <w:r>
        <w:object w:dxaOrig="8985" w:dyaOrig="255">
          <v:shape id="_x0000_i1026" type="#_x0000_t75" style="width:6in;height:12pt" o:ole="">
            <v:imagedata r:id="rId7" o:title=""/>
          </v:shape>
          <o:OLEObject Type="Embed" ProgID="WPWin6.1" ShapeID="_x0000_i1026" DrawAspect="Content" ObjectID="_1660110986" r:id="rId9"/>
        </w:object>
      </w:r>
      <w:r>
        <w:t xml:space="preserve">  </w:t>
      </w:r>
    </w:p>
    <w:p w:rsidR="00934D70" w:rsidRDefault="00934D70" w:rsidP="00934D70">
      <w:pPr>
        <w:pStyle w:val="bpuIntro"/>
      </w:pPr>
      <w:r>
        <w:t>INTRODUCED AUGUST 27, 2020</w:t>
      </w:r>
    </w:p>
    <w:p w:rsidR="00934D70" w:rsidRDefault="00934D70" w:rsidP="00934D70">
      <w:pPr>
        <w:pStyle w:val="bpuIntro"/>
      </w:pPr>
    </w:p>
    <w:p w:rsidR="00934D70" w:rsidRDefault="00934D70" w:rsidP="00934D70">
      <w:pPr>
        <w:pStyle w:val="bpuIntro"/>
        <w:sectPr w:rsidR="00934D70" w:rsidSect="00934D70">
          <w:headerReference w:type="even" r:id="rId10"/>
          <w:headerReference w:type="default" r:id="rId11"/>
          <w:pgSz w:w="12240" w:h="20160" w:code="5"/>
          <w:pgMar w:top="2160" w:right="1440" w:bottom="1440" w:left="1440" w:header="72" w:footer="720" w:gutter="0"/>
          <w:pgNumType w:start="1"/>
          <w:cols w:space="720"/>
          <w:docGrid w:linePitch="360"/>
        </w:sectPr>
      </w:pPr>
    </w:p>
    <w:p w:rsidR="00934D70" w:rsidRDefault="00934D70" w:rsidP="00934D70">
      <w:pPr>
        <w:pStyle w:val="bpuIntro"/>
      </w:pPr>
    </w:p>
    <w:p w:rsidR="00934D70" w:rsidRDefault="00934D70" w:rsidP="00934D70">
      <w:pPr>
        <w:pStyle w:val="bpuSponsor"/>
      </w:pPr>
      <w:r>
        <w:t>Sponsored by:</w:t>
      </w:r>
    </w:p>
    <w:p w:rsidR="00934D70" w:rsidRDefault="00934D70" w:rsidP="00934D70">
      <w:pPr>
        <w:pStyle w:val="bpuSponsor"/>
      </w:pPr>
      <w:r>
        <w:t>Senator  NIA H. GILL</w:t>
      </w:r>
    </w:p>
    <w:p w:rsidR="00934D70" w:rsidRDefault="00934D70" w:rsidP="00934D70">
      <w:pPr>
        <w:pStyle w:val="bpuSponsor"/>
      </w:pPr>
      <w:r>
        <w:t>District 34 (Essex and Passaic)</w:t>
      </w:r>
    </w:p>
    <w:p w:rsidR="00934D70" w:rsidRDefault="00934D70" w:rsidP="00934D70">
      <w:pPr>
        <w:pStyle w:val="bpuSponsor"/>
      </w:pPr>
    </w:p>
    <w:p w:rsidR="00934D70" w:rsidRDefault="00934D70" w:rsidP="00934D70">
      <w:pPr>
        <w:pStyle w:val="bpuSponsor"/>
      </w:pPr>
    </w:p>
    <w:p w:rsidR="00934D70" w:rsidRDefault="00934D70" w:rsidP="00934D70">
      <w:pPr>
        <w:pStyle w:val="bpuSponsor"/>
      </w:pPr>
    </w:p>
    <w:p w:rsidR="00934D70" w:rsidRDefault="00934D70" w:rsidP="00934D70">
      <w:pPr>
        <w:pStyle w:val="bpuSponsor"/>
      </w:pPr>
    </w:p>
    <w:p w:rsidR="00934D70" w:rsidRDefault="00934D70" w:rsidP="00934D70">
      <w:pPr>
        <w:pStyle w:val="bpuSponsor"/>
      </w:pPr>
      <w:r>
        <w:t>SYNOPSIS</w:t>
      </w:r>
    </w:p>
    <w:p w:rsidR="00934D70" w:rsidRDefault="00934D70" w:rsidP="00934D70">
      <w:pPr>
        <w:pStyle w:val="bpuNormText"/>
      </w:pPr>
      <w:r>
        <w:tab/>
        <w:t xml:space="preserve">The “New Jersey Law Enforcement Transparency Act of 2020.” </w:t>
      </w:r>
    </w:p>
    <w:p w:rsidR="00934D70" w:rsidRDefault="00934D70" w:rsidP="00934D70">
      <w:pPr>
        <w:pStyle w:val="bpuNormText"/>
      </w:pPr>
    </w:p>
    <w:p w:rsidR="00934D70" w:rsidRDefault="00934D70" w:rsidP="00934D70">
      <w:pPr>
        <w:pStyle w:val="bpuSponsor"/>
      </w:pPr>
      <w:r>
        <w:t xml:space="preserve">CURRENT VERSION OF TEXT </w:t>
      </w:r>
    </w:p>
    <w:p w:rsidR="00934D70" w:rsidRDefault="00934D70" w:rsidP="00934D70">
      <w:pPr>
        <w:pStyle w:val="bpuNormText"/>
      </w:pPr>
      <w:r>
        <w:tab/>
        <w:t>As introduced.</w:t>
      </w:r>
    </w:p>
    <w:p w:rsidR="00934D70" w:rsidRDefault="00934D70" w:rsidP="00934D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4D70" w:rsidRDefault="00934D70" w:rsidP="008916EC">
      <w:pPr>
        <w:pStyle w:val="FronterPage"/>
        <w:tabs>
          <w:tab w:val="clear" w:pos="720"/>
          <w:tab w:val="clear" w:pos="1440"/>
          <w:tab w:val="clear" w:pos="2160"/>
          <w:tab w:val="clear" w:pos="2880"/>
          <w:tab w:val="clear" w:pos="3600"/>
          <w:tab w:val="clear" w:pos="4320"/>
          <w:tab w:val="clear" w:pos="5040"/>
        </w:tabs>
        <w:sectPr w:rsidR="00934D70" w:rsidSect="00934D70">
          <w:type w:val="continuous"/>
          <w:pgSz w:w="12240" w:h="20160" w:code="5"/>
          <w:pgMar w:top="1440" w:right="2275" w:bottom="1440" w:left="2275" w:header="72" w:footer="720" w:gutter="0"/>
          <w:pgNumType w:start="1"/>
          <w:cols w:space="720"/>
          <w:docGrid w:linePitch="360"/>
        </w:sectPr>
      </w:pPr>
    </w:p>
    <w:p w:rsidR="00686AEB" w:rsidRPr="00677316" w:rsidRDefault="00CB4D0B" w:rsidP="003E47BA">
      <w:pPr>
        <w:pStyle w:val="HangingAnAct"/>
        <w:rPr>
          <w:rStyle w:val="HangingAnActChar"/>
        </w:rPr>
      </w:pPr>
      <w:r>
        <w:rPr>
          <w:rStyle w:val="BillHead"/>
        </w:rPr>
        <w:lastRenderedPageBreak/>
        <w:t>An Act</w:t>
      </w:r>
      <w:r w:rsidR="00686AEB" w:rsidRPr="006B7FA7">
        <w:rPr>
          <w:rStyle w:val="HangingAnActChar"/>
        </w:rPr>
        <w:t xml:space="preserve"> </w:t>
      </w:r>
      <w:r w:rsidR="00AE3697">
        <w:t>establishing the “</w:t>
      </w:r>
      <w:r w:rsidR="000A4EBB">
        <w:t xml:space="preserve">New Jersey </w:t>
      </w:r>
      <w:r w:rsidR="00AE3697">
        <w:t>Law Enforcement Transparency Act</w:t>
      </w:r>
      <w:r w:rsidR="00314592">
        <w:t xml:space="preserve"> of 2020</w:t>
      </w:r>
      <w:r w:rsidR="00AE3697">
        <w:t xml:space="preserve">” and supplementing Title 52 of the Revised Statutes.  </w:t>
      </w:r>
    </w:p>
    <w:p w:rsidR="000B1054" w:rsidRPr="00D71D68" w:rsidRDefault="000B1054" w:rsidP="000B1054"/>
    <w:p w:rsidR="00686AEB" w:rsidRPr="00AA7880" w:rsidRDefault="00686AEB" w:rsidP="00686AEB">
      <w:r>
        <w:tab/>
      </w:r>
      <w:r w:rsidR="00CB4D0B">
        <w:rPr>
          <w:rStyle w:val="BillHeading2"/>
        </w:rPr>
        <w:t>Be It Enacted</w:t>
      </w:r>
      <w:r>
        <w:rPr>
          <w:rStyle w:val="BillHeading2"/>
        </w:rPr>
        <w:t xml:space="preserve"> </w:t>
      </w:r>
      <w:r w:rsidR="00CB4D0B">
        <w:rPr>
          <w:rStyle w:val="BillLanguage"/>
        </w:rPr>
        <w:t>by the Senate and General Assembly of the State of New Jersey:</w:t>
      </w:r>
    </w:p>
    <w:p w:rsidR="00686AEB" w:rsidRDefault="00686AEB" w:rsidP="00686AEB"/>
    <w:p w:rsidR="00BE3361" w:rsidRDefault="003B61BB" w:rsidP="00AE3697">
      <w:r>
        <w:tab/>
        <w:t>1.</w:t>
      </w:r>
      <w:r>
        <w:tab/>
      </w:r>
      <w:r w:rsidR="00BE3361">
        <w:t xml:space="preserve">a.  </w:t>
      </w:r>
      <w:r w:rsidR="0087140D">
        <w:t>T</w:t>
      </w:r>
      <w:r w:rsidR="00BE3361">
        <w:t>he Superintendent of State Pol</w:t>
      </w:r>
      <w:r w:rsidR="00352FD5">
        <w:t xml:space="preserve">ice and </w:t>
      </w:r>
      <w:r w:rsidR="00BE3361">
        <w:t xml:space="preserve">the </w:t>
      </w:r>
      <w:r w:rsidR="00BE3361" w:rsidRPr="00BE3361">
        <w:t>chief of police or other chief law enforcement officer</w:t>
      </w:r>
      <w:r w:rsidR="00BE3361">
        <w:t xml:space="preserve"> </w:t>
      </w:r>
      <w:r w:rsidR="00B510A3">
        <w:t>of each</w:t>
      </w:r>
      <w:r w:rsidR="00AE3697">
        <w:t xml:space="preserve"> </w:t>
      </w:r>
      <w:r w:rsidR="00BE3361">
        <w:t xml:space="preserve">State, county, and municipal law enforcement agency shall </w:t>
      </w:r>
      <w:r w:rsidR="00AE3697">
        <w:t>imple</w:t>
      </w:r>
      <w:r w:rsidR="00B510A3">
        <w:t xml:space="preserve">ment a policy requiring that every </w:t>
      </w:r>
      <w:r w:rsidR="00AE3697">
        <w:t>law enforce</w:t>
      </w:r>
      <w:r w:rsidR="00B510A3">
        <w:t xml:space="preserve">ment officer </w:t>
      </w:r>
      <w:r w:rsidR="00B510A3" w:rsidRPr="00B510A3">
        <w:t>acting in the performance of the officer's duties while in uniform or exhibiting evidence of authority</w:t>
      </w:r>
      <w:r w:rsidR="00AE3697">
        <w:t xml:space="preserve"> make visible the following identifica</w:t>
      </w:r>
      <w:r w:rsidR="00BE3361">
        <w:t>tion while on-duty or serving the public as a</w:t>
      </w:r>
      <w:r w:rsidR="00AE3697">
        <w:t xml:space="preserve"> law enforcement officer: </w:t>
      </w:r>
    </w:p>
    <w:p w:rsidR="00BE3361" w:rsidRDefault="003B61BB" w:rsidP="00AE3697">
      <w:r>
        <w:tab/>
        <w:t>(1)</w:t>
      </w:r>
      <w:r>
        <w:tab/>
      </w:r>
      <w:r w:rsidR="00BE3361">
        <w:t xml:space="preserve">the last name of the </w:t>
      </w:r>
      <w:r w:rsidR="00AE3697">
        <w:t>law en</w:t>
      </w:r>
      <w:r w:rsidR="00BE3361">
        <w:t>forcement officer;</w:t>
      </w:r>
    </w:p>
    <w:p w:rsidR="00BE3361" w:rsidRDefault="003B61BB" w:rsidP="00AE3697">
      <w:r>
        <w:tab/>
        <w:t>(2)</w:t>
      </w:r>
      <w:r>
        <w:tab/>
      </w:r>
      <w:r w:rsidR="00BE3361">
        <w:t>t</w:t>
      </w:r>
      <w:r w:rsidR="00AE3697">
        <w:t xml:space="preserve">he name of the </w:t>
      </w:r>
      <w:r w:rsidR="00BE3361">
        <w:t>law enforce</w:t>
      </w:r>
      <w:r w:rsidR="00AE3697">
        <w:t xml:space="preserve">ment agency </w:t>
      </w:r>
      <w:r w:rsidR="00BE3361">
        <w:t xml:space="preserve">employing </w:t>
      </w:r>
      <w:r w:rsidR="00AE3697">
        <w:t xml:space="preserve">the </w:t>
      </w:r>
      <w:r w:rsidR="00BE3361">
        <w:t>law enforcement officer;</w:t>
      </w:r>
    </w:p>
    <w:p w:rsidR="00BE3361" w:rsidRDefault="003B61BB" w:rsidP="00AE3697">
      <w:r>
        <w:tab/>
        <w:t>(3)</w:t>
      </w:r>
      <w:r>
        <w:tab/>
      </w:r>
      <w:r w:rsidR="00BE3361">
        <w:t xml:space="preserve">a </w:t>
      </w:r>
      <w:r w:rsidR="00AE3697">
        <w:t xml:space="preserve">badge number or other identification </w:t>
      </w:r>
      <w:r w:rsidR="00BE3361">
        <w:t xml:space="preserve">number </w:t>
      </w:r>
      <w:r w:rsidR="00C03BC2">
        <w:t xml:space="preserve">issued by </w:t>
      </w:r>
      <w:r w:rsidR="00BE3361">
        <w:t>the employing law enforcement a</w:t>
      </w:r>
      <w:r w:rsidR="00B510A3">
        <w:t xml:space="preserve">gency.  </w:t>
      </w:r>
    </w:p>
    <w:p w:rsidR="00B510A3" w:rsidRDefault="00B510A3" w:rsidP="00AE3697">
      <w:r>
        <w:tab/>
        <w:t xml:space="preserve">The provisions of this subsection shall not apply to </w:t>
      </w:r>
      <w:r w:rsidR="00D96867">
        <w:t>det</w:t>
      </w:r>
      <w:r w:rsidR="00676B84">
        <w:t xml:space="preserve">ectives and investigators while working in the role of an </w:t>
      </w:r>
      <w:r w:rsidR="00F748D3">
        <w:t>undercover</w:t>
      </w:r>
      <w:r w:rsidR="00676B84">
        <w:t xml:space="preserve"> agent for a law enforcement agency</w:t>
      </w:r>
      <w:r w:rsidR="00F748D3">
        <w:t xml:space="preserve">.  </w:t>
      </w:r>
    </w:p>
    <w:p w:rsidR="00352FD5" w:rsidRDefault="00BE3361" w:rsidP="00AE3697">
      <w:r>
        <w:tab/>
      </w:r>
      <w:r w:rsidR="003B61BB">
        <w:t>b.</w:t>
      </w:r>
      <w:r w:rsidR="003B61BB">
        <w:tab/>
      </w:r>
      <w:r w:rsidR="0087140D">
        <w:t>T</w:t>
      </w:r>
      <w:r w:rsidR="00352FD5">
        <w:t xml:space="preserve">he Superintendent of State Police and the </w:t>
      </w:r>
      <w:r w:rsidR="00352FD5" w:rsidRPr="00BE3361">
        <w:t>chief of police or other chief law enforcement officer</w:t>
      </w:r>
      <w:r w:rsidR="00352FD5">
        <w:t xml:space="preserve"> of every State, county, and municipal law enforcement agency </w:t>
      </w:r>
      <w:r w:rsidR="00AE3697">
        <w:t>shal</w:t>
      </w:r>
      <w:r w:rsidR="00352FD5">
        <w:t xml:space="preserve">l </w:t>
      </w:r>
      <w:r w:rsidR="00AE3697">
        <w:t>implement a policy wit</w:t>
      </w:r>
      <w:r w:rsidR="00352FD5">
        <w:t xml:space="preserve">h respect to the enforcement </w:t>
      </w:r>
      <w:r w:rsidR="00B510A3">
        <w:t xml:space="preserve">of </w:t>
      </w:r>
      <w:r w:rsidR="00AE3697">
        <w:t xml:space="preserve">subsection </w:t>
      </w:r>
      <w:r w:rsidR="00352FD5">
        <w:t>a. of this section.</w:t>
      </w:r>
    </w:p>
    <w:p w:rsidR="00352FD5" w:rsidRDefault="003B61BB" w:rsidP="00352FD5">
      <w:r>
        <w:tab/>
        <w:t>c.</w:t>
      </w:r>
      <w:r>
        <w:tab/>
      </w:r>
      <w:r w:rsidR="0087140D">
        <w:t>T</w:t>
      </w:r>
      <w:r w:rsidR="00352FD5">
        <w:t xml:space="preserve">he Superintendent of State Police and the </w:t>
      </w:r>
      <w:r w:rsidR="00352FD5" w:rsidRPr="00BE3361">
        <w:t>chief of police or other chief law enforcement officer</w:t>
      </w:r>
      <w:r w:rsidR="00352FD5">
        <w:t xml:space="preserve"> of every State, county, and municipal law enforcement agency shall </w:t>
      </w:r>
      <w:r w:rsidR="00C75E5A">
        <w:t xml:space="preserve">annually </w:t>
      </w:r>
      <w:r w:rsidR="00AE3697">
        <w:t xml:space="preserve">collect and submit to </w:t>
      </w:r>
      <w:r w:rsidR="00C75E5A">
        <w:t>t</w:t>
      </w:r>
      <w:r w:rsidR="00AE3697">
        <w:t>he Attorney General</w:t>
      </w:r>
      <w:r w:rsidR="00C75E5A">
        <w:t xml:space="preserve"> </w:t>
      </w:r>
      <w:r w:rsidR="00AE3697">
        <w:t>a report on the</w:t>
      </w:r>
      <w:r w:rsidR="00352FD5">
        <w:t>:</w:t>
      </w:r>
    </w:p>
    <w:p w:rsidR="00352FD5" w:rsidRDefault="003B61BB" w:rsidP="00352FD5">
      <w:r>
        <w:tab/>
        <w:t>(1)</w:t>
      </w:r>
      <w:r>
        <w:tab/>
      </w:r>
      <w:r w:rsidR="00352FD5">
        <w:t>n</w:t>
      </w:r>
      <w:r w:rsidR="00AE3697">
        <w:t>umber of instances in which a law enfor</w:t>
      </w:r>
      <w:r w:rsidR="00352FD5">
        <w:t xml:space="preserve">cement officer did not comply </w:t>
      </w:r>
      <w:r w:rsidR="00AE3697">
        <w:t xml:space="preserve">with the </w:t>
      </w:r>
      <w:r w:rsidR="00352FD5">
        <w:t xml:space="preserve">requirement under subsection a. of this section; and </w:t>
      </w:r>
    </w:p>
    <w:p w:rsidR="00C75E5A" w:rsidRDefault="00352FD5" w:rsidP="00352FD5">
      <w:r>
        <w:tab/>
        <w:t>(2)</w:t>
      </w:r>
      <w:r w:rsidR="003B61BB">
        <w:tab/>
      </w:r>
      <w:r>
        <w:t xml:space="preserve">the law enforcement agency that </w:t>
      </w:r>
      <w:r w:rsidR="00AE3697">
        <w:t xml:space="preserve">employed </w:t>
      </w:r>
      <w:r>
        <w:t>the o</w:t>
      </w:r>
      <w:r w:rsidR="00AE3697">
        <w:t xml:space="preserve">fficer. </w:t>
      </w:r>
    </w:p>
    <w:p w:rsidR="00676B84" w:rsidRDefault="00676B84" w:rsidP="00352FD5">
      <w:r>
        <w:tab/>
        <w:t xml:space="preserve">d.  The Attorney General shall adopt guidelines for the enforcement of the provisions of P.L.     , c.     (C.     ) (pending before the Legislature as this bill).  </w:t>
      </w:r>
    </w:p>
    <w:p w:rsidR="00C75E5A" w:rsidRDefault="00C75E5A" w:rsidP="00C75E5A">
      <w:r>
        <w:tab/>
      </w:r>
      <w:r w:rsidR="00676B84">
        <w:t>e</w:t>
      </w:r>
      <w:r w:rsidR="003B61BB">
        <w:t>.</w:t>
      </w:r>
      <w:r w:rsidR="003B61BB">
        <w:tab/>
      </w:r>
      <w:r>
        <w:t>For the purposes of this section:</w:t>
      </w:r>
    </w:p>
    <w:p w:rsidR="00062754" w:rsidRDefault="00C75E5A" w:rsidP="00062754">
      <w:r>
        <w:tab/>
      </w:r>
      <w:r w:rsidR="00062754" w:rsidRPr="00EA571D">
        <w:t>"Law enforcement agency" means a department, division, bureau, commission, board</w:t>
      </w:r>
      <w:r w:rsidR="00062754">
        <w:t>,</w:t>
      </w:r>
      <w:r w:rsidR="00062754" w:rsidRPr="00EA571D">
        <w:t xml:space="preserve"> or other authority of the State or of any political subdivision thereof which employs law enforcement officers.</w:t>
      </w:r>
    </w:p>
    <w:p w:rsidR="00C75E5A" w:rsidRDefault="00062754" w:rsidP="00686AEB">
      <w:r>
        <w:tab/>
        <w:t>“Law enforcement officer” means</w:t>
      </w:r>
      <w:r w:rsidRPr="00EA571D">
        <w:t xml:space="preserve"> </w:t>
      </w:r>
      <w:r w:rsidRPr="000E2721">
        <w:t>any person who is employed as a perma</w:t>
      </w:r>
      <w:r>
        <w:t>nent full-time member of a law</w:t>
      </w:r>
      <w:r w:rsidRPr="000E2721">
        <w:t xml:space="preserve"> enforcement agency</w:t>
      </w:r>
      <w:r>
        <w:t xml:space="preserve"> and </w:t>
      </w:r>
      <w:r w:rsidRPr="000E2721">
        <w:t>is statutorily</w:t>
      </w:r>
      <w:r>
        <w:t xml:space="preserve"> empowered to act </w:t>
      </w:r>
      <w:r w:rsidRPr="00EA571D">
        <w:t>as an officer for the detection, apprehension, arrest</w:t>
      </w:r>
      <w:r>
        <w:t>,</w:t>
      </w:r>
      <w:r w:rsidRPr="00EA571D">
        <w:t xml:space="preserve"> and conviction of offenders</w:t>
      </w:r>
      <w:r>
        <w:t xml:space="preserve"> against the laws of this State.</w:t>
      </w:r>
    </w:p>
    <w:p w:rsidR="00686AEB" w:rsidRPr="00AA7880" w:rsidRDefault="003B61BB" w:rsidP="00686AEB">
      <w:r>
        <w:lastRenderedPageBreak/>
        <w:tab/>
        <w:t>2.</w:t>
      </w:r>
      <w:r>
        <w:tab/>
      </w:r>
      <w:r w:rsidR="00CB4D0B">
        <w:t>This act shall take effect</w:t>
      </w:r>
      <w:r w:rsidR="00C75E5A">
        <w:t xml:space="preserve"> on the first day of the fourth month next following enactment.  </w:t>
      </w:r>
    </w:p>
    <w:p w:rsidR="00686AEB" w:rsidRDefault="00686AEB" w:rsidP="00686AEB"/>
    <w:p w:rsidR="008B277B" w:rsidRPr="00CE7BD8" w:rsidRDefault="008B277B" w:rsidP="00686AEB"/>
    <w:p w:rsidR="00686AEB" w:rsidRPr="00AA7880" w:rsidRDefault="00686AEB" w:rsidP="00686AEB">
      <w:pPr>
        <w:jc w:val="center"/>
      </w:pPr>
      <w:r w:rsidRPr="00D71D68">
        <w:t>STATEMENT</w:t>
      </w:r>
    </w:p>
    <w:p w:rsidR="00686AEB" w:rsidRDefault="00686AEB" w:rsidP="00686AEB"/>
    <w:p w:rsidR="00195C72" w:rsidRDefault="00676B84" w:rsidP="00195C72">
      <w:r>
        <w:tab/>
        <w:t xml:space="preserve">This bill requires </w:t>
      </w:r>
      <w:r w:rsidR="00195C72">
        <w:t>every law enforcement officer</w:t>
      </w:r>
      <w:r>
        <w:t xml:space="preserve"> in </w:t>
      </w:r>
      <w:r w:rsidR="00195C72">
        <w:t xml:space="preserve">this State to make visible the officer’s last name, name of the employing law enforcement agency, and the officer’s badge number while the officer is on duty or serving the public.  </w:t>
      </w:r>
    </w:p>
    <w:p w:rsidR="00E732B9" w:rsidRDefault="00195C72" w:rsidP="00676B84">
      <w:r>
        <w:tab/>
        <w:t xml:space="preserve">The bill specifically requires the </w:t>
      </w:r>
      <w:r w:rsidR="00676B84">
        <w:t xml:space="preserve">Superintendent of </w:t>
      </w:r>
      <w:r w:rsidR="005D1816">
        <w:t xml:space="preserve">the Division of </w:t>
      </w:r>
      <w:r w:rsidR="00676B84">
        <w:t xml:space="preserve">State Police and the </w:t>
      </w:r>
      <w:r w:rsidR="00676B84" w:rsidRPr="00BE3361">
        <w:t xml:space="preserve">chief of police </w:t>
      </w:r>
      <w:r w:rsidR="00E732B9">
        <w:t xml:space="preserve">of </w:t>
      </w:r>
      <w:r w:rsidR="005D1816">
        <w:t xml:space="preserve">every </w:t>
      </w:r>
      <w:r w:rsidR="00676B84">
        <w:t xml:space="preserve">State, county, and </w:t>
      </w:r>
      <w:r w:rsidR="00E732B9">
        <w:t>mu</w:t>
      </w:r>
      <w:r w:rsidR="005D1816">
        <w:t>nicipal law enforcement agency</w:t>
      </w:r>
      <w:r w:rsidR="00E732B9">
        <w:t xml:space="preserve"> </w:t>
      </w:r>
      <w:r>
        <w:t xml:space="preserve">to </w:t>
      </w:r>
      <w:r w:rsidR="00676B84">
        <w:t xml:space="preserve">implement a policy requiring that every law enforcement officer </w:t>
      </w:r>
      <w:r w:rsidR="00676B84" w:rsidRPr="00B510A3">
        <w:t>acting in the performance of the officer's duties while in uniform or exhibiting evidence of authority</w:t>
      </w:r>
      <w:r w:rsidR="00676B84">
        <w:t xml:space="preserve"> make </w:t>
      </w:r>
      <w:r w:rsidR="00E732B9">
        <w:t xml:space="preserve">this information </w:t>
      </w:r>
      <w:r w:rsidR="00676B84">
        <w:t>visible</w:t>
      </w:r>
      <w:r w:rsidR="00E732B9">
        <w:t xml:space="preserve">.  The policies are to include an enforcement mechanism.  </w:t>
      </w:r>
    </w:p>
    <w:p w:rsidR="00676B84" w:rsidRDefault="00E732B9" w:rsidP="00676B84">
      <w:r>
        <w:tab/>
        <w:t>D</w:t>
      </w:r>
      <w:r w:rsidR="00676B84">
        <w:t>et</w:t>
      </w:r>
      <w:r>
        <w:t xml:space="preserve">ectives and investigators who are </w:t>
      </w:r>
      <w:r w:rsidR="00676B84">
        <w:t xml:space="preserve">working </w:t>
      </w:r>
      <w:r w:rsidR="005D1816">
        <w:t xml:space="preserve">in the role of an </w:t>
      </w:r>
      <w:r>
        <w:t>u</w:t>
      </w:r>
      <w:r w:rsidR="00676B84">
        <w:t>ndercover agent</w:t>
      </w:r>
      <w:r>
        <w:t xml:space="preserve"> are exempted from the provisions of the bill.  </w:t>
      </w:r>
    </w:p>
    <w:p w:rsidR="00676B84" w:rsidRDefault="00676B84" w:rsidP="00676B84">
      <w:r>
        <w:tab/>
      </w:r>
      <w:r w:rsidR="00E732B9">
        <w:t xml:space="preserve">Law enforcement agencies are required by the bill to </w:t>
      </w:r>
      <w:r>
        <w:t xml:space="preserve">annually collect </w:t>
      </w:r>
      <w:r w:rsidR="00B76D0B">
        <w:t xml:space="preserve">data </w:t>
      </w:r>
      <w:r>
        <w:t>and submit to the At</w:t>
      </w:r>
      <w:r w:rsidR="005D1816">
        <w:t>t</w:t>
      </w:r>
      <w:r>
        <w:t>orney General a report on the</w:t>
      </w:r>
      <w:r w:rsidR="00B76D0B">
        <w:t xml:space="preserve"> </w:t>
      </w:r>
      <w:r>
        <w:t xml:space="preserve"> number of</w:t>
      </w:r>
      <w:r w:rsidR="00B76D0B">
        <w:t xml:space="preserve"> </w:t>
      </w:r>
      <w:r>
        <w:t xml:space="preserve">instances in which a law enforcement officer did not comply with the </w:t>
      </w:r>
      <w:r w:rsidR="00B76D0B">
        <w:t xml:space="preserve">bill’s </w:t>
      </w:r>
      <w:r>
        <w:t>requirement</w:t>
      </w:r>
      <w:r w:rsidR="005D1816">
        <w:t>s</w:t>
      </w:r>
      <w:r>
        <w:t xml:space="preserve"> and the law enforcement agency that employed the officer. </w:t>
      </w:r>
    </w:p>
    <w:p w:rsidR="00676B84" w:rsidRDefault="00676B84" w:rsidP="00686AEB">
      <w:r>
        <w:tab/>
      </w:r>
      <w:r w:rsidR="00B76D0B">
        <w:t xml:space="preserve">The bill requires the </w:t>
      </w:r>
      <w:r>
        <w:t xml:space="preserve">Attorney General </w:t>
      </w:r>
      <w:r w:rsidR="005D1816">
        <w:t xml:space="preserve">to </w:t>
      </w:r>
      <w:r>
        <w:t xml:space="preserve">adopt guidelines for the enforcement of the </w:t>
      </w:r>
      <w:r w:rsidR="00B76D0B">
        <w:t xml:space="preserve">bill’s </w:t>
      </w:r>
      <w:r>
        <w:t>provisions</w:t>
      </w:r>
      <w:r w:rsidR="00B76D0B">
        <w:t xml:space="preserve">.  </w:t>
      </w:r>
    </w:p>
    <w:sectPr w:rsidR="00676B84" w:rsidSect="00934D7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A63" w:rsidRDefault="00014A63">
      <w:r>
        <w:separator/>
      </w:r>
    </w:p>
  </w:endnote>
  <w:endnote w:type="continuationSeparator" w:id="0">
    <w:p w:rsidR="00014A63" w:rsidRDefault="00014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D0B" w:rsidRDefault="00CB4D0B" w:rsidP="00B76D0B">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A63" w:rsidRDefault="00014A63">
      <w:r>
        <w:separator/>
      </w:r>
    </w:p>
  </w:footnote>
  <w:footnote w:type="continuationSeparator" w:id="0">
    <w:p w:rsidR="00014A63" w:rsidRDefault="00014A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7A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4D70" w:rsidRDefault="00934D70" w:rsidP="00934D70">
    <w:pPr>
      <w:pStyle w:val="bpuHeadSpon"/>
    </w:pPr>
    <w:r w:rsidRPr="00934D70">
      <w:rPr>
        <w:rStyle w:val="bpuHeadSponChar"/>
      </w:rPr>
      <w:t>S2857</w:t>
    </w:r>
    <w:r>
      <w:t xml:space="preserve"> GILL</w:t>
    </w:r>
  </w:p>
  <w:p w:rsidR="00934D70" w:rsidRDefault="00934D70" w:rsidP="00934D70">
    <w:pPr>
      <w:pStyle w:val="bpuHeadSpon"/>
    </w:pPr>
    <w:r>
      <w:fldChar w:fldCharType="begin"/>
    </w:r>
    <w:r>
      <w:instrText xml:space="preserve"> PAGE  \* MERGEFORMAT </w:instrText>
    </w:r>
    <w:r>
      <w:fldChar w:fldCharType="separate"/>
    </w:r>
    <w:r w:rsidR="00877AAD">
      <w:rPr>
        <w:noProof/>
      </w:rPr>
      <w:t>3</w:t>
    </w:r>
    <w:r>
      <w:fldChar w:fldCharType="end"/>
    </w:r>
  </w:p>
  <w:p w:rsidR="00934D70" w:rsidRDefault="00934D70" w:rsidP="00934D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4D70" w:rsidRDefault="00934D70" w:rsidP="00934D70">
    <w:pPr>
      <w:pStyle w:val="bpuHeadSpon"/>
    </w:pPr>
    <w:r w:rsidRPr="00934D70">
      <w:rPr>
        <w:rStyle w:val="bpuHeadSponChar"/>
      </w:rPr>
      <w:t>S2857</w:t>
    </w:r>
    <w:r>
      <w:t xml:space="preserve"> GILL</w:t>
    </w:r>
  </w:p>
  <w:p w:rsidR="00934D70" w:rsidRDefault="00934D70" w:rsidP="00934D70">
    <w:pPr>
      <w:pStyle w:val="bpuHeadSpon"/>
    </w:pPr>
    <w:r>
      <w:fldChar w:fldCharType="begin"/>
    </w:r>
    <w:r>
      <w:instrText xml:space="preserve"> PAGE  \* MERGEFORMAT </w:instrText>
    </w:r>
    <w:r>
      <w:fldChar w:fldCharType="separate"/>
    </w:r>
    <w:r w:rsidR="00877AAD">
      <w:rPr>
        <w:noProof/>
      </w:rPr>
      <w:t>2</w:t>
    </w:r>
    <w:r>
      <w:fldChar w:fldCharType="end"/>
    </w:r>
  </w:p>
  <w:p w:rsidR="00934D70" w:rsidRDefault="00934D70" w:rsidP="00934D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A63"/>
    <w:rsid w:val="000051BD"/>
    <w:rsid w:val="00014A63"/>
    <w:rsid w:val="000160A5"/>
    <w:rsid w:val="0002335B"/>
    <w:rsid w:val="0003549A"/>
    <w:rsid w:val="000367AE"/>
    <w:rsid w:val="00043B22"/>
    <w:rsid w:val="00054975"/>
    <w:rsid w:val="00057D20"/>
    <w:rsid w:val="0006197C"/>
    <w:rsid w:val="00062754"/>
    <w:rsid w:val="0006281F"/>
    <w:rsid w:val="0008141C"/>
    <w:rsid w:val="00094A55"/>
    <w:rsid w:val="000A44A7"/>
    <w:rsid w:val="000A4EBB"/>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00D"/>
    <w:rsid w:val="00173D2B"/>
    <w:rsid w:val="00181676"/>
    <w:rsid w:val="00183603"/>
    <w:rsid w:val="00194E78"/>
    <w:rsid w:val="00195C7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592"/>
    <w:rsid w:val="00315320"/>
    <w:rsid w:val="00325776"/>
    <w:rsid w:val="00325E27"/>
    <w:rsid w:val="00330395"/>
    <w:rsid w:val="00333704"/>
    <w:rsid w:val="00336624"/>
    <w:rsid w:val="0034025F"/>
    <w:rsid w:val="00340458"/>
    <w:rsid w:val="0034200F"/>
    <w:rsid w:val="003446A0"/>
    <w:rsid w:val="0034481B"/>
    <w:rsid w:val="00350130"/>
    <w:rsid w:val="00352FD5"/>
    <w:rsid w:val="00354334"/>
    <w:rsid w:val="0036180C"/>
    <w:rsid w:val="00363CF5"/>
    <w:rsid w:val="00364344"/>
    <w:rsid w:val="003702CA"/>
    <w:rsid w:val="00370617"/>
    <w:rsid w:val="00382F1F"/>
    <w:rsid w:val="00391DA4"/>
    <w:rsid w:val="003A3C64"/>
    <w:rsid w:val="003A3F83"/>
    <w:rsid w:val="003B61BB"/>
    <w:rsid w:val="003C43EF"/>
    <w:rsid w:val="003C5A6B"/>
    <w:rsid w:val="003C7FB2"/>
    <w:rsid w:val="003D24DE"/>
    <w:rsid w:val="003D3C3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92F"/>
    <w:rsid w:val="00484C19"/>
    <w:rsid w:val="00485866"/>
    <w:rsid w:val="00492076"/>
    <w:rsid w:val="00493B1D"/>
    <w:rsid w:val="00497037"/>
    <w:rsid w:val="004A3009"/>
    <w:rsid w:val="004A6940"/>
    <w:rsid w:val="004A77A4"/>
    <w:rsid w:val="004B4E6D"/>
    <w:rsid w:val="004C742C"/>
    <w:rsid w:val="004E1F3E"/>
    <w:rsid w:val="004F21BD"/>
    <w:rsid w:val="004F4F1D"/>
    <w:rsid w:val="004F74DD"/>
    <w:rsid w:val="00501317"/>
    <w:rsid w:val="0050495C"/>
    <w:rsid w:val="00505DC9"/>
    <w:rsid w:val="00506E1E"/>
    <w:rsid w:val="00513C81"/>
    <w:rsid w:val="00527BFB"/>
    <w:rsid w:val="00532A32"/>
    <w:rsid w:val="00537E54"/>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81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B8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D6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40D"/>
    <w:rsid w:val="00872CCB"/>
    <w:rsid w:val="00875402"/>
    <w:rsid w:val="00877AAD"/>
    <w:rsid w:val="00884D51"/>
    <w:rsid w:val="008916EC"/>
    <w:rsid w:val="00891E4F"/>
    <w:rsid w:val="008A31C5"/>
    <w:rsid w:val="008A4F9A"/>
    <w:rsid w:val="008B277B"/>
    <w:rsid w:val="008B2850"/>
    <w:rsid w:val="008C79B3"/>
    <w:rsid w:val="008D77BD"/>
    <w:rsid w:val="008E454C"/>
    <w:rsid w:val="008F1E5A"/>
    <w:rsid w:val="00901BDA"/>
    <w:rsid w:val="009121D8"/>
    <w:rsid w:val="00916F7A"/>
    <w:rsid w:val="00917FE3"/>
    <w:rsid w:val="009318C7"/>
    <w:rsid w:val="00931C09"/>
    <w:rsid w:val="009348C2"/>
    <w:rsid w:val="00934D7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697"/>
    <w:rsid w:val="00AF1A8C"/>
    <w:rsid w:val="00B0116D"/>
    <w:rsid w:val="00B01173"/>
    <w:rsid w:val="00B02F35"/>
    <w:rsid w:val="00B05A3C"/>
    <w:rsid w:val="00B07100"/>
    <w:rsid w:val="00B1138C"/>
    <w:rsid w:val="00B2574A"/>
    <w:rsid w:val="00B35D8A"/>
    <w:rsid w:val="00B45B34"/>
    <w:rsid w:val="00B510A3"/>
    <w:rsid w:val="00B57047"/>
    <w:rsid w:val="00B61D86"/>
    <w:rsid w:val="00B6342D"/>
    <w:rsid w:val="00B726BD"/>
    <w:rsid w:val="00B732BC"/>
    <w:rsid w:val="00B76D0B"/>
    <w:rsid w:val="00B90E33"/>
    <w:rsid w:val="00B9676B"/>
    <w:rsid w:val="00BA2EA5"/>
    <w:rsid w:val="00BA364B"/>
    <w:rsid w:val="00BB1190"/>
    <w:rsid w:val="00BB31D0"/>
    <w:rsid w:val="00BB3A11"/>
    <w:rsid w:val="00BB4DDB"/>
    <w:rsid w:val="00BB5D79"/>
    <w:rsid w:val="00BB5F02"/>
    <w:rsid w:val="00BC7892"/>
    <w:rsid w:val="00BE1306"/>
    <w:rsid w:val="00BE24D6"/>
    <w:rsid w:val="00BE3361"/>
    <w:rsid w:val="00BE7EFA"/>
    <w:rsid w:val="00BF06AD"/>
    <w:rsid w:val="00BF2C67"/>
    <w:rsid w:val="00C03BC2"/>
    <w:rsid w:val="00C04F4D"/>
    <w:rsid w:val="00C12E48"/>
    <w:rsid w:val="00C13D14"/>
    <w:rsid w:val="00C15F53"/>
    <w:rsid w:val="00C23F09"/>
    <w:rsid w:val="00C25356"/>
    <w:rsid w:val="00C328D0"/>
    <w:rsid w:val="00C46BC1"/>
    <w:rsid w:val="00C5235F"/>
    <w:rsid w:val="00C54CE2"/>
    <w:rsid w:val="00C66BF3"/>
    <w:rsid w:val="00C70140"/>
    <w:rsid w:val="00C73CA7"/>
    <w:rsid w:val="00C75E5A"/>
    <w:rsid w:val="00C822F6"/>
    <w:rsid w:val="00C82AC2"/>
    <w:rsid w:val="00C8456C"/>
    <w:rsid w:val="00C91E19"/>
    <w:rsid w:val="00C92402"/>
    <w:rsid w:val="00C92867"/>
    <w:rsid w:val="00C93B93"/>
    <w:rsid w:val="00CA037D"/>
    <w:rsid w:val="00CA0837"/>
    <w:rsid w:val="00CA2442"/>
    <w:rsid w:val="00CA4725"/>
    <w:rsid w:val="00CB4D0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86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8F3"/>
    <w:rsid w:val="00E4267B"/>
    <w:rsid w:val="00E42F13"/>
    <w:rsid w:val="00E452DF"/>
    <w:rsid w:val="00E543CF"/>
    <w:rsid w:val="00E546FD"/>
    <w:rsid w:val="00E608F1"/>
    <w:rsid w:val="00E611B9"/>
    <w:rsid w:val="00E7144F"/>
    <w:rsid w:val="00E732B9"/>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8D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289A5F7-6E57-4F14-8BB2-D61220433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849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492F"/>
    <w:rPr>
      <w:rFonts w:ascii="Segoe UI" w:hAnsi="Segoe UI" w:cs="Segoe UI"/>
      <w:spacing w:val="4"/>
      <w:sz w:val="18"/>
      <w:szCs w:val="18"/>
    </w:rPr>
  </w:style>
  <w:style w:type="character" w:styleId="LineNumber">
    <w:name w:val="line number"/>
    <w:basedOn w:val="DefaultParagraphFont"/>
    <w:semiHidden/>
    <w:unhideWhenUsed/>
    <w:rsid w:val="00934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F1FB5-3F50-4D47-82B0-FDB357443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627</Words>
  <Characters>3279</Characters>
  <Application>Microsoft Office Word</Application>
  <DocSecurity>0</DocSecurity>
  <Lines>96</Lines>
  <Paragraphs>33</Paragraphs>
  <ScaleCrop>false</ScaleCrop>
  <HeadingPairs>
    <vt:vector size="2" baseType="variant">
      <vt:variant>
        <vt:lpstr>Title</vt:lpstr>
      </vt:variant>
      <vt:variant>
        <vt:i4>1</vt:i4>
      </vt:variant>
    </vt:vector>
  </HeadingPairs>
  <TitlesOfParts>
    <vt:vector size="1" baseType="lpstr">
      <vt:lpstr>S2857</vt:lpstr>
    </vt:vector>
  </TitlesOfParts>
  <Manager>R229</Manager>
  <Company>NJ Office of Legislative Services</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S2857</dc:title>
  <dc:subject/>
  <dc:creator>Senator  GILL</dc:creator>
  <cp:keywords>S2857|3|LP |160|92|253|N|0|</cp:keywords>
  <dc:description>INTRODUCED AUGUST 27, 2020</dc:description>
  <cp:lastModifiedBy>Siracusa, Nicole</cp:lastModifiedBy>
  <cp:revision>2</cp:revision>
  <cp:lastPrinted>2020-08-17T15:13:00Z</cp:lastPrinted>
  <dcterms:created xsi:type="dcterms:W3CDTF">2020-08-28T13:09:00Z</dcterms:created>
  <dcterms:modified xsi:type="dcterms:W3CDTF">2020-08-28T13:09:00Z</dcterms:modified>
  <cp:category>52:17B-248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