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B42C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B42C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B42C3">
        <w:rPr>
          <w:caps/>
          <w:szCs w:val="24"/>
        </w:rPr>
        <w:t>OCTOBER 19, 2020</w:t>
      </w:r>
    </w:p>
    <w:p w:rsidR="004144CF" w:rsidRDefault="004144CF" w:rsidP="0083060A"/>
    <w:p w:rsidR="00AB47E9" w:rsidRDefault="00AB47E9" w:rsidP="00941FC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2892.</w:t>
      </w:r>
    </w:p>
    <w:p w:rsidR="00941FC4" w:rsidRPr="00941FC4" w:rsidRDefault="00941FC4" w:rsidP="00941FC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41FC4">
        <w:rPr>
          <w:spacing w:val="4"/>
          <w:szCs w:val="24"/>
        </w:rPr>
        <w:tab/>
        <w:t>This bill requires the Secretary of Higher Education to establish a program to assist institutions of higher education in the recruitment and retention of underrepresented students in the science, technology, engineering, and mathematics (STEM) programs.</w:t>
      </w:r>
      <w:r>
        <w:rPr>
          <w:spacing w:val="4"/>
          <w:szCs w:val="24"/>
        </w:rPr>
        <w:t xml:space="preserve"> </w:t>
      </w:r>
      <w:r w:rsidRPr="00941FC4">
        <w:rPr>
          <w:spacing w:val="4"/>
          <w:szCs w:val="24"/>
        </w:rPr>
        <w:t xml:space="preserve"> Underrepresented students include women and students from other populations historically underrepresented in the STEM fields. </w:t>
      </w:r>
      <w:r>
        <w:rPr>
          <w:spacing w:val="4"/>
          <w:szCs w:val="24"/>
        </w:rPr>
        <w:t xml:space="preserve"> </w:t>
      </w:r>
      <w:r w:rsidRPr="00941FC4">
        <w:rPr>
          <w:spacing w:val="4"/>
          <w:szCs w:val="24"/>
        </w:rPr>
        <w:t>The purpose of the program is to develop guidance and strategies for the institutions to:</w:t>
      </w:r>
    </w:p>
    <w:p w:rsidR="00941FC4" w:rsidRPr="00941FC4" w:rsidRDefault="00941FC4" w:rsidP="008F5D7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941FC4">
        <w:rPr>
          <w:spacing w:val="4"/>
          <w:szCs w:val="24"/>
        </w:rPr>
        <w:t>identify cultural and institutional barriers experienced by underrepresented students, including an assessment of the academic, social, and family-related factors which may negatively impact the recruitment and retention of those students into the STEM fields; and</w:t>
      </w:r>
      <w:r>
        <w:rPr>
          <w:spacing w:val="4"/>
          <w:szCs w:val="24"/>
        </w:rPr>
        <w:t xml:space="preserve"> </w:t>
      </w:r>
    </w:p>
    <w:p w:rsidR="00655CA3" w:rsidRDefault="00941FC4" w:rsidP="008F5D7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941FC4">
        <w:rPr>
          <w:spacing w:val="4"/>
          <w:szCs w:val="24"/>
        </w:rPr>
        <w:t>provide the students with the institutional and faculty support necessary to allow underrepresented students in STEM programs to reach their academic goals.</w:t>
      </w:r>
    </w:p>
    <w:p w:rsidR="004B2ABF" w:rsidRDefault="002E4A72" w:rsidP="009478C9">
      <w:r>
        <w:tab/>
      </w:r>
      <w:r w:rsidRPr="00887B77">
        <w:t xml:space="preserve">As reported by the committee, this bill is identical to </w:t>
      </w:r>
      <w:r>
        <w:t>Assembly</w:t>
      </w:r>
      <w:r w:rsidRPr="00887B77">
        <w:t xml:space="preserve"> Bill No. </w:t>
      </w:r>
      <w:r>
        <w:t>1070</w:t>
      </w:r>
      <w:r w:rsidRPr="00887B77">
        <w:t xml:space="preserve">, which also was reported by the committee on this same date.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2C3" w:rsidRDefault="00AB42C3">
      <w:r>
        <w:separator/>
      </w:r>
    </w:p>
  </w:endnote>
  <w:endnote w:type="continuationSeparator" w:id="0">
    <w:p w:rsidR="00AB42C3" w:rsidRDefault="00AB4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2C3" w:rsidRDefault="00AB42C3">
      <w:r>
        <w:separator/>
      </w:r>
    </w:p>
  </w:footnote>
  <w:footnote w:type="continuationSeparator" w:id="0">
    <w:p w:rsidR="00AB42C3" w:rsidRDefault="00AB4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478C9" w:rsidP="009478C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478C9" w:rsidRDefault="009478C9" w:rsidP="009478C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4B147021"/>
    <w:multiLevelType w:val="hybridMultilevel"/>
    <w:tmpl w:val="08B0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2C3"/>
    <w:rsid w:val="00010CB9"/>
    <w:rsid w:val="000123C0"/>
    <w:rsid w:val="00015342"/>
    <w:rsid w:val="000213D6"/>
    <w:rsid w:val="00025E25"/>
    <w:rsid w:val="00027199"/>
    <w:rsid w:val="00032833"/>
    <w:rsid w:val="00032D10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4A72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8D6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109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3313"/>
    <w:rsid w:val="009341ED"/>
    <w:rsid w:val="00937F0A"/>
    <w:rsid w:val="00941936"/>
    <w:rsid w:val="00941FC4"/>
    <w:rsid w:val="009478C9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2C3"/>
    <w:rsid w:val="00AB47E9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23A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C7D5B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96914EA5-E705-45C5-B363-3FD58F794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2E4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175</Words>
  <Characters>1046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S2892 SHI Statement 10/19/20</vt:lpstr>
    </vt:vector>
  </TitlesOfParts>
  <Manager>R230</Manager>
  <Company>NJ OLS DMU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S2892 SHI Statement 10/19/20</dc:title>
  <dc:subject/>
  <dc:creator>Senate SHI</dc:creator>
  <cp:keywords>S2892|1|ER |227|0|0|!||</cp:keywords>
  <dc:description/>
  <cp:lastModifiedBy>Bektas, Brenda</cp:lastModifiedBy>
  <cp:revision>2</cp:revision>
  <cp:lastPrinted>1999-09-30T17:29:00Z</cp:lastPrinted>
  <dcterms:created xsi:type="dcterms:W3CDTF">2020-10-20T17:30:00Z</dcterms:created>
  <dcterms:modified xsi:type="dcterms:W3CDTF">2020-10-20T17:30:00Z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