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C72D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C72D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2894</w:t>
      </w:r>
      <w:r w:rsidR="0063703D" w:rsidRPr="00ED5E27">
        <w:rPr>
          <w:b/>
          <w:sz w:val="36"/>
          <w:szCs w:val="36"/>
        </w:rPr>
        <w:t xml:space="preserve"> </w:t>
      </w:r>
    </w:p>
    <w:p w:rsidR="009F77A4" w:rsidRDefault="009F77A4" w:rsidP="009F77A4">
      <w:pPr>
        <w:pStyle w:val="TopofPage1"/>
        <w:rPr>
          <w:sz w:val="24"/>
          <w:szCs w:val="24"/>
        </w:rPr>
      </w:pPr>
    </w:p>
    <w:p w:rsidR="009F77A4" w:rsidRDefault="009F77A4" w:rsidP="009F77A4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C72D1">
        <w:rPr>
          <w:caps/>
          <w:szCs w:val="24"/>
        </w:rPr>
        <w:t>DECEMBER 6, 2021</w:t>
      </w:r>
    </w:p>
    <w:p w:rsidR="004144CF" w:rsidRDefault="004144CF" w:rsidP="0083060A"/>
    <w:p w:rsidR="00FF19B1" w:rsidRPr="00FF19B1" w:rsidRDefault="00FF19B1" w:rsidP="00FF19B1">
      <w:r w:rsidRPr="00FF19B1">
        <w:tab/>
        <w:t xml:space="preserve">The Senate Health, Human Services and Senior Citizens Committee reports favorably </w:t>
      </w:r>
      <w:r w:rsidR="009F77A4">
        <w:t xml:space="preserve">and with committee amendments </w:t>
      </w:r>
      <w:r w:rsidRPr="00FF19B1">
        <w:t>Senate Bill No.</w:t>
      </w:r>
      <w:r>
        <w:t xml:space="preserve"> 2894.</w:t>
      </w:r>
    </w:p>
    <w:p w:rsidR="00817883" w:rsidRPr="002C69BE" w:rsidRDefault="00817883" w:rsidP="00817883">
      <w:r>
        <w:tab/>
        <w:t>Th</w:t>
      </w:r>
      <w:r w:rsidRPr="002C69BE">
        <w:t>is bill requires the Department of Human Services</w:t>
      </w:r>
      <w:r>
        <w:t xml:space="preserve"> (DHS)</w:t>
      </w:r>
      <w:r w:rsidRPr="002C69BE">
        <w:t xml:space="preserve"> to conduct a </w:t>
      </w:r>
      <w:r>
        <w:t xml:space="preserve">biennial </w:t>
      </w:r>
      <w:r w:rsidRPr="002C69BE">
        <w:t>survey for the purpose of evaluating the experience of applicants and beneficiaries</w:t>
      </w:r>
      <w:r>
        <w:t xml:space="preserve"> under the </w:t>
      </w:r>
      <w:r w:rsidRPr="002C69BE">
        <w:t>New Jersey Supplemental Nutrition Assistance Program (SNAP).  The survey is to include, at a minimum, questions concerning</w:t>
      </w:r>
      <w:r>
        <w:t xml:space="preserve">: </w:t>
      </w:r>
      <w:r w:rsidRPr="002C69BE">
        <w:t xml:space="preserve"> the experience </w:t>
      </w:r>
      <w:r>
        <w:t xml:space="preserve">of the applicant or beneficiary in </w:t>
      </w:r>
      <w:r w:rsidRPr="002C69BE">
        <w:t>navigati</w:t>
      </w:r>
      <w:r>
        <w:t>ng the SNAP application process;</w:t>
      </w:r>
      <w:r w:rsidRPr="002C69BE">
        <w:t xml:space="preserve"> any difficulties the applicant </w:t>
      </w:r>
      <w:r>
        <w:t xml:space="preserve">or beneficiary </w:t>
      </w:r>
      <w:r w:rsidRPr="002C69BE">
        <w:t>encount</w:t>
      </w:r>
      <w:r>
        <w:t>ered in the application process;</w:t>
      </w:r>
      <w:r w:rsidRPr="002C69BE">
        <w:t xml:space="preserve"> the availability of consumer support at the coun</w:t>
      </w:r>
      <w:r>
        <w:t>ty welfare agency;</w:t>
      </w:r>
      <w:r w:rsidRPr="002C69BE">
        <w:t xml:space="preserve"> and how well the applicant’s </w:t>
      </w:r>
      <w:r>
        <w:t xml:space="preserve">or beneficiary’s </w:t>
      </w:r>
      <w:r w:rsidRPr="002C69BE">
        <w:t>questions and concerns were addressed by staff at the county welfare agency.</w:t>
      </w:r>
    </w:p>
    <w:p w:rsidR="00817883" w:rsidRDefault="00817883" w:rsidP="00817883">
      <w:r>
        <w:tab/>
        <w:t xml:space="preserve">The purpose of each biennial </w:t>
      </w:r>
      <w:r w:rsidRPr="002C69BE">
        <w:t>survey is to</w:t>
      </w:r>
      <w:r>
        <w:t xml:space="preserve">: </w:t>
      </w:r>
      <w:r w:rsidRPr="002C69BE">
        <w:t xml:space="preserve"> identify the strengths and weaknesses of each county welfare agency in processing SNAP applications; formulate trainings or strategies to improve the processing of SNAP applications; and assess which counties require additional resource and staff support.  </w:t>
      </w:r>
      <w:r>
        <w:t>The</w:t>
      </w:r>
      <w:r w:rsidRPr="002C69BE">
        <w:t xml:space="preserve"> </w:t>
      </w:r>
      <w:r>
        <w:t xml:space="preserve">DHS will be required to ensure the </w:t>
      </w:r>
      <w:r w:rsidRPr="002C69BE">
        <w:t xml:space="preserve">survey </w:t>
      </w:r>
      <w:r>
        <w:t xml:space="preserve">is </w:t>
      </w:r>
      <w:r w:rsidRPr="002C69BE">
        <w:t xml:space="preserve">distributed to </w:t>
      </w:r>
      <w:r>
        <w:t xml:space="preserve">each SNAP applicant and beneficiary </w:t>
      </w:r>
      <w:r w:rsidRPr="002C69BE">
        <w:t>at each county welfare agency</w:t>
      </w:r>
      <w:r>
        <w:t xml:space="preserve"> throughout the duration of the survey period.  Within 18 months after each biennial survey is completed, </w:t>
      </w:r>
      <w:r w:rsidRPr="002C69BE">
        <w:t xml:space="preserve">the </w:t>
      </w:r>
      <w:r>
        <w:t>C</w:t>
      </w:r>
      <w:r w:rsidRPr="002C69BE">
        <w:t xml:space="preserve">ommissioner </w:t>
      </w:r>
      <w:r>
        <w:t xml:space="preserve">of Human Services will be required </w:t>
      </w:r>
      <w:r w:rsidRPr="002C69BE">
        <w:t xml:space="preserve">to submit a report to the </w:t>
      </w:r>
      <w:r>
        <w:t>Legislature documenting</w:t>
      </w:r>
      <w:r w:rsidRPr="002C69BE">
        <w:t xml:space="preserve"> the results of the </w:t>
      </w:r>
      <w:r>
        <w:t xml:space="preserve">biennial </w:t>
      </w:r>
      <w:r w:rsidRPr="002C69BE">
        <w:t xml:space="preserve">survey and </w:t>
      </w:r>
      <w:r>
        <w:t xml:space="preserve">providing the commissioner’s </w:t>
      </w:r>
      <w:r w:rsidRPr="002C69BE">
        <w:t xml:space="preserve">recommendations for legislation or other </w:t>
      </w:r>
      <w:r>
        <w:t xml:space="preserve">appropriate </w:t>
      </w:r>
      <w:r w:rsidRPr="002C69BE">
        <w:t>action.</w:t>
      </w:r>
    </w:p>
    <w:p w:rsidR="009F77A4" w:rsidRPr="00FF19B1" w:rsidRDefault="009F77A4" w:rsidP="009F77A4">
      <w:r w:rsidRPr="00FF19B1">
        <w:tab/>
        <w:t>As reported by the committee</w:t>
      </w:r>
      <w:r>
        <w:t xml:space="preserve"> with amendments</w:t>
      </w:r>
      <w:r w:rsidRPr="00FF19B1">
        <w:t xml:space="preserve">, Senate Bill No. </w:t>
      </w:r>
      <w:r>
        <w:t>2894</w:t>
      </w:r>
      <w:r w:rsidRPr="00FF19B1">
        <w:t xml:space="preserve"> is identical to Assembly Bill No. </w:t>
      </w:r>
      <w:r>
        <w:t>4241 (1R)</w:t>
      </w:r>
      <w:r w:rsidRPr="00FF19B1">
        <w:t xml:space="preserve"> which was also </w:t>
      </w:r>
      <w:r w:rsidR="00817883">
        <w:t xml:space="preserve">amended and </w:t>
      </w:r>
      <w:r w:rsidRPr="00FF19B1">
        <w:t>reported by the committee on this date.</w:t>
      </w:r>
    </w:p>
    <w:p w:rsidR="009F77A4" w:rsidRDefault="009F77A4" w:rsidP="009F77A4"/>
    <w:p w:rsidR="009F77A4" w:rsidRDefault="009F77A4" w:rsidP="009F77A4">
      <w:pPr>
        <w:rPr>
          <w:u w:val="double"/>
        </w:rPr>
      </w:pPr>
      <w:r>
        <w:rPr>
          <w:u w:val="double"/>
        </w:rPr>
        <w:t>COMMITTEE AMENDMENTS:</w:t>
      </w:r>
    </w:p>
    <w:p w:rsidR="001F6FE3" w:rsidRDefault="009F77A4" w:rsidP="009F77A4">
      <w:r>
        <w:tab/>
        <w:t>Th</w:t>
      </w:r>
      <w:r w:rsidR="00817883">
        <w:t>e committee amendments</w:t>
      </w:r>
      <w:r>
        <w:t xml:space="preserve"> require the SNAP survey to be conducted on a biennial</w:t>
      </w:r>
      <w:r w:rsidR="001F6FE3">
        <w:t>, rather than a one-time,</w:t>
      </w:r>
      <w:r>
        <w:t xml:space="preserve"> basis.  </w:t>
      </w:r>
    </w:p>
    <w:p w:rsidR="00817883" w:rsidRDefault="00817883" w:rsidP="00817883">
      <w:r>
        <w:tab/>
        <w:t>The committee amendments clarify that the survey is to be of SNAP applicants and beneficiaries, and not county welfare agencies.</w:t>
      </w:r>
    </w:p>
    <w:p w:rsidR="00817883" w:rsidRPr="005B1473" w:rsidRDefault="00817883" w:rsidP="00817883">
      <w:r>
        <w:lastRenderedPageBreak/>
        <w:tab/>
        <w:t>The committee amendments require the DHS to ensure the survey is distributed to all SNAP applicants and beneficiaries throughout each survey period.</w:t>
      </w:r>
    </w:p>
    <w:p w:rsidR="00817883" w:rsidRDefault="00817883" w:rsidP="009F77A4">
      <w:r>
        <w:tab/>
        <w:t>The committee amendments remove a requirement for the DHS to make the survey data available on its Internet website.</w:t>
      </w:r>
    </w:p>
    <w:p w:rsidR="001F6FE3" w:rsidRDefault="001F6FE3" w:rsidP="009F77A4">
      <w:r>
        <w:tab/>
      </w:r>
      <w:r w:rsidR="009F77A4">
        <w:t xml:space="preserve">The </w:t>
      </w:r>
      <w:r>
        <w:t xml:space="preserve">committee </w:t>
      </w:r>
      <w:r w:rsidR="009F77A4">
        <w:t xml:space="preserve">amendments require the Commissioner of Human Services to file a report in association with each biennial survey.  </w:t>
      </w:r>
    </w:p>
    <w:p w:rsidR="001F6FE3" w:rsidRDefault="001F6FE3" w:rsidP="009F77A4">
      <w:r>
        <w:tab/>
      </w:r>
      <w:r w:rsidR="009F77A4">
        <w:t xml:space="preserve">The </w:t>
      </w:r>
      <w:r>
        <w:t xml:space="preserve">committee </w:t>
      </w:r>
      <w:r w:rsidR="009F77A4">
        <w:t xml:space="preserve">amendments </w:t>
      </w:r>
      <w:r>
        <w:t>revise a reference to the Department of Health to instead refer to the Department of Human Services and make a number of minor technical changes involving syntax.</w:t>
      </w:r>
    </w:p>
    <w:p w:rsidR="004B2ABF" w:rsidRDefault="001F6FE3" w:rsidP="0083060A">
      <w:r>
        <w:tab/>
        <w:t xml:space="preserve">The committee amendments </w:t>
      </w:r>
      <w:r w:rsidR="009F77A4">
        <w:t>update the synopsis</w:t>
      </w:r>
      <w:r>
        <w:t xml:space="preserve"> of the bill to reflect these changes</w:t>
      </w:r>
      <w:r w:rsidR="009F77A4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2D1" w:rsidRDefault="005C72D1">
      <w:r>
        <w:separator/>
      </w:r>
    </w:p>
  </w:endnote>
  <w:endnote w:type="continuationSeparator" w:id="0">
    <w:p w:rsidR="005C72D1" w:rsidRDefault="005C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2D1" w:rsidRDefault="005C72D1">
      <w:r>
        <w:separator/>
      </w:r>
    </w:p>
  </w:footnote>
  <w:footnote w:type="continuationSeparator" w:id="0">
    <w:p w:rsidR="005C72D1" w:rsidRDefault="005C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90A28" w:rsidP="00590A2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525BE">
      <w:rPr>
        <w:noProof/>
      </w:rPr>
      <w:t>2</w:t>
    </w:r>
    <w:r>
      <w:fldChar w:fldCharType="end"/>
    </w:r>
  </w:p>
  <w:p w:rsidR="00590A28" w:rsidRDefault="00590A28" w:rsidP="00590A2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D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1F6FE3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1DE8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6C5D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0A28"/>
    <w:rsid w:val="005A10AB"/>
    <w:rsid w:val="005A5CB6"/>
    <w:rsid w:val="005B0C35"/>
    <w:rsid w:val="005C1CB5"/>
    <w:rsid w:val="005C2E96"/>
    <w:rsid w:val="005C51A8"/>
    <w:rsid w:val="005C72D1"/>
    <w:rsid w:val="005E3EC4"/>
    <w:rsid w:val="005E6766"/>
    <w:rsid w:val="005F075C"/>
    <w:rsid w:val="005F0D67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4D17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17883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6C2A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77A4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21E9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6A8F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25BE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19B1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15F9361-A197-4F91-BD93-02BD46F8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428</Words>
  <Characters>2398</Characters>
  <Application>Microsoft Office Word</Application>
  <DocSecurity>0</DocSecurity>
  <Lines>59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S2894 SHH Statement 12/6/21</vt:lpstr>
    </vt:vector>
  </TitlesOfParts>
  <Manager>R230</Manager>
  <Company>NJ OLS DMU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S2894 SHH Statement 12/6/21</dc:title>
  <dc:subject/>
  <dc:creator>Senate SHH</dc:creator>
  <cp:keywords>S2894|2|HS |259|0|0|!||</cp:keywords>
  <dc:description/>
  <cp:lastModifiedBy>Bektas, Brenda</cp:lastModifiedBy>
  <cp:revision>2</cp:revision>
  <cp:lastPrinted>1999-09-30T17:29:00Z</cp:lastPrinted>
  <dcterms:created xsi:type="dcterms:W3CDTF">2021-12-07T18:30:00Z</dcterms:created>
  <dcterms:modified xsi:type="dcterms:W3CDTF">2021-12-07T18:30:00Z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