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DC6" w:rsidRDefault="00937DC6" w:rsidP="00937DC6">
      <w:pPr>
        <w:pStyle w:val="bpuBill"/>
      </w:pPr>
      <w:bookmarkStart w:id="0" w:name="bpuFrontPg"/>
      <w:bookmarkStart w:id="1" w:name="_GoBack"/>
      <w:bookmarkEnd w:id="0"/>
      <w:bookmarkEnd w:id="1"/>
      <w:r>
        <w:t xml:space="preserve">SENATE, No. 2904 </w:t>
      </w:r>
    </w:p>
    <w:p w:rsidR="00937DC6" w:rsidRPr="009D38FF" w:rsidRDefault="00937DC6" w:rsidP="00937D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17377" r:id="rId7"/>
        </w:object>
      </w:r>
    </w:p>
    <w:p w:rsidR="00937DC6" w:rsidRDefault="00937DC6" w:rsidP="00937DC6">
      <w:pPr>
        <w:pStyle w:val="bpuState"/>
      </w:pPr>
      <w:r>
        <w:t>STATE OF NEW JERSEY</w:t>
      </w:r>
    </w:p>
    <w:p w:rsidR="00937DC6" w:rsidRDefault="00937DC6" w:rsidP="00937DC6">
      <w:pPr>
        <w:pStyle w:val="bpuLegislature"/>
      </w:pPr>
      <w:r>
        <w:t>219th LEGISLATURE</w:t>
      </w:r>
    </w:p>
    <w:p w:rsidR="00937DC6" w:rsidRDefault="00937DC6" w:rsidP="00937DC6">
      <w:pPr>
        <w:pStyle w:val="bpuWpGraphic"/>
      </w:pPr>
      <w:r>
        <w:object w:dxaOrig="8985" w:dyaOrig="255">
          <v:shape id="_x0000_i1026" type="#_x0000_t75" style="width:6in;height:12pt" o:ole="">
            <v:imagedata r:id="rId6" o:title=""/>
          </v:shape>
          <o:OLEObject Type="Embed" ProgID="WPWin6.1" ShapeID="_x0000_i1026" DrawAspect="Content" ObjectID="_1661617378" r:id="rId8"/>
        </w:object>
      </w:r>
      <w:r>
        <w:t xml:space="preserve">  </w:t>
      </w:r>
    </w:p>
    <w:p w:rsidR="00937DC6" w:rsidRDefault="00937DC6" w:rsidP="00937DC6">
      <w:pPr>
        <w:pStyle w:val="bpuIntro"/>
      </w:pPr>
      <w:r>
        <w:t>INTRODUCED SEPTEMBER 14, 2020</w:t>
      </w:r>
    </w:p>
    <w:p w:rsidR="00937DC6" w:rsidRDefault="00937DC6" w:rsidP="00937DC6">
      <w:pPr>
        <w:pStyle w:val="bpuIntro"/>
      </w:pPr>
    </w:p>
    <w:p w:rsidR="00937DC6" w:rsidRDefault="00937DC6" w:rsidP="00937DC6">
      <w:pPr>
        <w:pStyle w:val="bpuIntro"/>
        <w:sectPr w:rsidR="00937DC6" w:rsidSect="00937DC6">
          <w:headerReference w:type="even" r:id="rId9"/>
          <w:headerReference w:type="default" r:id="rId10"/>
          <w:pgSz w:w="12240" w:h="20160" w:code="5"/>
          <w:pgMar w:top="2160" w:right="1440" w:bottom="1440" w:left="1440" w:header="72" w:footer="720" w:gutter="0"/>
          <w:pgNumType w:start="1"/>
          <w:cols w:space="720"/>
          <w:docGrid w:linePitch="360"/>
        </w:sectPr>
      </w:pPr>
    </w:p>
    <w:p w:rsidR="00937DC6" w:rsidRDefault="00937DC6" w:rsidP="00937DC6">
      <w:pPr>
        <w:pStyle w:val="bpuIntro"/>
      </w:pPr>
    </w:p>
    <w:p w:rsidR="00937DC6" w:rsidRDefault="00937DC6" w:rsidP="00937DC6">
      <w:pPr>
        <w:pStyle w:val="bpuSponsor"/>
      </w:pPr>
      <w:r>
        <w:t>Sponsored by:</w:t>
      </w:r>
    </w:p>
    <w:p w:rsidR="00937DC6" w:rsidRDefault="00937DC6" w:rsidP="00937DC6">
      <w:pPr>
        <w:pStyle w:val="bpuSponsor"/>
      </w:pPr>
      <w:r>
        <w:t>Senator  KRISTIN M. CORRADO</w:t>
      </w:r>
    </w:p>
    <w:p w:rsidR="00937DC6" w:rsidRDefault="00937DC6" w:rsidP="00937DC6">
      <w:pPr>
        <w:pStyle w:val="bpuSponsor"/>
      </w:pPr>
      <w:r>
        <w:t>District 40 (Bergen, Essex, Morris and Passaic)</w:t>
      </w:r>
    </w:p>
    <w:p w:rsidR="00937DC6" w:rsidRDefault="00937DC6" w:rsidP="00937DC6">
      <w:pPr>
        <w:pStyle w:val="bpuSponsor"/>
      </w:pPr>
    </w:p>
    <w:p w:rsidR="00937DC6" w:rsidRDefault="00937DC6" w:rsidP="00937DC6">
      <w:pPr>
        <w:pStyle w:val="bpuSponsor"/>
      </w:pPr>
    </w:p>
    <w:p w:rsidR="00937DC6" w:rsidRDefault="00937DC6" w:rsidP="00937DC6">
      <w:pPr>
        <w:pStyle w:val="bpuSponsor"/>
      </w:pPr>
    </w:p>
    <w:p w:rsidR="00937DC6" w:rsidRDefault="00937DC6" w:rsidP="00937DC6">
      <w:pPr>
        <w:pStyle w:val="bpuSponsor"/>
      </w:pPr>
    </w:p>
    <w:p w:rsidR="00937DC6" w:rsidRDefault="00937DC6" w:rsidP="00937DC6">
      <w:pPr>
        <w:pStyle w:val="bpuSponsor"/>
      </w:pPr>
      <w:r>
        <w:t>SYNOPSIS</w:t>
      </w:r>
    </w:p>
    <w:p w:rsidR="00937DC6" w:rsidRDefault="00937DC6" w:rsidP="00937DC6">
      <w:pPr>
        <w:pStyle w:val="bpuNormText"/>
      </w:pPr>
      <w:r>
        <w:tab/>
        <w:t xml:space="preserve">Establishes a child care costs reimbursement grant program in DCF; appropriates $500,000. </w:t>
      </w:r>
    </w:p>
    <w:p w:rsidR="00937DC6" w:rsidRDefault="00937DC6" w:rsidP="00937DC6">
      <w:pPr>
        <w:pStyle w:val="bpuNormText"/>
      </w:pPr>
    </w:p>
    <w:p w:rsidR="00937DC6" w:rsidRDefault="00937DC6" w:rsidP="00937DC6">
      <w:pPr>
        <w:pStyle w:val="bpuSponsor"/>
      </w:pPr>
      <w:r>
        <w:t xml:space="preserve">CURRENT VERSION OF TEXT </w:t>
      </w:r>
    </w:p>
    <w:p w:rsidR="00937DC6" w:rsidRDefault="00937DC6" w:rsidP="00937DC6">
      <w:pPr>
        <w:pStyle w:val="bpuNormText"/>
      </w:pPr>
      <w:r>
        <w:tab/>
        <w:t>As introduced.</w:t>
      </w:r>
    </w:p>
    <w:p w:rsidR="00937DC6" w:rsidRDefault="00937DC6" w:rsidP="00937D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7DC6" w:rsidRDefault="00937DC6" w:rsidP="008916EC">
      <w:pPr>
        <w:pStyle w:val="FronterPage"/>
        <w:tabs>
          <w:tab w:val="clear" w:pos="720"/>
          <w:tab w:val="clear" w:pos="1440"/>
          <w:tab w:val="clear" w:pos="2160"/>
          <w:tab w:val="clear" w:pos="2880"/>
          <w:tab w:val="clear" w:pos="3600"/>
          <w:tab w:val="clear" w:pos="4320"/>
          <w:tab w:val="clear" w:pos="5040"/>
        </w:tabs>
        <w:sectPr w:rsidR="00937DC6" w:rsidSect="00937DC6">
          <w:type w:val="continuous"/>
          <w:pgSz w:w="12240" w:h="20160" w:code="5"/>
          <w:pgMar w:top="1440" w:right="2275" w:bottom="1440" w:left="2275" w:header="72" w:footer="720" w:gutter="0"/>
          <w:pgNumType w:start="1"/>
          <w:cols w:space="720"/>
          <w:docGrid w:linePitch="360"/>
        </w:sectPr>
      </w:pPr>
    </w:p>
    <w:p w:rsidR="00686AEB" w:rsidRPr="00677316" w:rsidRDefault="00F022B0" w:rsidP="003E47BA">
      <w:pPr>
        <w:pStyle w:val="HangingAnAct"/>
        <w:rPr>
          <w:rStyle w:val="HangingAnActChar"/>
        </w:rPr>
      </w:pPr>
      <w:r>
        <w:rPr>
          <w:rStyle w:val="BillHead"/>
        </w:rPr>
        <w:lastRenderedPageBreak/>
        <w:t>An Act</w:t>
      </w:r>
      <w:r w:rsidR="00686AEB" w:rsidRPr="006B7FA7">
        <w:rPr>
          <w:rStyle w:val="HangingAnActChar"/>
        </w:rPr>
        <w:t xml:space="preserve"> </w:t>
      </w:r>
      <w:r w:rsidR="00C31886" w:rsidRPr="00C31886">
        <w:t xml:space="preserve">establishing a child care </w:t>
      </w:r>
      <w:r w:rsidR="00C97119">
        <w:t xml:space="preserve">costs </w:t>
      </w:r>
      <w:r w:rsidR="00C31886" w:rsidRPr="00C31886">
        <w:t>reimbursement grant program</w:t>
      </w:r>
      <w:r w:rsidR="00AE5DC5">
        <w:t xml:space="preserve"> in the Department of Children and Families</w:t>
      </w:r>
      <w:r w:rsidR="00C31886">
        <w:t>, supplementing Title 30 of the Revised Statutes,</w:t>
      </w:r>
      <w:r w:rsidR="00C31886" w:rsidRPr="00C31886">
        <w:t xml:space="preserve"> and making an appropriation.</w:t>
      </w:r>
    </w:p>
    <w:p w:rsidR="000B1054" w:rsidRPr="00D71D68" w:rsidRDefault="000B1054" w:rsidP="000B1054"/>
    <w:p w:rsidR="00686AEB" w:rsidRPr="00AA7880" w:rsidRDefault="00686AEB" w:rsidP="00686AEB">
      <w:r>
        <w:tab/>
      </w:r>
      <w:r w:rsidR="00F022B0">
        <w:rPr>
          <w:rStyle w:val="BillHeading2"/>
        </w:rPr>
        <w:t>Be It Enacted</w:t>
      </w:r>
      <w:r>
        <w:rPr>
          <w:rStyle w:val="BillHeading2"/>
        </w:rPr>
        <w:t xml:space="preserve"> </w:t>
      </w:r>
      <w:r w:rsidR="00F022B0">
        <w:rPr>
          <w:rStyle w:val="BillLanguage"/>
        </w:rPr>
        <w:t>by the Senate and General Assembly of the State of New Jersey:</w:t>
      </w:r>
    </w:p>
    <w:p w:rsidR="00686AEB" w:rsidRDefault="00686AEB" w:rsidP="00686AEB"/>
    <w:p w:rsidR="00277E1B" w:rsidRDefault="00B96E2D" w:rsidP="00686AEB">
      <w:r>
        <w:tab/>
        <w:t>1.</w:t>
      </w:r>
      <w:r>
        <w:tab/>
      </w:r>
      <w:r w:rsidR="00277E1B">
        <w:t>As used in this act</w:t>
      </w:r>
      <w:r w:rsidR="00EF334C">
        <w:t>:</w:t>
      </w:r>
    </w:p>
    <w:p w:rsidR="00277E1B" w:rsidRDefault="00277E1B" w:rsidP="00686AEB">
      <w:r>
        <w:tab/>
        <w:t xml:space="preserve">“Eligible parent or guardian” means an individual who: </w:t>
      </w:r>
      <w:r w:rsidR="00C33434">
        <w:t xml:space="preserve">(1) </w:t>
      </w:r>
      <w:r w:rsidR="00AC0DCB">
        <w:t xml:space="preserve">is </w:t>
      </w:r>
      <w:r w:rsidR="00C33434" w:rsidRPr="00C33434">
        <w:t>employed full-time or part-time</w:t>
      </w:r>
      <w:r>
        <w:t>;</w:t>
      </w:r>
      <w:r w:rsidR="00C33434">
        <w:t xml:space="preserve"> and (2) has a child who is enrolled or will be enrolled in a child care center licensed pursuant </w:t>
      </w:r>
      <w:r w:rsidR="00C33434" w:rsidRPr="000649BB">
        <w:t>to the provisions of P.L.</w:t>
      </w:r>
      <w:r w:rsidR="00C33434">
        <w:t xml:space="preserve">1983, c.492 (C.30:5B-1 et seq.) </w:t>
      </w:r>
      <w:r w:rsidR="007E57C0">
        <w:t>as a result of t</w:t>
      </w:r>
      <w:r w:rsidR="00C33434">
        <w:t xml:space="preserve">he coronavirus disease 2019 (COVID-19) public </w:t>
      </w:r>
      <w:r w:rsidR="00F24293">
        <w:t xml:space="preserve">health </w:t>
      </w:r>
      <w:r w:rsidR="00C33434">
        <w:t>emergency.</w:t>
      </w:r>
    </w:p>
    <w:p w:rsidR="00C33434" w:rsidRPr="00D71D68" w:rsidRDefault="00C33434" w:rsidP="00686AEB"/>
    <w:p w:rsidR="00F27635" w:rsidRDefault="00686AEB" w:rsidP="00686AEB">
      <w:r>
        <w:tab/>
      </w:r>
      <w:r w:rsidR="00277E1B">
        <w:t>2</w:t>
      </w:r>
      <w:r w:rsidR="00B96E2D">
        <w:t>.</w:t>
      </w:r>
      <w:r w:rsidR="00B96E2D">
        <w:tab/>
      </w:r>
      <w:r w:rsidR="00C31886">
        <w:t>a.  T</w:t>
      </w:r>
      <w:r w:rsidR="00C31886" w:rsidRPr="00C31886">
        <w:t xml:space="preserve">here is established in the Department of </w:t>
      </w:r>
      <w:r w:rsidR="00C31886">
        <w:t>Children and Families</w:t>
      </w:r>
      <w:r w:rsidR="00C31886" w:rsidRPr="00C31886">
        <w:t xml:space="preserve"> a grant program in which a</w:t>
      </w:r>
      <w:r w:rsidR="00C31886">
        <w:t>n eligible parent or guardian</w:t>
      </w:r>
      <w:r w:rsidR="00F24293">
        <w:t xml:space="preserve"> </w:t>
      </w:r>
      <w:r w:rsidR="007E57C0">
        <w:t>with</w:t>
      </w:r>
      <w:r w:rsidR="00F24293">
        <w:t xml:space="preserve"> a child </w:t>
      </w:r>
      <w:r w:rsidR="007E57C0">
        <w:t>who is enrolled or will be enrolled in</w:t>
      </w:r>
      <w:r w:rsidR="00F24293">
        <w:t xml:space="preserve"> a child care center licensed pursuant </w:t>
      </w:r>
      <w:r w:rsidR="00F24293" w:rsidRPr="000649BB">
        <w:t>to the provisions of P.L.</w:t>
      </w:r>
      <w:r w:rsidR="00F24293">
        <w:t>1983, c.492 (C.30:5B-1 et seq.)</w:t>
      </w:r>
      <w:r w:rsidR="00C31886">
        <w:t xml:space="preserve"> </w:t>
      </w:r>
      <w:r w:rsidR="003344C9">
        <w:t xml:space="preserve">as a result of </w:t>
      </w:r>
      <w:r w:rsidR="003344C9" w:rsidRPr="00F27635">
        <w:t xml:space="preserve">school closures or </w:t>
      </w:r>
      <w:r w:rsidR="003344C9">
        <w:t xml:space="preserve">the </w:t>
      </w:r>
      <w:r w:rsidR="003344C9" w:rsidRPr="00F27635">
        <w:t xml:space="preserve">use of virtual or remote </w:t>
      </w:r>
      <w:r w:rsidR="003344C9">
        <w:t xml:space="preserve">school </w:t>
      </w:r>
      <w:r w:rsidR="003344C9" w:rsidRPr="00F27635">
        <w:t>instruction</w:t>
      </w:r>
      <w:r w:rsidR="003344C9">
        <w:t xml:space="preserve"> due to the coronavirus disease 2019 (COVID-19) public </w:t>
      </w:r>
      <w:r w:rsidR="00094E33">
        <w:t xml:space="preserve">health </w:t>
      </w:r>
      <w:r w:rsidR="003344C9">
        <w:t xml:space="preserve">emergency </w:t>
      </w:r>
      <w:r w:rsidR="00444758">
        <w:t>shall</w:t>
      </w:r>
      <w:r w:rsidR="00F27635">
        <w:t xml:space="preserve"> be reimbursed for child care tuition costs incurred by the parent or guardian.</w:t>
      </w:r>
    </w:p>
    <w:p w:rsidR="003C1570" w:rsidRDefault="007E57C0" w:rsidP="00686AEB">
      <w:r>
        <w:tab/>
        <w:t xml:space="preserve">b.  </w:t>
      </w:r>
      <w:r w:rsidR="003C1570">
        <w:t>The grant program established pursuant to subsection a. of this section shall be funded f</w:t>
      </w:r>
      <w:r w:rsidR="003C1570" w:rsidRPr="00A246A9">
        <w:t>rom</w:t>
      </w:r>
      <w:r w:rsidR="009377C6">
        <w:t xml:space="preserve"> monies appropriated thereto by section 4 of this act</w:t>
      </w:r>
      <w:r w:rsidR="00444758">
        <w:t>,</w:t>
      </w:r>
      <w:r w:rsidR="009377C6">
        <w:t xml:space="preserve"> and any other monies as may be appropriated or otherwise made available for that purpose.</w:t>
      </w:r>
    </w:p>
    <w:p w:rsidR="00C31886" w:rsidRDefault="00C31886" w:rsidP="00686AEB"/>
    <w:p w:rsidR="00C33434" w:rsidRDefault="00B96E2D" w:rsidP="00686AEB">
      <w:r>
        <w:tab/>
        <w:t>3.</w:t>
      </w:r>
      <w:r>
        <w:tab/>
      </w:r>
      <w:r w:rsidR="00C33434">
        <w:t xml:space="preserve">a.  </w:t>
      </w:r>
      <w:r w:rsidR="0094036E">
        <w:t>An eligible parent or guardian who</w:t>
      </w:r>
      <w:r w:rsidR="00C33434" w:rsidRPr="00C33434">
        <w:t xml:space="preserve"> wishes to participate in the grant program established under section 2 </w:t>
      </w:r>
      <w:r w:rsidR="0094036E">
        <w:t>this act s</w:t>
      </w:r>
      <w:r w:rsidR="00C33434" w:rsidRPr="00C33434">
        <w:t xml:space="preserve">hall submit an application to the Commissioner of </w:t>
      </w:r>
      <w:r w:rsidR="0094036E">
        <w:t>Children and Families</w:t>
      </w:r>
      <w:r w:rsidR="00C33434" w:rsidRPr="00C33434">
        <w:t>, in a manner and on forms as determined by the commissioner.</w:t>
      </w:r>
    </w:p>
    <w:p w:rsidR="00A246A9" w:rsidRDefault="00B96E2D" w:rsidP="00A246A9">
      <w:r>
        <w:tab/>
        <w:t>b.</w:t>
      </w:r>
      <w:r>
        <w:tab/>
      </w:r>
      <w:r w:rsidR="00A246A9" w:rsidRPr="00A246A9">
        <w:t>The commissioner shall</w:t>
      </w:r>
      <w:r w:rsidR="00A246A9">
        <w:t>:</w:t>
      </w:r>
    </w:p>
    <w:p w:rsidR="00A246A9" w:rsidRDefault="00A246A9" w:rsidP="00A246A9">
      <w:r>
        <w:tab/>
        <w:t>(1)</w:t>
      </w:r>
      <w:r w:rsidR="00B96E2D">
        <w:tab/>
      </w:r>
      <w:r w:rsidRPr="00A246A9">
        <w:t>establish selection criteria for award</w:t>
      </w:r>
      <w:r>
        <w:t>ing grants under the program;</w:t>
      </w:r>
    </w:p>
    <w:p w:rsidR="0094036E" w:rsidRDefault="00B96E2D" w:rsidP="00A246A9">
      <w:r>
        <w:tab/>
        <w:t>(2)</w:t>
      </w:r>
      <w:r>
        <w:tab/>
      </w:r>
      <w:r w:rsidR="00A246A9" w:rsidRPr="00A246A9">
        <w:t>award grants under the program based upon review of the applications and subject to the limit of funds appropriated or otherwise</w:t>
      </w:r>
      <w:r w:rsidR="00A246A9">
        <w:t xml:space="preserve"> made available for the program;</w:t>
      </w:r>
    </w:p>
    <w:p w:rsidR="00A246A9" w:rsidRDefault="00B96E2D" w:rsidP="00A246A9">
      <w:r>
        <w:tab/>
        <w:t>(3)</w:t>
      </w:r>
      <w:r>
        <w:tab/>
      </w:r>
      <w:r w:rsidR="00A246A9">
        <w:t>allocate the approved grant funds to each eligible parent or guardian participating in the program</w:t>
      </w:r>
      <w:r w:rsidR="00FB02C3">
        <w:t xml:space="preserve"> in a timely manner</w:t>
      </w:r>
      <w:r w:rsidR="00A246A9">
        <w:t>; and</w:t>
      </w:r>
    </w:p>
    <w:p w:rsidR="00A246A9" w:rsidRDefault="00B96E2D" w:rsidP="00A246A9">
      <w:r>
        <w:tab/>
        <w:t>(4)</w:t>
      </w:r>
      <w:r>
        <w:tab/>
      </w:r>
      <w:r w:rsidR="00A246A9" w:rsidRPr="00A246A9">
        <w:t xml:space="preserve">establish the amount of each grant awarded for an eligible </w:t>
      </w:r>
      <w:r w:rsidR="00A246A9">
        <w:t>parent or guardian.</w:t>
      </w:r>
    </w:p>
    <w:p w:rsidR="00A246A9" w:rsidRDefault="00B96E2D" w:rsidP="00A246A9">
      <w:r>
        <w:tab/>
        <w:t>c.</w:t>
      </w:r>
      <w:r>
        <w:tab/>
      </w:r>
      <w:r w:rsidR="009377C6">
        <w:t xml:space="preserve">The grant awarded to an eligible parent or guardian pursuant to subsection b. of this section shall be used to reimburse child care tuition costs incurred by the parent or guardian who are required to enroll their child in </w:t>
      </w:r>
      <w:r w:rsidR="00AC0DCB">
        <w:t xml:space="preserve">a </w:t>
      </w:r>
      <w:r w:rsidR="009377C6">
        <w:t xml:space="preserve">licensed child care center as a result of </w:t>
      </w:r>
      <w:r w:rsidR="009377C6" w:rsidRPr="00F27635">
        <w:t xml:space="preserve">school closures or </w:t>
      </w:r>
      <w:r w:rsidR="00AC0DCB">
        <w:t xml:space="preserve">the </w:t>
      </w:r>
      <w:r w:rsidR="009377C6" w:rsidRPr="00F27635">
        <w:t xml:space="preserve">use of virtual or remote </w:t>
      </w:r>
      <w:r w:rsidR="00AC0DCB">
        <w:t xml:space="preserve">school </w:t>
      </w:r>
      <w:r w:rsidR="009377C6" w:rsidRPr="00F27635">
        <w:t>instruction</w:t>
      </w:r>
      <w:r w:rsidR="009377C6">
        <w:t xml:space="preserve"> due to the </w:t>
      </w:r>
      <w:r w:rsidR="00AC0DCB">
        <w:t>COVID-19</w:t>
      </w:r>
      <w:r w:rsidR="009377C6">
        <w:t xml:space="preserve"> public </w:t>
      </w:r>
      <w:r w:rsidR="00094E33">
        <w:t xml:space="preserve">health </w:t>
      </w:r>
      <w:r w:rsidR="009377C6">
        <w:t>emergency.</w:t>
      </w:r>
    </w:p>
    <w:p w:rsidR="00AC0DCB" w:rsidRDefault="00AC0DCB" w:rsidP="00A246A9"/>
    <w:p w:rsidR="00A246A9" w:rsidRDefault="00B96E2D" w:rsidP="00A246A9">
      <w:r>
        <w:tab/>
        <w:t>4.</w:t>
      </w:r>
      <w:r>
        <w:tab/>
      </w:r>
      <w:r w:rsidR="00AC0DCB" w:rsidRPr="00AC0DCB">
        <w:t xml:space="preserve">There is appropriated $500,000 from a portion of the federal block grant funds allocated to the State from the federal “Coronavirus Aid, Relief, and Economic Security Act,” Pub.L.116-136, to the Department of </w:t>
      </w:r>
      <w:r w:rsidR="00AC0DCB">
        <w:t>Children and Families</w:t>
      </w:r>
      <w:r w:rsidR="00AC0DCB" w:rsidRPr="00AC0DCB">
        <w:t xml:space="preserve"> for the </w:t>
      </w:r>
      <w:r w:rsidR="00AC0DCB">
        <w:t>grant program established in section 2 of this act</w:t>
      </w:r>
      <w:r w:rsidR="00AC0DCB" w:rsidRPr="00AC0DCB">
        <w:t xml:space="preserve">, to the extent </w:t>
      </w:r>
      <w:r w:rsidR="00AC0DCB">
        <w:t>the</w:t>
      </w:r>
      <w:r w:rsidR="00AC0DCB" w:rsidRPr="00AC0DCB">
        <w:t xml:space="preserve"> funding is available for this purpose</w:t>
      </w:r>
    </w:p>
    <w:p w:rsidR="00A246A9" w:rsidRDefault="00A246A9" w:rsidP="00A246A9"/>
    <w:p w:rsidR="00AC0DCB" w:rsidRDefault="00B96E2D" w:rsidP="00A246A9">
      <w:r>
        <w:tab/>
        <w:t>5.</w:t>
      </w:r>
      <w:r>
        <w:tab/>
      </w:r>
      <w:r w:rsidR="00AC0DCB">
        <w:t>The D</w:t>
      </w:r>
      <w:r w:rsidR="00AC0DCB" w:rsidRPr="00AC0DCB">
        <w:t>epartment</w:t>
      </w:r>
      <w:r w:rsidR="00AC0DCB">
        <w:t xml:space="preserve"> of Children and Families</w:t>
      </w:r>
      <w:r w:rsidR="00AC0DCB" w:rsidRPr="00AC0DCB">
        <w:t xml:space="preserve"> shall adopt, pursuant to the "Administrative Procedure Act," P.L.1968, c.410 (C.52:14B-1 et seq.), rules and regulations necessary for the implementation of this act.  </w:t>
      </w:r>
    </w:p>
    <w:p w:rsidR="00AC0DCB" w:rsidRDefault="00AC0DCB" w:rsidP="00A246A9"/>
    <w:p w:rsidR="00AC0DCB" w:rsidRPr="00AA7880" w:rsidRDefault="00B96E2D" w:rsidP="00AC0DCB">
      <w:r>
        <w:tab/>
        <w:t>6.</w:t>
      </w:r>
      <w:r>
        <w:tab/>
      </w:r>
      <w:r w:rsidR="00F022B0">
        <w:t>This act shall take effect</w:t>
      </w:r>
      <w:r w:rsidR="00AC0DCB" w:rsidRPr="00AC0DCB">
        <w:t xml:space="preserve"> </w:t>
      </w:r>
      <w:r w:rsidR="00AC0DCB">
        <w:t xml:space="preserve">immediately and shall expire upon the conclusion of the </w:t>
      </w:r>
      <w:r w:rsidR="00FB02C3">
        <w:t xml:space="preserve">declared </w:t>
      </w:r>
      <w:r w:rsidR="009D5093">
        <w:t>coronavirus disease 2019 (</w:t>
      </w:r>
      <w:r w:rsidR="00AC0DCB">
        <w:t>COVID-19</w:t>
      </w:r>
      <w:r w:rsidR="009D5093">
        <w:t>)</w:t>
      </w:r>
      <w:r w:rsidR="00AC0DCB">
        <w:t xml:space="preserve"> </w:t>
      </w:r>
      <w:r w:rsidR="00CF580E">
        <w:t xml:space="preserve">public health </w:t>
      </w:r>
      <w:r w:rsidR="00AC0DCB">
        <w:t>emergency.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44758" w:rsidRDefault="00444758" w:rsidP="00444758">
      <w:r>
        <w:tab/>
        <w:t xml:space="preserve">This bill establishes </w:t>
      </w:r>
      <w:r w:rsidRPr="00C31886">
        <w:t xml:space="preserve">in the Department of </w:t>
      </w:r>
      <w:r>
        <w:t>Children and Families</w:t>
      </w:r>
      <w:r w:rsidRPr="00C31886">
        <w:t xml:space="preserve"> a grant program in which a</w:t>
      </w:r>
      <w:r>
        <w:t xml:space="preserve">n eligible parent or guardian with a child who is enrolled or will be enrolled in a child care center licensed pursuant </w:t>
      </w:r>
      <w:r w:rsidRPr="000649BB">
        <w:t>to the provisions of P.L.</w:t>
      </w:r>
      <w:r>
        <w:t xml:space="preserve">1983, c.492 (C.30:5B-1 et seq.) as a result of </w:t>
      </w:r>
      <w:r w:rsidRPr="00F27635">
        <w:t xml:space="preserve">school closures or </w:t>
      </w:r>
      <w:r>
        <w:t xml:space="preserve">the </w:t>
      </w:r>
      <w:r w:rsidRPr="00F27635">
        <w:t xml:space="preserve">use of virtual or remote </w:t>
      </w:r>
      <w:r>
        <w:t xml:space="preserve">school </w:t>
      </w:r>
      <w:r w:rsidRPr="00F27635">
        <w:t>instruction</w:t>
      </w:r>
      <w:r>
        <w:t xml:space="preserve"> due to the coronavirus disease 2019 (COVID-19) public </w:t>
      </w:r>
      <w:r w:rsidR="00094E33">
        <w:t xml:space="preserve">health </w:t>
      </w:r>
      <w:r>
        <w:t>emergency will be reimbursed for child care tuition costs incurred by the parent or guardian.</w:t>
      </w:r>
    </w:p>
    <w:p w:rsidR="00444758" w:rsidRDefault="00444758" w:rsidP="00444758">
      <w:r>
        <w:tab/>
        <w:t>The grant program is to be funded f</w:t>
      </w:r>
      <w:r w:rsidRPr="00A246A9">
        <w:t>rom</w:t>
      </w:r>
      <w:r>
        <w:t xml:space="preserve"> monies appropriated to the DCF </w:t>
      </w:r>
      <w:r w:rsidRPr="00AC0DCB">
        <w:t>from a portion of the federal block grant funds allocated to the State from the federal “Coronavirus Aid, Relief, and Economic Security Act,” Pub.L.116-136</w:t>
      </w:r>
      <w:r>
        <w:t>, and any other monies appropriated or made available for the grant program.</w:t>
      </w:r>
    </w:p>
    <w:p w:rsidR="00444758" w:rsidRDefault="00444758" w:rsidP="005C171B">
      <w:r>
        <w:tab/>
        <w:t>Under the provisions of the bill, an eligible parent or guardian who</w:t>
      </w:r>
      <w:r w:rsidRPr="00C33434">
        <w:t xml:space="preserve"> wishes to participate in the grant program </w:t>
      </w:r>
      <w:r>
        <w:t>is to</w:t>
      </w:r>
      <w:r w:rsidRPr="00C33434">
        <w:t xml:space="preserve"> submit an application to the Commissioner of </w:t>
      </w:r>
      <w:r>
        <w:t>Children and Families</w:t>
      </w:r>
      <w:r w:rsidR="008941B5">
        <w:t xml:space="preserve"> (commissioner)</w:t>
      </w:r>
      <w:r w:rsidRPr="00C33434">
        <w:t>, in a manner and on forms determined by the commissioner</w:t>
      </w:r>
      <w:r>
        <w:t>.</w:t>
      </w:r>
      <w:r w:rsidR="005C171B">
        <w:t xml:space="preserve">  The commissioner is to:</w:t>
      </w:r>
      <w:r w:rsidR="005C171B" w:rsidRPr="005C171B">
        <w:t xml:space="preserve"> </w:t>
      </w:r>
      <w:r w:rsidR="005C171B" w:rsidRPr="00A246A9">
        <w:t>establish selection criteria for award</w:t>
      </w:r>
      <w:r w:rsidR="005C171B">
        <w:t xml:space="preserve">ing grants under the program; </w:t>
      </w:r>
      <w:r w:rsidR="005C171B" w:rsidRPr="00A246A9">
        <w:t>award grants under the program based upon review of the applications and subject to the limit of funds appropriated or otherwise</w:t>
      </w:r>
      <w:r w:rsidR="005C171B">
        <w:t xml:space="preserve"> made available for the program; allocate the approved grant funds to each eligible parent or guardian participating in the program</w:t>
      </w:r>
      <w:r w:rsidR="008941B5">
        <w:t xml:space="preserve"> in a timely manner</w:t>
      </w:r>
      <w:r w:rsidR="005C171B">
        <w:t xml:space="preserve">; and </w:t>
      </w:r>
      <w:r w:rsidR="005C171B" w:rsidRPr="00A246A9">
        <w:t xml:space="preserve">establish the amount of each grant awarded for an eligible </w:t>
      </w:r>
      <w:r w:rsidR="005C171B">
        <w:t>parent or guardian.</w:t>
      </w:r>
    </w:p>
    <w:p w:rsidR="0066258B" w:rsidRDefault="0066258B" w:rsidP="005C171B">
      <w:r>
        <w:tab/>
        <w:t xml:space="preserve">The bill stipulates that the grant awarded to an eligible parent or guardian </w:t>
      </w:r>
      <w:r w:rsidR="008941B5">
        <w:t>will</w:t>
      </w:r>
      <w:r>
        <w:t xml:space="preserve"> be used to reimburse child care tuition costs incurred by the parent or guardian who are required to enroll their child in a licensed child care center as a result of </w:t>
      </w:r>
      <w:r w:rsidRPr="00F27635">
        <w:t xml:space="preserve">school closures or </w:t>
      </w:r>
      <w:r>
        <w:t xml:space="preserve">the </w:t>
      </w:r>
      <w:r w:rsidRPr="00F27635">
        <w:t xml:space="preserve">use of virtual or remote </w:t>
      </w:r>
      <w:r>
        <w:t xml:space="preserve">school </w:t>
      </w:r>
      <w:r w:rsidRPr="00F27635">
        <w:t>instruction</w:t>
      </w:r>
      <w:r>
        <w:t xml:space="preserve"> due to the COVID-19 public </w:t>
      </w:r>
      <w:r w:rsidR="00094E33">
        <w:t xml:space="preserve">health </w:t>
      </w:r>
      <w:r>
        <w:t>emergency.</w:t>
      </w:r>
    </w:p>
    <w:p w:rsidR="002E36F0" w:rsidRDefault="002E36F0" w:rsidP="002E36F0">
      <w:r>
        <w:tab/>
        <w:t xml:space="preserve">As used in the bill, “eligible parent or guardian” means an individual who: is </w:t>
      </w:r>
      <w:r w:rsidRPr="00C33434">
        <w:t>employed full-time or part-time</w:t>
      </w:r>
      <w:r>
        <w:t xml:space="preserve">; and has a child who is enrolled or will be enrolled in a child care center licensed pursuant </w:t>
      </w:r>
      <w:r w:rsidRPr="000649BB">
        <w:t>to the provisions of P.L.</w:t>
      </w:r>
      <w:r>
        <w:t>1983, c.492 (C.30:5B-1 et seq.) as a result of the COVID-19 public health emergency.</w:t>
      </w:r>
    </w:p>
    <w:sectPr w:rsidR="002E36F0" w:rsidSect="00937D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23D" w:rsidRDefault="00D7523D">
      <w:r>
        <w:separator/>
      </w:r>
    </w:p>
  </w:endnote>
  <w:endnote w:type="continuationSeparator" w:id="0">
    <w:p w:rsidR="00D7523D" w:rsidRDefault="00D75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23D" w:rsidRDefault="00D7523D">
      <w:r>
        <w:separator/>
      </w:r>
    </w:p>
  </w:footnote>
  <w:footnote w:type="continuationSeparator" w:id="0">
    <w:p w:rsidR="00D7523D" w:rsidRDefault="00D75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25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7DC6" w:rsidRDefault="00937DC6" w:rsidP="00937DC6">
    <w:pPr>
      <w:pStyle w:val="bpuHeadSpon"/>
    </w:pPr>
    <w:r w:rsidRPr="00937DC6">
      <w:rPr>
        <w:rStyle w:val="bpuHeadSponChar"/>
      </w:rPr>
      <w:t>S2904</w:t>
    </w:r>
    <w:r>
      <w:t xml:space="preserve"> CORRADO</w:t>
    </w:r>
  </w:p>
  <w:p w:rsidR="00937DC6" w:rsidRDefault="00937DC6" w:rsidP="00937DC6">
    <w:pPr>
      <w:pStyle w:val="bpuHeadSpon"/>
    </w:pPr>
    <w:r>
      <w:fldChar w:fldCharType="begin"/>
    </w:r>
    <w:r>
      <w:instrText xml:space="preserve"> PAGE  \* MERGEFORMAT </w:instrText>
    </w:r>
    <w:r>
      <w:fldChar w:fldCharType="separate"/>
    </w:r>
    <w:r w:rsidR="007A2539">
      <w:rPr>
        <w:noProof/>
      </w:rPr>
      <w:t>4</w:t>
    </w:r>
    <w:r>
      <w:fldChar w:fldCharType="end"/>
    </w:r>
  </w:p>
  <w:p w:rsidR="00937DC6" w:rsidRDefault="00937DC6" w:rsidP="00937D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7DC6" w:rsidRDefault="00937DC6" w:rsidP="00937DC6">
    <w:pPr>
      <w:pStyle w:val="bpuHeadSpon"/>
    </w:pPr>
    <w:r w:rsidRPr="00937DC6">
      <w:rPr>
        <w:rStyle w:val="bpuHeadSponChar"/>
      </w:rPr>
      <w:t>S2904</w:t>
    </w:r>
    <w:r>
      <w:t xml:space="preserve"> CORRADO</w:t>
    </w:r>
  </w:p>
  <w:p w:rsidR="00937DC6" w:rsidRDefault="00937DC6" w:rsidP="00937DC6">
    <w:pPr>
      <w:pStyle w:val="bpuHeadSpon"/>
    </w:pPr>
    <w:r>
      <w:fldChar w:fldCharType="begin"/>
    </w:r>
    <w:r>
      <w:instrText xml:space="preserve"> PAGE  \* MERGEFORMAT </w:instrText>
    </w:r>
    <w:r>
      <w:fldChar w:fldCharType="separate"/>
    </w:r>
    <w:r w:rsidR="007A2539">
      <w:rPr>
        <w:noProof/>
      </w:rPr>
      <w:t>2</w:t>
    </w:r>
    <w:r>
      <w:fldChar w:fldCharType="end"/>
    </w:r>
  </w:p>
  <w:p w:rsidR="00937DC6" w:rsidRDefault="00937DC6" w:rsidP="00937D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23D"/>
    <w:rsid w:val="000051BD"/>
    <w:rsid w:val="000160A5"/>
    <w:rsid w:val="0002335B"/>
    <w:rsid w:val="0003549A"/>
    <w:rsid w:val="000367AE"/>
    <w:rsid w:val="00043B22"/>
    <w:rsid w:val="00054975"/>
    <w:rsid w:val="00057D20"/>
    <w:rsid w:val="0006197C"/>
    <w:rsid w:val="0006281F"/>
    <w:rsid w:val="0008141C"/>
    <w:rsid w:val="00094A55"/>
    <w:rsid w:val="00094E33"/>
    <w:rsid w:val="000A3C3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E1B"/>
    <w:rsid w:val="00286C7E"/>
    <w:rsid w:val="002A1029"/>
    <w:rsid w:val="002A3A1A"/>
    <w:rsid w:val="002A4692"/>
    <w:rsid w:val="002A51BA"/>
    <w:rsid w:val="002B2E26"/>
    <w:rsid w:val="002B3FE6"/>
    <w:rsid w:val="002C2D81"/>
    <w:rsid w:val="002C461E"/>
    <w:rsid w:val="002C6CEC"/>
    <w:rsid w:val="002E0542"/>
    <w:rsid w:val="002E09CE"/>
    <w:rsid w:val="002E36F0"/>
    <w:rsid w:val="002E69D1"/>
    <w:rsid w:val="002F3BA6"/>
    <w:rsid w:val="00303BC3"/>
    <w:rsid w:val="00315320"/>
    <w:rsid w:val="00325776"/>
    <w:rsid w:val="00325E27"/>
    <w:rsid w:val="00330395"/>
    <w:rsid w:val="00333704"/>
    <w:rsid w:val="003344C9"/>
    <w:rsid w:val="00336624"/>
    <w:rsid w:val="0034025F"/>
    <w:rsid w:val="00340458"/>
    <w:rsid w:val="0034200F"/>
    <w:rsid w:val="003446A0"/>
    <w:rsid w:val="0034481B"/>
    <w:rsid w:val="00346915"/>
    <w:rsid w:val="00350130"/>
    <w:rsid w:val="00354334"/>
    <w:rsid w:val="0036180C"/>
    <w:rsid w:val="00363CF5"/>
    <w:rsid w:val="00364241"/>
    <w:rsid w:val="00364344"/>
    <w:rsid w:val="003702CA"/>
    <w:rsid w:val="00370617"/>
    <w:rsid w:val="00382F1F"/>
    <w:rsid w:val="003840E5"/>
    <w:rsid w:val="00391DA4"/>
    <w:rsid w:val="003A3C64"/>
    <w:rsid w:val="003A3F83"/>
    <w:rsid w:val="003C157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758"/>
    <w:rsid w:val="0045118A"/>
    <w:rsid w:val="00454B4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C3"/>
    <w:rsid w:val="004C742C"/>
    <w:rsid w:val="004D00D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9DE"/>
    <w:rsid w:val="005B3F92"/>
    <w:rsid w:val="005B479C"/>
    <w:rsid w:val="005B561E"/>
    <w:rsid w:val="005C07E4"/>
    <w:rsid w:val="005C171B"/>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58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539"/>
    <w:rsid w:val="007A2F73"/>
    <w:rsid w:val="007A3061"/>
    <w:rsid w:val="007A5A0B"/>
    <w:rsid w:val="007C0E14"/>
    <w:rsid w:val="007C7DE4"/>
    <w:rsid w:val="007D40CB"/>
    <w:rsid w:val="007D5796"/>
    <w:rsid w:val="007D59C0"/>
    <w:rsid w:val="007D7D9C"/>
    <w:rsid w:val="007E57C0"/>
    <w:rsid w:val="007F485D"/>
    <w:rsid w:val="007F6050"/>
    <w:rsid w:val="00801F9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1B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7C6"/>
    <w:rsid w:val="00937DC6"/>
    <w:rsid w:val="0094036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093"/>
    <w:rsid w:val="009D7934"/>
    <w:rsid w:val="009D7CCF"/>
    <w:rsid w:val="009E5961"/>
    <w:rsid w:val="009F4FAC"/>
    <w:rsid w:val="00A017C0"/>
    <w:rsid w:val="00A11228"/>
    <w:rsid w:val="00A222C2"/>
    <w:rsid w:val="00A246A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7E0"/>
    <w:rsid w:val="00AB4813"/>
    <w:rsid w:val="00AC0DCB"/>
    <w:rsid w:val="00AC4BBE"/>
    <w:rsid w:val="00AC6466"/>
    <w:rsid w:val="00AC7639"/>
    <w:rsid w:val="00AD08BB"/>
    <w:rsid w:val="00AD0EC0"/>
    <w:rsid w:val="00AD70D6"/>
    <w:rsid w:val="00AD75BC"/>
    <w:rsid w:val="00AD7BB0"/>
    <w:rsid w:val="00AD7BC9"/>
    <w:rsid w:val="00AE1871"/>
    <w:rsid w:val="00AE5DC5"/>
    <w:rsid w:val="00AF1A8C"/>
    <w:rsid w:val="00B0116D"/>
    <w:rsid w:val="00B01173"/>
    <w:rsid w:val="00B02F35"/>
    <w:rsid w:val="00B05A3C"/>
    <w:rsid w:val="00B07100"/>
    <w:rsid w:val="00B1138C"/>
    <w:rsid w:val="00B2574A"/>
    <w:rsid w:val="00B35D8A"/>
    <w:rsid w:val="00B45B34"/>
    <w:rsid w:val="00B57047"/>
    <w:rsid w:val="00B61D86"/>
    <w:rsid w:val="00B6342D"/>
    <w:rsid w:val="00B65569"/>
    <w:rsid w:val="00B726BD"/>
    <w:rsid w:val="00B732BC"/>
    <w:rsid w:val="00B90E33"/>
    <w:rsid w:val="00B9676B"/>
    <w:rsid w:val="00B96E2D"/>
    <w:rsid w:val="00BA2EA5"/>
    <w:rsid w:val="00BA364B"/>
    <w:rsid w:val="00BB1190"/>
    <w:rsid w:val="00BB31D0"/>
    <w:rsid w:val="00BB3A11"/>
    <w:rsid w:val="00BB4DDB"/>
    <w:rsid w:val="00BB5D79"/>
    <w:rsid w:val="00BB5F02"/>
    <w:rsid w:val="00BC7892"/>
    <w:rsid w:val="00BE24D6"/>
    <w:rsid w:val="00BE6FB7"/>
    <w:rsid w:val="00BE7EFA"/>
    <w:rsid w:val="00BF06AD"/>
    <w:rsid w:val="00BF2C67"/>
    <w:rsid w:val="00C04F4D"/>
    <w:rsid w:val="00C12E48"/>
    <w:rsid w:val="00C13D14"/>
    <w:rsid w:val="00C15138"/>
    <w:rsid w:val="00C15F53"/>
    <w:rsid w:val="00C23F09"/>
    <w:rsid w:val="00C25356"/>
    <w:rsid w:val="00C31886"/>
    <w:rsid w:val="00C328D0"/>
    <w:rsid w:val="00C33434"/>
    <w:rsid w:val="00C46BC1"/>
    <w:rsid w:val="00C5235F"/>
    <w:rsid w:val="00C54CE2"/>
    <w:rsid w:val="00C56E1C"/>
    <w:rsid w:val="00C66BF3"/>
    <w:rsid w:val="00C70140"/>
    <w:rsid w:val="00C73CA7"/>
    <w:rsid w:val="00C822F6"/>
    <w:rsid w:val="00C82AC2"/>
    <w:rsid w:val="00C8456C"/>
    <w:rsid w:val="00C84645"/>
    <w:rsid w:val="00C91E19"/>
    <w:rsid w:val="00C92402"/>
    <w:rsid w:val="00C92867"/>
    <w:rsid w:val="00C93B93"/>
    <w:rsid w:val="00C97119"/>
    <w:rsid w:val="00CA037D"/>
    <w:rsid w:val="00CA0837"/>
    <w:rsid w:val="00CA2442"/>
    <w:rsid w:val="00CA4725"/>
    <w:rsid w:val="00CB6246"/>
    <w:rsid w:val="00CC0A17"/>
    <w:rsid w:val="00CD0F93"/>
    <w:rsid w:val="00CD1BD1"/>
    <w:rsid w:val="00CD528D"/>
    <w:rsid w:val="00CE78BF"/>
    <w:rsid w:val="00CF580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23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BF2"/>
    <w:rsid w:val="00E7144F"/>
    <w:rsid w:val="00E73D74"/>
    <w:rsid w:val="00E76A79"/>
    <w:rsid w:val="00E80692"/>
    <w:rsid w:val="00E80C24"/>
    <w:rsid w:val="00E812B4"/>
    <w:rsid w:val="00E93836"/>
    <w:rsid w:val="00EA7C16"/>
    <w:rsid w:val="00EC5281"/>
    <w:rsid w:val="00EC791D"/>
    <w:rsid w:val="00EC7CA6"/>
    <w:rsid w:val="00ED3C5D"/>
    <w:rsid w:val="00ED4553"/>
    <w:rsid w:val="00EF334C"/>
    <w:rsid w:val="00F00D08"/>
    <w:rsid w:val="00F022B0"/>
    <w:rsid w:val="00F1350D"/>
    <w:rsid w:val="00F15583"/>
    <w:rsid w:val="00F200EE"/>
    <w:rsid w:val="00F22481"/>
    <w:rsid w:val="00F24293"/>
    <w:rsid w:val="00F2542E"/>
    <w:rsid w:val="00F27278"/>
    <w:rsid w:val="00F27635"/>
    <w:rsid w:val="00F344E3"/>
    <w:rsid w:val="00F34D58"/>
    <w:rsid w:val="00F40FC9"/>
    <w:rsid w:val="00F41A9D"/>
    <w:rsid w:val="00F44314"/>
    <w:rsid w:val="00F54B9C"/>
    <w:rsid w:val="00F56E96"/>
    <w:rsid w:val="00F573DD"/>
    <w:rsid w:val="00F61E59"/>
    <w:rsid w:val="00F63D99"/>
    <w:rsid w:val="00F6426B"/>
    <w:rsid w:val="00F709B3"/>
    <w:rsid w:val="00F71A5E"/>
    <w:rsid w:val="00F91D19"/>
    <w:rsid w:val="00FA0AFC"/>
    <w:rsid w:val="00FA1C82"/>
    <w:rsid w:val="00FA2ED1"/>
    <w:rsid w:val="00FA4A52"/>
    <w:rsid w:val="00FB02C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BBD3EB-38DF-4124-BE08-856D120CB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A3C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3C39"/>
    <w:rPr>
      <w:rFonts w:ascii="Segoe UI" w:hAnsi="Segoe UI" w:cs="Segoe UI"/>
      <w:spacing w:val="4"/>
      <w:sz w:val="18"/>
      <w:szCs w:val="18"/>
    </w:rPr>
  </w:style>
  <w:style w:type="character" w:styleId="LineNumber">
    <w:name w:val="line number"/>
    <w:basedOn w:val="DefaultParagraphFont"/>
    <w:semiHidden/>
    <w:unhideWhenUsed/>
    <w:rsid w:val="00937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937</Words>
  <Characters>4777</Characters>
  <Application>Microsoft Office Word</Application>
  <DocSecurity>0</DocSecurity>
  <Lines>129</Lines>
  <Paragraphs>33</Paragraphs>
  <ScaleCrop>false</ScaleCrop>
  <HeadingPairs>
    <vt:vector size="2" baseType="variant">
      <vt:variant>
        <vt:lpstr>Title</vt:lpstr>
      </vt:variant>
      <vt:variant>
        <vt:i4>1</vt:i4>
      </vt:variant>
    </vt:vector>
  </HeadingPairs>
  <TitlesOfParts>
    <vt:vector size="1" baseType="lpstr">
      <vt:lpstr>S2904</vt:lpstr>
    </vt:vector>
  </TitlesOfParts>
  <Manager>R225</Manager>
  <Company>NJ Office of Legislative Services</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S2904</dc:title>
  <dc:subject>20-9102 Child Care</dc:subject>
  <dc:creator>Senator  CORRADO</dc:creator>
  <cp:keywords>S2904|4|HS |122|219|263|F|0|</cp:keywords>
  <dc:description>INTRODUCED SEPTEMBER 14, 2020</dc:description>
  <cp:lastModifiedBy>Siracusa, Nicole</cp:lastModifiedBy>
  <cp:revision>2</cp:revision>
  <cp:lastPrinted>2020-08-26T20:10:00Z</cp:lastPrinted>
  <dcterms:created xsi:type="dcterms:W3CDTF">2020-09-14T23:35:00Z</dcterms:created>
  <dcterms:modified xsi:type="dcterms:W3CDTF">2020-09-14T23:35:00Z</dcterms:modified>
  <cp:category>T&amp;E_x000d_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