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06AFE" w14:textId="69649CA1" w:rsidR="0046523A" w:rsidRDefault="0046523A" w:rsidP="0046523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2914 </w:t>
      </w:r>
    </w:p>
    <w:p w14:paraId="53D9B756" w14:textId="60A00E01" w:rsidR="0046523A" w:rsidRPr="009D38FF" w:rsidRDefault="0046523A" w:rsidP="0046523A">
      <w:pPr>
        <w:pStyle w:val="bpuWpGraphic"/>
      </w:pPr>
      <w:r>
        <w:object w:dxaOrig="8985" w:dyaOrig="255" w14:anchorId="625B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879100" r:id="rId7"/>
        </w:object>
      </w:r>
    </w:p>
    <w:p w14:paraId="6E91E79F" w14:textId="77777777" w:rsidR="0046523A" w:rsidRDefault="0046523A" w:rsidP="0046523A">
      <w:pPr>
        <w:pStyle w:val="bpuState"/>
      </w:pPr>
      <w:r>
        <w:t>STATE OF NEW JERSEY</w:t>
      </w:r>
    </w:p>
    <w:p w14:paraId="7AFEB191" w14:textId="77777777" w:rsidR="0046523A" w:rsidRDefault="0046523A" w:rsidP="0046523A">
      <w:pPr>
        <w:pStyle w:val="bpuLegislature"/>
      </w:pPr>
      <w:r>
        <w:t>219th LEGISLATURE</w:t>
      </w:r>
    </w:p>
    <w:p w14:paraId="7B54CCDB" w14:textId="49F99E72" w:rsidR="0046523A" w:rsidRDefault="0046523A" w:rsidP="0046523A">
      <w:pPr>
        <w:pStyle w:val="bpuWpGraphic"/>
      </w:pPr>
      <w:r>
        <w:object w:dxaOrig="8985" w:dyaOrig="255" w14:anchorId="17EF14B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879101" r:id="rId8"/>
        </w:object>
      </w:r>
      <w:r>
        <w:t xml:space="preserve">  </w:t>
      </w:r>
    </w:p>
    <w:p w14:paraId="641F7D71" w14:textId="77777777" w:rsidR="0046523A" w:rsidRDefault="0046523A" w:rsidP="0046523A">
      <w:pPr>
        <w:pStyle w:val="bpuIntro"/>
      </w:pPr>
      <w:r>
        <w:t>INTRODUCED SEPTEMBER 17, 2020</w:t>
      </w:r>
    </w:p>
    <w:p w14:paraId="027029F3" w14:textId="77777777" w:rsidR="0046523A" w:rsidRDefault="0046523A" w:rsidP="0046523A">
      <w:pPr>
        <w:pStyle w:val="bpuIntro"/>
      </w:pPr>
    </w:p>
    <w:p w14:paraId="145CC689" w14:textId="77777777" w:rsidR="0046523A" w:rsidRDefault="0046523A" w:rsidP="0046523A">
      <w:pPr>
        <w:pStyle w:val="bpuIntro"/>
        <w:sectPr w:rsidR="0046523A" w:rsidSect="009C1CE7">
          <w:headerReference w:type="even" r:id="rId9"/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8FBD28E" w14:textId="77777777" w:rsidR="0046523A" w:rsidRDefault="0046523A" w:rsidP="0046523A">
      <w:pPr>
        <w:pStyle w:val="bpuIntro"/>
      </w:pPr>
    </w:p>
    <w:p w14:paraId="708FD1C4" w14:textId="77777777" w:rsidR="0046523A" w:rsidRDefault="0046523A" w:rsidP="0046523A">
      <w:pPr>
        <w:pStyle w:val="bpuSponsor"/>
      </w:pPr>
      <w:r>
        <w:t>Sponsored by:</w:t>
      </w:r>
    </w:p>
    <w:p w14:paraId="0AA975FC" w14:textId="77777777" w:rsidR="0046523A" w:rsidRDefault="0046523A" w:rsidP="0046523A">
      <w:pPr>
        <w:pStyle w:val="bpuSponsor"/>
      </w:pPr>
      <w:r>
        <w:t>Senator  VIN GOPAL</w:t>
      </w:r>
    </w:p>
    <w:p w14:paraId="75384C85" w14:textId="77777777" w:rsidR="0046523A" w:rsidRDefault="0046523A" w:rsidP="0046523A">
      <w:pPr>
        <w:pStyle w:val="bpuSponsor"/>
      </w:pPr>
      <w:r>
        <w:t>District 11 (Monmouth)</w:t>
      </w:r>
    </w:p>
    <w:p w14:paraId="268FC3EE" w14:textId="186EC415" w:rsidR="0046523A" w:rsidRDefault="007E4C56" w:rsidP="007E4C56">
      <w:pPr>
        <w:pStyle w:val="bpuSponsor"/>
      </w:pPr>
      <w:r>
        <w:t>Senator  M. TERESA RUIZ</w:t>
      </w:r>
    </w:p>
    <w:p w14:paraId="6C652946" w14:textId="51694D1D" w:rsidR="007E4C56" w:rsidRDefault="007E4C56" w:rsidP="007E4C56">
      <w:pPr>
        <w:pStyle w:val="bpuSponsor"/>
      </w:pPr>
      <w:r>
        <w:t>District 29 (Essex)</w:t>
      </w:r>
    </w:p>
    <w:p w14:paraId="4FC0212F" w14:textId="77777777" w:rsidR="007E4C56" w:rsidRPr="007E4C56" w:rsidRDefault="007E4C56" w:rsidP="007E4C56">
      <w:pPr>
        <w:pStyle w:val="bpuSponsor"/>
      </w:pPr>
    </w:p>
    <w:p w14:paraId="357278B3" w14:textId="0BEB0F2E" w:rsidR="00FE3962" w:rsidRDefault="009C1CE7" w:rsidP="009C1CE7">
      <w:pPr>
        <w:pStyle w:val="bpuSponsor"/>
      </w:pPr>
      <w:r>
        <w:t>Co-Sponsored by:</w:t>
      </w:r>
    </w:p>
    <w:p w14:paraId="53B20FDE" w14:textId="7117AA06" w:rsidR="009C1CE7" w:rsidRPr="009C1CE7" w:rsidRDefault="009C1CE7" w:rsidP="009C1CE7">
      <w:pPr>
        <w:pStyle w:val="bpuSponsor"/>
      </w:pPr>
      <w:r w:rsidRPr="009C1CE7">
        <w:t xml:space="preserve">Senators </w:t>
      </w:r>
      <w:proofErr w:type="spellStart"/>
      <w:r w:rsidRPr="009C1CE7">
        <w:t>Diegnan</w:t>
      </w:r>
      <w:proofErr w:type="spellEnd"/>
      <w:r w:rsidRPr="009C1CE7">
        <w:t xml:space="preserve">, Turner, Brown, </w:t>
      </w:r>
      <w:proofErr w:type="spellStart"/>
      <w:r w:rsidRPr="009C1CE7">
        <w:t>T.Kean</w:t>
      </w:r>
      <w:proofErr w:type="spellEnd"/>
      <w:r w:rsidRPr="009C1CE7">
        <w:t xml:space="preserve">, Singleton, </w:t>
      </w:r>
      <w:proofErr w:type="spellStart"/>
      <w:r w:rsidRPr="009C1CE7">
        <w:t>A.M.Bucco</w:t>
      </w:r>
      <w:proofErr w:type="spellEnd"/>
      <w:r w:rsidRPr="009C1CE7">
        <w:t xml:space="preserve"> and </w:t>
      </w:r>
      <w:proofErr w:type="spellStart"/>
      <w:r w:rsidRPr="009C1CE7">
        <w:t>Lagana</w:t>
      </w:r>
      <w:proofErr w:type="spellEnd"/>
    </w:p>
    <w:p w14:paraId="6E141FCB" w14:textId="33E29FC4" w:rsidR="00C237B7" w:rsidRDefault="00C237B7" w:rsidP="008307CF"/>
    <w:p w14:paraId="1817F826" w14:textId="77777777" w:rsidR="009C1CE7" w:rsidRPr="008307CF" w:rsidRDefault="009C1CE7" w:rsidP="008307CF"/>
    <w:p w14:paraId="7BACD267" w14:textId="77777777" w:rsidR="0046523A" w:rsidRDefault="0046523A" w:rsidP="0046523A">
      <w:pPr>
        <w:pStyle w:val="bpuSponsor"/>
      </w:pPr>
    </w:p>
    <w:p w14:paraId="0EA7C3C0" w14:textId="77777777" w:rsidR="0046523A" w:rsidRDefault="0046523A" w:rsidP="0046523A">
      <w:pPr>
        <w:pStyle w:val="bpuSponsor"/>
      </w:pPr>
    </w:p>
    <w:p w14:paraId="15EB33A8" w14:textId="77777777" w:rsidR="0046523A" w:rsidRDefault="0046523A" w:rsidP="0046523A">
      <w:pPr>
        <w:pStyle w:val="bpuSponsor"/>
      </w:pPr>
      <w:r>
        <w:t>SYNOPSIS</w:t>
      </w:r>
    </w:p>
    <w:p w14:paraId="19681295" w14:textId="4CD4B709" w:rsidR="0046523A" w:rsidRDefault="00915D5D" w:rsidP="0046523A">
      <w:pPr>
        <w:pStyle w:val="bpuNormText"/>
      </w:pPr>
      <w:r>
        <w:tab/>
      </w:r>
      <w:r w:rsidR="0046523A">
        <w:t>Appropriates $10 million to EDA to assist certain nonprofit arts and cultural organizations negatively impacted by COVID-19 pandemic.</w:t>
      </w:r>
    </w:p>
    <w:p w14:paraId="0E137EC9" w14:textId="77777777" w:rsidR="0046523A" w:rsidRDefault="0046523A" w:rsidP="0046523A">
      <w:pPr>
        <w:pStyle w:val="bpuNormText"/>
      </w:pPr>
    </w:p>
    <w:p w14:paraId="5412586D" w14:textId="77777777" w:rsidR="0046523A" w:rsidRDefault="0046523A" w:rsidP="0046523A">
      <w:pPr>
        <w:pStyle w:val="bpuSponsor"/>
      </w:pPr>
      <w:r>
        <w:t xml:space="preserve">CURRENT VERSION OF TEXT </w:t>
      </w:r>
    </w:p>
    <w:p w14:paraId="66AB26FC" w14:textId="77777777" w:rsidR="0046523A" w:rsidRDefault="0046523A" w:rsidP="0046523A">
      <w:pPr>
        <w:pStyle w:val="bpuNormText"/>
      </w:pPr>
      <w:r>
        <w:tab/>
        <w:t>As introduced.</w:t>
      </w:r>
    </w:p>
    <w:p w14:paraId="5C0FDE09" w14:textId="4F0384DD" w:rsidR="0046523A" w:rsidRDefault="0046523A" w:rsidP="0046523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0CE90D" wp14:editId="49E69C7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3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6F99173" w14:textId="77777777" w:rsidR="0046523A" w:rsidRDefault="0046523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6523A" w:rsidSect="0046523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32756A2" w14:textId="24680C8C" w:rsidR="00686AEB" w:rsidRPr="00677316" w:rsidRDefault="00485AD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2637E" w:rsidRPr="00B2637E">
        <w:rPr>
          <w:rStyle w:val="HangingAnActChar"/>
        </w:rPr>
        <w:t xml:space="preserve">allocating federal funding to </w:t>
      </w:r>
      <w:r w:rsidR="00E80575">
        <w:rPr>
          <w:rStyle w:val="HangingAnActChar"/>
        </w:rPr>
        <w:t>support the operations of</w:t>
      </w:r>
      <w:r w:rsidR="00E80575" w:rsidRPr="00B2637E">
        <w:rPr>
          <w:rStyle w:val="HangingAnActChar"/>
        </w:rPr>
        <w:t xml:space="preserve"> </w:t>
      </w:r>
      <w:r w:rsidR="00B2637E" w:rsidRPr="00B2637E">
        <w:rPr>
          <w:rStyle w:val="HangingAnActChar"/>
        </w:rPr>
        <w:t xml:space="preserve">nonprofit arts and cultural organizations </w:t>
      </w:r>
      <w:r w:rsidR="00AD42C5">
        <w:rPr>
          <w:rStyle w:val="HangingAnActChar"/>
        </w:rPr>
        <w:t xml:space="preserve">in this State </w:t>
      </w:r>
      <w:r w:rsidR="00B2637E" w:rsidRPr="00B2637E">
        <w:rPr>
          <w:rStyle w:val="HangingAnActChar"/>
        </w:rPr>
        <w:t>and making an appropriation.</w:t>
      </w:r>
    </w:p>
    <w:p w14:paraId="07335421" w14:textId="77777777" w:rsidR="000B1054" w:rsidRPr="00D71D68" w:rsidRDefault="000B1054" w:rsidP="000B1054"/>
    <w:p w14:paraId="572F3035" w14:textId="77777777" w:rsidR="00686AEB" w:rsidRPr="00AA7880" w:rsidRDefault="00686AEB" w:rsidP="00686AEB">
      <w:r>
        <w:tab/>
      </w:r>
      <w:r w:rsidR="00485AD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85AD1">
        <w:rPr>
          <w:rStyle w:val="BillLanguage"/>
        </w:rPr>
        <w:t>by the Senate and General Assembly of the State of New Jersey:</w:t>
      </w:r>
    </w:p>
    <w:p w14:paraId="48594043" w14:textId="77777777" w:rsidR="00686AEB" w:rsidRDefault="00686AEB" w:rsidP="00686AEB"/>
    <w:p w14:paraId="23033078" w14:textId="5C4C32BB" w:rsidR="00B2637E" w:rsidRDefault="00B2637E" w:rsidP="00B2637E">
      <w:r>
        <w:tab/>
        <w:t>1.</w:t>
      </w:r>
      <w:r>
        <w:tab/>
        <w:t>a.  There is appropriated from the General Fund to the New Jersey Economic Development Authority the sum of $</w:t>
      </w:r>
      <w:r w:rsidR="001E141E">
        <w:t>10,000,000</w:t>
      </w:r>
      <w:r>
        <w:t xml:space="preserve"> from a portion of those federal block grant funds allocated to the State from the federal “Coronavirus Relief Fund,” established pursuant to the federal “Coronavirus Aid, Relief, and Economic Security Act,” Pub.L.116-136</w:t>
      </w:r>
      <w:r w:rsidR="000A13F8">
        <w:t xml:space="preserve">.  The </w:t>
      </w:r>
      <w:r>
        <w:t xml:space="preserve">authority </w:t>
      </w:r>
      <w:r w:rsidR="000A13F8">
        <w:t xml:space="preserve">shall use the funds received pursuant to this section </w:t>
      </w:r>
      <w:r>
        <w:t xml:space="preserve">to provide financial support, by way of grants, to </w:t>
      </w:r>
      <w:r w:rsidRPr="00B2637E">
        <w:t>nonprofit arts and cultural organizations</w:t>
      </w:r>
      <w:r>
        <w:t xml:space="preserve"> </w:t>
      </w:r>
      <w:r w:rsidR="00DB7208">
        <w:t xml:space="preserve">in the State </w:t>
      </w:r>
      <w:r>
        <w:t>that have experience</w:t>
      </w:r>
      <w:r w:rsidRPr="00B2637E">
        <w:t>d a 50 percent or greater reduction in revenue</w:t>
      </w:r>
      <w:r>
        <w:t>, not including tax-deductible charitable donations,</w:t>
      </w:r>
      <w:r w:rsidRPr="00B2637E">
        <w:t xml:space="preserve"> in a</w:t>
      </w:r>
      <w:r w:rsidR="00E80575">
        <w:t>ny</w:t>
      </w:r>
      <w:r w:rsidRPr="00B2637E">
        <w:t xml:space="preserve"> monthly period from March 1, 2020 to</w:t>
      </w:r>
      <w:r>
        <w:t xml:space="preserve"> </w:t>
      </w:r>
      <w:r w:rsidR="00E80575">
        <w:t>August 31</w:t>
      </w:r>
      <w:r w:rsidRPr="00B2637E">
        <w:t>, 2020</w:t>
      </w:r>
      <w:r w:rsidR="00ED243F">
        <w:t>,</w:t>
      </w:r>
      <w:r w:rsidRPr="00B2637E">
        <w:t xml:space="preserve"> as compared to the same period in 2019</w:t>
      </w:r>
      <w:r>
        <w:t>.</w:t>
      </w:r>
    </w:p>
    <w:p w14:paraId="4C67352C" w14:textId="5BA2A2ED" w:rsidR="00B2637E" w:rsidRDefault="00B2637E" w:rsidP="00B2637E">
      <w:r>
        <w:tab/>
        <w:t>b.</w:t>
      </w:r>
      <w:r>
        <w:tab/>
        <w:t>The authority shall adopt rules and regulations pursuant to the “Administrative Procedure Act,” P.L.1968, c.410 (C.52:14B-1 et seq.), to effectuate the purposes of this act.</w:t>
      </w:r>
    </w:p>
    <w:p w14:paraId="2E6FC110" w14:textId="77777777" w:rsidR="00B2637E" w:rsidRPr="00D71D68" w:rsidRDefault="00B2637E" w:rsidP="00686AEB"/>
    <w:p w14:paraId="104E41C1" w14:textId="77777777" w:rsidR="00686AEB" w:rsidRDefault="00686AEB" w:rsidP="00686AEB">
      <w:r>
        <w:tab/>
      </w:r>
      <w:r w:rsidR="00B2637E">
        <w:t>2.</w:t>
      </w:r>
      <w:r w:rsidR="00B2637E">
        <w:tab/>
      </w:r>
      <w:r w:rsidR="00485AD1">
        <w:t>This act shall take effect</w:t>
      </w:r>
      <w:r w:rsidR="00B2637E">
        <w:t xml:space="preserve"> immediately.</w:t>
      </w:r>
    </w:p>
    <w:p w14:paraId="253D52C5" w14:textId="77777777" w:rsidR="00B2637E" w:rsidRPr="00AA7880" w:rsidRDefault="00B2637E" w:rsidP="00686AEB"/>
    <w:p w14:paraId="3C9D183F" w14:textId="77777777" w:rsidR="00686AEB" w:rsidRPr="00CE7BD8" w:rsidRDefault="00686AEB" w:rsidP="00686AEB"/>
    <w:p w14:paraId="71B80A11" w14:textId="77777777" w:rsidR="00686AEB" w:rsidRPr="00AA7880" w:rsidRDefault="00686AEB" w:rsidP="00686AEB">
      <w:pPr>
        <w:jc w:val="center"/>
      </w:pPr>
      <w:r w:rsidRPr="00D71D68">
        <w:t>STATEMENT</w:t>
      </w:r>
    </w:p>
    <w:p w14:paraId="3C671E92" w14:textId="77777777" w:rsidR="00686AEB" w:rsidRDefault="00686AEB" w:rsidP="00686AEB"/>
    <w:p w14:paraId="62230994" w14:textId="1A5EEB4F" w:rsidR="00B2637E" w:rsidRDefault="00B2637E" w:rsidP="00915D5D">
      <w:r>
        <w:tab/>
        <w:t>This bill appropriates $1</w:t>
      </w:r>
      <w:r w:rsidRPr="00B2637E">
        <w:t>0 millio</w:t>
      </w:r>
      <w:r>
        <w:t xml:space="preserve">n to the New Jersey Economic </w:t>
      </w:r>
      <w:r w:rsidRPr="00B2637E">
        <w:t xml:space="preserve">Development Authority from a portion </w:t>
      </w:r>
      <w:r>
        <w:t xml:space="preserve">of those federal block grant </w:t>
      </w:r>
      <w:r w:rsidRPr="00B2637E">
        <w:t>funds allocated to the State from the</w:t>
      </w:r>
      <w:r>
        <w:t xml:space="preserve"> federal “Coronavirus Relief </w:t>
      </w:r>
      <w:r w:rsidRPr="00B2637E">
        <w:t>Fund,” established pursuant to the feder</w:t>
      </w:r>
      <w:r>
        <w:t xml:space="preserve">al “Coronavirus Aid, Relief, </w:t>
      </w:r>
      <w:r w:rsidRPr="00B2637E">
        <w:t>and Economic Security (CARES) Act</w:t>
      </w:r>
      <w:r>
        <w:t>,” Pub.L.116-136</w:t>
      </w:r>
      <w:r w:rsidR="002935EF">
        <w:t xml:space="preserve">.  The </w:t>
      </w:r>
      <w:r w:rsidRPr="00B2637E">
        <w:t xml:space="preserve">EDA </w:t>
      </w:r>
      <w:r w:rsidR="002935EF">
        <w:t xml:space="preserve">is to use the funds </w:t>
      </w:r>
      <w:r w:rsidRPr="00B2637E">
        <w:t xml:space="preserve">to provide </w:t>
      </w:r>
      <w:r>
        <w:t xml:space="preserve">financial support, by way of grants, to </w:t>
      </w:r>
      <w:r w:rsidRPr="00B2637E">
        <w:t>nonprofit arts and cultural organizations that have experienced a 50 percent or greater reduction in revenue, not including tax-deductible charitable donations, in a</w:t>
      </w:r>
      <w:r w:rsidR="00E80575">
        <w:t>ny</w:t>
      </w:r>
      <w:r w:rsidRPr="00B2637E">
        <w:t xml:space="preserve"> monthly period from March 1, 2020 to </w:t>
      </w:r>
      <w:r w:rsidR="00E80575">
        <w:t>August</w:t>
      </w:r>
      <w:r w:rsidR="00E80575" w:rsidRPr="00B2637E">
        <w:t xml:space="preserve"> </w:t>
      </w:r>
      <w:r w:rsidR="00E80575">
        <w:t>3</w:t>
      </w:r>
      <w:r w:rsidRPr="00B2637E">
        <w:t>1, 2020</w:t>
      </w:r>
      <w:r w:rsidR="00E80575">
        <w:t xml:space="preserve">, </w:t>
      </w:r>
      <w:r w:rsidRPr="00B2637E">
        <w:t>as compared to the same period in 2019.</w:t>
      </w:r>
      <w:r>
        <w:t xml:space="preserve">  By providing this </w:t>
      </w:r>
      <w:r w:rsidR="008726CF">
        <w:t>funding</w:t>
      </w:r>
      <w:r>
        <w:t xml:space="preserve">, this bill </w:t>
      </w:r>
      <w:r w:rsidR="008726CF">
        <w:t xml:space="preserve">supports </w:t>
      </w:r>
      <w:r>
        <w:t xml:space="preserve">an important part of the State’s economy and </w:t>
      </w:r>
      <w:r w:rsidR="008726CF">
        <w:t>helps to preserve the State’s cultural institutions</w:t>
      </w:r>
      <w:r>
        <w:t>.</w:t>
      </w:r>
    </w:p>
    <w:sectPr w:rsidR="00B2637E" w:rsidSect="0046523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F42DF" w14:textId="77777777" w:rsidR="000100F7" w:rsidRDefault="000100F7">
      <w:r>
        <w:separator/>
      </w:r>
    </w:p>
  </w:endnote>
  <w:endnote w:type="continuationSeparator" w:id="0">
    <w:p w14:paraId="5EE639B3" w14:textId="77777777" w:rsidR="000100F7" w:rsidRDefault="0001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82358" w14:textId="1DBAAB88" w:rsidR="008307CF" w:rsidRDefault="009C1CE7" w:rsidP="009C1CE7">
    <w:pPr>
      <w:pStyle w:val="sponUdate"/>
    </w:pPr>
    <w:r>
      <w:t>(Sponsorship Updated As Of: 3/9/2021)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5BCC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8944A" w14:textId="77777777" w:rsidR="000100F7" w:rsidRDefault="000100F7">
      <w:r>
        <w:separator/>
      </w:r>
    </w:p>
  </w:footnote>
  <w:footnote w:type="continuationSeparator" w:id="0">
    <w:p w14:paraId="5F1C7BD1" w14:textId="77777777" w:rsidR="000100F7" w:rsidRDefault="00010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A50E6" w14:textId="77777777" w:rsidR="00665CBC" w:rsidRDefault="00732176">
    <w:pPr>
      <w:pStyle w:val="Header"/>
    </w:pPr>
    <w:r>
      <w:rPr>
        <w:noProof/>
      </w:rPr>
      <w:pict w14:anchorId="6EDF2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29323" w14:textId="4DF3EB77" w:rsidR="00665CBC" w:rsidRDefault="00665CBC" w:rsidP="00686AEB">
    <w:pPr>
      <w:pStyle w:val="Header"/>
      <w:jc w:val="center"/>
      <w:rPr>
        <w:rStyle w:val="PageNumber"/>
        <w:noProof/>
      </w:rPr>
    </w:pPr>
  </w:p>
  <w:p w14:paraId="219D0395" w14:textId="11F9312D" w:rsidR="0046523A" w:rsidRDefault="0046523A" w:rsidP="0046523A">
    <w:pPr>
      <w:pStyle w:val="bpuHeadSpon"/>
    </w:pPr>
    <w:r w:rsidRPr="0046523A">
      <w:rPr>
        <w:rStyle w:val="bpuHeadSponChar"/>
      </w:rPr>
      <w:t>S2914</w:t>
    </w:r>
    <w:r>
      <w:t xml:space="preserve"> GOPAL</w:t>
    </w:r>
  </w:p>
  <w:p w14:paraId="1FE04186" w14:textId="79161723" w:rsidR="0046523A" w:rsidRDefault="0046523A" w:rsidP="004652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5D5D">
      <w:rPr>
        <w:noProof/>
      </w:rPr>
      <w:t>3</w:t>
    </w:r>
    <w:r>
      <w:fldChar w:fldCharType="end"/>
    </w:r>
  </w:p>
  <w:p w14:paraId="32EF5193" w14:textId="77777777" w:rsidR="0046523A" w:rsidRDefault="0046523A" w:rsidP="0046523A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83B24" w14:textId="1F946338" w:rsidR="00665CBC" w:rsidRDefault="00665CBC">
    <w:pPr>
      <w:pStyle w:val="Header"/>
    </w:pPr>
  </w:p>
  <w:p w14:paraId="1AAF22C1" w14:textId="473D36C4" w:rsidR="0046523A" w:rsidRDefault="0046523A" w:rsidP="0046523A">
    <w:pPr>
      <w:pStyle w:val="bpuHeadSpon"/>
    </w:pPr>
    <w:r w:rsidRPr="0046523A">
      <w:rPr>
        <w:rStyle w:val="bpuHeadSponChar"/>
      </w:rPr>
      <w:t>S2914</w:t>
    </w:r>
    <w:r>
      <w:t xml:space="preserve"> GOPAL</w:t>
    </w:r>
    <w:r w:rsidR="007E4C56">
      <w:t>, RUIZ</w:t>
    </w:r>
  </w:p>
  <w:p w14:paraId="61903AB6" w14:textId="0CF95823" w:rsidR="0046523A" w:rsidRDefault="0046523A" w:rsidP="004652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2176">
      <w:rPr>
        <w:noProof/>
      </w:rPr>
      <w:t>2</w:t>
    </w:r>
    <w:r>
      <w:fldChar w:fldCharType="end"/>
    </w:r>
  </w:p>
  <w:p w14:paraId="3899E787" w14:textId="77777777" w:rsidR="0046523A" w:rsidRDefault="0046523A" w:rsidP="0046523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52"/>
    <w:rsid w:val="000051BD"/>
    <w:rsid w:val="000100F7"/>
    <w:rsid w:val="000160A5"/>
    <w:rsid w:val="0002335B"/>
    <w:rsid w:val="0002639D"/>
    <w:rsid w:val="0003549A"/>
    <w:rsid w:val="000367AE"/>
    <w:rsid w:val="00043B22"/>
    <w:rsid w:val="00054975"/>
    <w:rsid w:val="00057D20"/>
    <w:rsid w:val="0006197C"/>
    <w:rsid w:val="0006281F"/>
    <w:rsid w:val="000743EC"/>
    <w:rsid w:val="0008141C"/>
    <w:rsid w:val="00094A55"/>
    <w:rsid w:val="000A13F8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22A"/>
    <w:rsid w:val="00173D2B"/>
    <w:rsid w:val="00181676"/>
    <w:rsid w:val="00183603"/>
    <w:rsid w:val="0018410E"/>
    <w:rsid w:val="00194E78"/>
    <w:rsid w:val="0019707B"/>
    <w:rsid w:val="00197E8B"/>
    <w:rsid w:val="00197FA4"/>
    <w:rsid w:val="001A0940"/>
    <w:rsid w:val="001A161A"/>
    <w:rsid w:val="001A2752"/>
    <w:rsid w:val="001A3B79"/>
    <w:rsid w:val="001A66B6"/>
    <w:rsid w:val="001B4716"/>
    <w:rsid w:val="001B4EA4"/>
    <w:rsid w:val="001C7C52"/>
    <w:rsid w:val="001D25F3"/>
    <w:rsid w:val="001E10CF"/>
    <w:rsid w:val="001E141E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4EA"/>
    <w:rsid w:val="002776B0"/>
    <w:rsid w:val="00286C7E"/>
    <w:rsid w:val="002935EF"/>
    <w:rsid w:val="00297629"/>
    <w:rsid w:val="002A1029"/>
    <w:rsid w:val="002A3A1A"/>
    <w:rsid w:val="002A4692"/>
    <w:rsid w:val="002A51BA"/>
    <w:rsid w:val="002B2E26"/>
    <w:rsid w:val="002B3FE6"/>
    <w:rsid w:val="002B45A3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E5C"/>
    <w:rsid w:val="0045118A"/>
    <w:rsid w:val="00455D51"/>
    <w:rsid w:val="00456BF9"/>
    <w:rsid w:val="00457DC7"/>
    <w:rsid w:val="00461057"/>
    <w:rsid w:val="0046523A"/>
    <w:rsid w:val="004704A8"/>
    <w:rsid w:val="00471102"/>
    <w:rsid w:val="00471F18"/>
    <w:rsid w:val="00484144"/>
    <w:rsid w:val="00484C19"/>
    <w:rsid w:val="00485866"/>
    <w:rsid w:val="00485AD1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8FE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012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5FF8"/>
    <w:rsid w:val="00667A5C"/>
    <w:rsid w:val="00671DD5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176"/>
    <w:rsid w:val="007502CB"/>
    <w:rsid w:val="00752D79"/>
    <w:rsid w:val="00752E20"/>
    <w:rsid w:val="00756EDE"/>
    <w:rsid w:val="007620AE"/>
    <w:rsid w:val="00764456"/>
    <w:rsid w:val="00781B4D"/>
    <w:rsid w:val="007824BF"/>
    <w:rsid w:val="00783B8D"/>
    <w:rsid w:val="00794B94"/>
    <w:rsid w:val="00794BD4"/>
    <w:rsid w:val="007A2F73"/>
    <w:rsid w:val="007A3061"/>
    <w:rsid w:val="007A469F"/>
    <w:rsid w:val="007A5A0B"/>
    <w:rsid w:val="007B6E37"/>
    <w:rsid w:val="007C0E14"/>
    <w:rsid w:val="007C7DE4"/>
    <w:rsid w:val="007D40CB"/>
    <w:rsid w:val="007D5796"/>
    <w:rsid w:val="007D59C0"/>
    <w:rsid w:val="007D7D9C"/>
    <w:rsid w:val="007E4C56"/>
    <w:rsid w:val="007F485D"/>
    <w:rsid w:val="007F6050"/>
    <w:rsid w:val="00813627"/>
    <w:rsid w:val="008307C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6CF"/>
    <w:rsid w:val="00875402"/>
    <w:rsid w:val="00884D51"/>
    <w:rsid w:val="008916EC"/>
    <w:rsid w:val="00891E4F"/>
    <w:rsid w:val="008A31C5"/>
    <w:rsid w:val="008A4F9A"/>
    <w:rsid w:val="008B1362"/>
    <w:rsid w:val="008B2850"/>
    <w:rsid w:val="008C79B3"/>
    <w:rsid w:val="008D77BD"/>
    <w:rsid w:val="008E454C"/>
    <w:rsid w:val="008F1E5A"/>
    <w:rsid w:val="00901BDA"/>
    <w:rsid w:val="009121D8"/>
    <w:rsid w:val="00915D5D"/>
    <w:rsid w:val="00916F7A"/>
    <w:rsid w:val="00917FE3"/>
    <w:rsid w:val="009318C7"/>
    <w:rsid w:val="00931C09"/>
    <w:rsid w:val="009348C2"/>
    <w:rsid w:val="009440D0"/>
    <w:rsid w:val="009523A3"/>
    <w:rsid w:val="00956678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CE7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56A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42C5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37E"/>
    <w:rsid w:val="00B35D8A"/>
    <w:rsid w:val="00B45B34"/>
    <w:rsid w:val="00B57047"/>
    <w:rsid w:val="00B61D86"/>
    <w:rsid w:val="00B6342D"/>
    <w:rsid w:val="00B71F41"/>
    <w:rsid w:val="00B726BD"/>
    <w:rsid w:val="00B732BC"/>
    <w:rsid w:val="00B90E33"/>
    <w:rsid w:val="00B9676B"/>
    <w:rsid w:val="00BA0531"/>
    <w:rsid w:val="00BA2EA5"/>
    <w:rsid w:val="00BA364B"/>
    <w:rsid w:val="00BB1190"/>
    <w:rsid w:val="00BB31D0"/>
    <w:rsid w:val="00BB3A11"/>
    <w:rsid w:val="00BB4DDB"/>
    <w:rsid w:val="00BB50FF"/>
    <w:rsid w:val="00BB5D79"/>
    <w:rsid w:val="00BB5F02"/>
    <w:rsid w:val="00BC7892"/>
    <w:rsid w:val="00BD56D0"/>
    <w:rsid w:val="00BE24D6"/>
    <w:rsid w:val="00BE7EFA"/>
    <w:rsid w:val="00BF06AD"/>
    <w:rsid w:val="00BF2C67"/>
    <w:rsid w:val="00C04F09"/>
    <w:rsid w:val="00C04F4D"/>
    <w:rsid w:val="00C12E48"/>
    <w:rsid w:val="00C13D14"/>
    <w:rsid w:val="00C15F53"/>
    <w:rsid w:val="00C20C4D"/>
    <w:rsid w:val="00C237B7"/>
    <w:rsid w:val="00C23F09"/>
    <w:rsid w:val="00C25141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208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575"/>
    <w:rsid w:val="00E80692"/>
    <w:rsid w:val="00E80C24"/>
    <w:rsid w:val="00E93836"/>
    <w:rsid w:val="00EA7C16"/>
    <w:rsid w:val="00EC5281"/>
    <w:rsid w:val="00EC791D"/>
    <w:rsid w:val="00EC7CA6"/>
    <w:rsid w:val="00ED243F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96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D1321D"/>
  <w15:docId w15:val="{B941F747-E28E-4509-9DE9-1AC8D5C0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E141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E14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E141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E1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E141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E14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141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65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375</Words>
  <Characters>2072</Characters>
  <Application>Microsoft Office Word</Application>
  <DocSecurity>0</DocSecurity>
  <Lines>71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S2914</vt:lpstr>
    </vt:vector>
  </TitlesOfParts>
  <Manager>R230</Manager>
  <Company>NJ Office of Legislative Services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S2914</dc:title>
  <dc:subject/>
  <dc:creator>Senator  GOPAL</dc:creator>
  <cp:keywords>S2914|2|RF |308|297|243|F|0|</cp:keywords>
  <dc:description>INTRODUCED SEPTEMBER 17, 2020</dc:description>
  <cp:lastModifiedBy>Todaro, Vivian</cp:lastModifiedBy>
  <cp:revision>2</cp:revision>
  <cp:lastPrinted>2021-03-10T15:58:00Z</cp:lastPrinted>
  <dcterms:created xsi:type="dcterms:W3CDTF">2021-03-10T15:58:00Z</dcterms:created>
  <dcterms:modified xsi:type="dcterms:W3CDTF">2021-03-10T15:58:00Z</dcterms:modified>
  <cp:category>s.1: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