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34E" w:rsidRDefault="000C334E" w:rsidP="000C334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2915 </w:t>
      </w:r>
    </w:p>
    <w:p w:rsidR="000C334E" w:rsidRPr="009D38FF" w:rsidRDefault="000C334E" w:rsidP="000C334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1925145" r:id="rId7"/>
        </w:object>
      </w:r>
    </w:p>
    <w:p w:rsidR="000C334E" w:rsidRDefault="000C334E" w:rsidP="000C334E">
      <w:pPr>
        <w:pStyle w:val="bpuState"/>
      </w:pPr>
      <w:r>
        <w:t>STATE OF NEW JERSEY</w:t>
      </w:r>
    </w:p>
    <w:p w:rsidR="000C334E" w:rsidRDefault="000C334E" w:rsidP="000C334E">
      <w:pPr>
        <w:pStyle w:val="bpuLegislature"/>
      </w:pPr>
      <w:r>
        <w:t>219th LEGISLATURE</w:t>
      </w:r>
    </w:p>
    <w:p w:rsidR="000C334E" w:rsidRDefault="000C334E" w:rsidP="000C334E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1925146" r:id="rId8"/>
        </w:object>
      </w:r>
      <w:r>
        <w:t xml:space="preserve">  </w:t>
      </w:r>
    </w:p>
    <w:p w:rsidR="000C334E" w:rsidRDefault="000C334E" w:rsidP="000C334E">
      <w:pPr>
        <w:pStyle w:val="bpuIntro"/>
      </w:pPr>
      <w:r>
        <w:t>INTRODUCED SEPTEMBER 17, 2020</w:t>
      </w:r>
    </w:p>
    <w:p w:rsidR="000C334E" w:rsidRDefault="000C334E" w:rsidP="000C334E">
      <w:pPr>
        <w:pStyle w:val="bpuIntro"/>
      </w:pPr>
    </w:p>
    <w:p w:rsidR="000C334E" w:rsidRDefault="000C334E" w:rsidP="000C334E">
      <w:pPr>
        <w:pStyle w:val="bpuIntro"/>
        <w:sectPr w:rsidR="000C334E" w:rsidSect="000C334E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0C334E" w:rsidRDefault="000C334E" w:rsidP="000C334E">
      <w:pPr>
        <w:pStyle w:val="bpuIntro"/>
      </w:pPr>
    </w:p>
    <w:p w:rsidR="000C334E" w:rsidRDefault="000C334E" w:rsidP="000C334E">
      <w:pPr>
        <w:pStyle w:val="bpuSponsor"/>
      </w:pPr>
      <w:r>
        <w:t>Sponsored by:</w:t>
      </w:r>
    </w:p>
    <w:p w:rsidR="000C334E" w:rsidRDefault="000C334E" w:rsidP="000C334E">
      <w:pPr>
        <w:pStyle w:val="bpuSponsor"/>
      </w:pPr>
      <w:r>
        <w:t>Senator  RICHARD J. CODEY</w:t>
      </w:r>
    </w:p>
    <w:p w:rsidR="000C334E" w:rsidRDefault="000C334E" w:rsidP="000C334E">
      <w:pPr>
        <w:pStyle w:val="bpuSponsor"/>
      </w:pPr>
      <w:r>
        <w:t>District 27 (Essex and Morris)</w:t>
      </w:r>
    </w:p>
    <w:p w:rsidR="000C334E" w:rsidRDefault="000C334E" w:rsidP="000C334E">
      <w:pPr>
        <w:pStyle w:val="bpuSponsor"/>
      </w:pPr>
    </w:p>
    <w:p w:rsidR="000C334E" w:rsidRDefault="000C334E" w:rsidP="000C334E">
      <w:pPr>
        <w:pStyle w:val="bpuSponsor"/>
      </w:pPr>
    </w:p>
    <w:p w:rsidR="000C334E" w:rsidRDefault="000C334E" w:rsidP="000C334E">
      <w:pPr>
        <w:pStyle w:val="bpuSponsor"/>
      </w:pPr>
    </w:p>
    <w:p w:rsidR="000C334E" w:rsidRDefault="000C334E" w:rsidP="000C334E">
      <w:pPr>
        <w:pStyle w:val="bpuSponsor"/>
      </w:pPr>
    </w:p>
    <w:p w:rsidR="000C334E" w:rsidRDefault="000C334E" w:rsidP="009A4167">
      <w:pPr>
        <w:pStyle w:val="bpuSponsor"/>
      </w:pPr>
      <w:r>
        <w:t>SYNOPSIS</w:t>
      </w:r>
    </w:p>
    <w:p w:rsidR="000C334E" w:rsidRDefault="009A4167" w:rsidP="000C334E">
      <w:pPr>
        <w:pStyle w:val="bpuNormText"/>
      </w:pPr>
      <w:r>
        <w:tab/>
      </w:r>
      <w:r w:rsidR="000C334E">
        <w:t xml:space="preserve">Establishes crime of impersonating uniformed professional to further criminal activity.  </w:t>
      </w:r>
    </w:p>
    <w:p w:rsidR="000C334E" w:rsidRDefault="000C334E" w:rsidP="000C334E">
      <w:pPr>
        <w:pStyle w:val="bpuNormText"/>
      </w:pPr>
    </w:p>
    <w:p w:rsidR="000C334E" w:rsidRDefault="000C334E" w:rsidP="000C334E">
      <w:pPr>
        <w:pStyle w:val="bpuSponsor"/>
      </w:pPr>
      <w:r>
        <w:t xml:space="preserve">CURRENT VERSION OF TEXT </w:t>
      </w:r>
    </w:p>
    <w:p w:rsidR="000C334E" w:rsidRDefault="000C334E" w:rsidP="000C334E">
      <w:pPr>
        <w:pStyle w:val="bpuNormText"/>
      </w:pPr>
      <w:r>
        <w:tab/>
        <w:t>As introduced.</w:t>
      </w:r>
    </w:p>
    <w:p w:rsidR="000C334E" w:rsidRDefault="000C334E" w:rsidP="000C334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C334E" w:rsidRDefault="000C334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C334E" w:rsidSect="000C334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0A1893" w:rsidRPr="00677316" w:rsidRDefault="00FF14CC" w:rsidP="000A1893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0A1893">
        <w:rPr>
          <w:rStyle w:val="HangingAnActChar"/>
        </w:rPr>
        <w:t xml:space="preserve">concerning certain crimes and supplementing Title 2C of the New Jersey Statutes.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FF14CC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FF14CC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0A1893" w:rsidRDefault="009A4167" w:rsidP="009A4167">
      <w:pPr>
        <w:tabs>
          <w:tab w:val="clear" w:pos="1440"/>
          <w:tab w:val="left" w:pos="1080"/>
        </w:tabs>
      </w:pPr>
      <w:r>
        <w:tab/>
        <w:t>1.</w:t>
      </w:r>
      <w:r>
        <w:tab/>
        <w:t>a.</w:t>
      </w:r>
      <w:r>
        <w:tab/>
      </w:r>
      <w:r w:rsidR="000A1893" w:rsidRPr="00643DBA">
        <w:t>A person is guilty of the crime of impersonating a uniformed professional to further criminal activity if that person commits, attempts to commit, or threatens the immediate commission of a crime under Title 2C of the New Jersey Statutes while wearing a uniform that falsely purports to be the uniform of a public or private employee or by driving an unauthorized vehicle falsely purporting to belong to a company or organization.</w:t>
      </w:r>
      <w:r w:rsidR="000A1893">
        <w:t xml:space="preserve">  </w:t>
      </w:r>
    </w:p>
    <w:p w:rsidR="000A1893" w:rsidRDefault="000A1893" w:rsidP="000A1893">
      <w:r>
        <w:tab/>
        <w:t>b.  Impersonating a uniformed professional</w:t>
      </w:r>
      <w:r w:rsidRPr="00A72B7C">
        <w:t xml:space="preserve"> </w:t>
      </w:r>
      <w:r>
        <w:t>to further criminal activity</w:t>
      </w:r>
      <w:r w:rsidRPr="00A72B7C">
        <w:t xml:space="preserve"> is a crime of the fourth degree if the underlying offense referred to in subsection a. is a disorderly persons offense or petty disorderly persons offense.  Otherwise, </w:t>
      </w:r>
      <w:r>
        <w:t>impersonating a uniformed professional</w:t>
      </w:r>
      <w:r w:rsidRPr="00A72B7C">
        <w:t xml:space="preserve"> </w:t>
      </w:r>
      <w:r>
        <w:t>to further criminal activity</w:t>
      </w:r>
      <w:r w:rsidRPr="00A72B7C">
        <w:t xml:space="preserve"> is a crime one degree higher than the most serious underlying crime referred to in subsection a., except that where the underlying crime is a crime of the first degree, </w:t>
      </w:r>
      <w:r>
        <w:t>impersonating a uniformed professional</w:t>
      </w:r>
      <w:r w:rsidRPr="00363BFD">
        <w:t xml:space="preserve"> </w:t>
      </w:r>
      <w:r>
        <w:t>to further criminal activity</w:t>
      </w:r>
      <w:r w:rsidRPr="00A72B7C">
        <w:t xml:space="preserve"> is a first-degree crime and the defendant upon conviction thereof may, notwithstanding the provisions of paragraph (1) of subsection a. of N.J.S.2C:43-6, be sentenced to an ordinary term of imprisonment between 15 years and 30 years.</w:t>
      </w:r>
    </w:p>
    <w:p w:rsidR="000A1893" w:rsidRDefault="000A1893" w:rsidP="000A1893">
      <w:r>
        <w:tab/>
        <w:t>c.</w:t>
      </w:r>
      <w:r w:rsidRPr="0094110B">
        <w:t xml:space="preserve">  Notwithstanding the provisions of N.J.S.2C:1-8 or any other provision of law, a conviction for </w:t>
      </w:r>
      <w:r>
        <w:t>impersonating a uniformed professional</w:t>
      </w:r>
      <w:r w:rsidRPr="00363BFD">
        <w:t xml:space="preserve"> </w:t>
      </w:r>
      <w:r>
        <w:t>to further criminal activity</w:t>
      </w:r>
      <w:r w:rsidRPr="0094110B">
        <w:t xml:space="preserve"> shall not merge with a conviction of any of the underlying offenses referred to in subsection a. of this section, nor shall any conviction for such underlying offense merge with a conviction for </w:t>
      </w:r>
      <w:r>
        <w:t>impersonating a uniformed professional</w:t>
      </w:r>
      <w:r w:rsidRPr="00363BFD">
        <w:t xml:space="preserve"> </w:t>
      </w:r>
      <w:r>
        <w:t>to further criminal activity</w:t>
      </w:r>
      <w:r w:rsidRPr="0094110B">
        <w:t xml:space="preserve">.  The court shall impose separate sentences upon a conviction for </w:t>
      </w:r>
      <w:r>
        <w:t>impersonating a uniformed professional</w:t>
      </w:r>
      <w:r w:rsidRPr="00363BFD">
        <w:t xml:space="preserve"> </w:t>
      </w:r>
      <w:r>
        <w:t>to further criminal activity</w:t>
      </w:r>
      <w:r w:rsidRPr="00A72B7C">
        <w:t xml:space="preserve"> </w:t>
      </w:r>
      <w:r w:rsidRPr="0094110B">
        <w:t>and a conviction of any underlying offense.</w:t>
      </w:r>
    </w:p>
    <w:p w:rsidR="000A1893" w:rsidRPr="00D71D68" w:rsidRDefault="000A1893" w:rsidP="000A1893"/>
    <w:p w:rsidR="000A1893" w:rsidRDefault="009A4167" w:rsidP="000A1893">
      <w:r>
        <w:tab/>
        <w:t>2.</w:t>
      </w:r>
      <w:r>
        <w:tab/>
      </w:r>
      <w:r w:rsidR="000A1893">
        <w:t xml:space="preserve">This act shall take effect immediately.  </w:t>
      </w:r>
    </w:p>
    <w:p w:rsidR="000A1893" w:rsidRPr="00AA7880" w:rsidRDefault="000A1893" w:rsidP="000A1893"/>
    <w:p w:rsidR="00686AEB" w:rsidRPr="00CE7BD8" w:rsidRDefault="00686AEB" w:rsidP="00686AEB"/>
    <w:p w:rsidR="00686AEB" w:rsidRDefault="00686AEB" w:rsidP="00686AEB">
      <w:pPr>
        <w:jc w:val="center"/>
      </w:pPr>
      <w:r w:rsidRPr="00D71D68">
        <w:t>STATEMENT</w:t>
      </w:r>
    </w:p>
    <w:p w:rsidR="000A1893" w:rsidRPr="00AA7880" w:rsidRDefault="000A1893" w:rsidP="00686AEB">
      <w:pPr>
        <w:jc w:val="center"/>
      </w:pPr>
    </w:p>
    <w:p w:rsidR="000A1893" w:rsidRDefault="000A1893" w:rsidP="000A1893">
      <w:r>
        <w:tab/>
        <w:t xml:space="preserve">This bill establishes the crime of </w:t>
      </w:r>
      <w:r w:rsidRPr="00643DBA">
        <w:t>impersonating a uniformed professional to further criminal activity</w:t>
      </w:r>
      <w:r>
        <w:t>.  Under the bill, a person commits the crime of impersonating a uniformed professional to further criminal activity</w:t>
      </w:r>
      <w:r w:rsidRPr="00643DBA">
        <w:t xml:space="preserve"> if that person commits, attempts to commit, or threatens the immediate commission of a crime under Title 2C of the New Jersey Statutes while wearing a uniform that falsely purports to be the uniform of a public or private employee or by driving an unauthorized vehicle falsely purporting to belong to a company or organization.</w:t>
      </w:r>
      <w:r>
        <w:t xml:space="preserve">  </w:t>
      </w:r>
    </w:p>
    <w:p w:rsidR="000A1893" w:rsidRDefault="000A1893" w:rsidP="000A1893">
      <w:r>
        <w:tab/>
        <w:t>The crime of impersonating a uniformed professional to further criminal activity is graded one degree higher than the most serious underlying offense or crime referred to in subsection a.  I</w:t>
      </w:r>
      <w:r w:rsidRPr="00A72B7C">
        <w:t>f the underlying offense referred to in subsection a. is a disorderly persons offense or petty disorderly persons offense</w:t>
      </w:r>
      <w:r>
        <w:t xml:space="preserve">, then this crime would be </w:t>
      </w:r>
      <w:r w:rsidRPr="00A72B7C">
        <w:t>a crime of the fourth degree.</w:t>
      </w:r>
      <w:r>
        <w:t xml:space="preserve">  If the </w:t>
      </w:r>
      <w:r w:rsidRPr="00A72B7C">
        <w:t xml:space="preserve">underlying crime is a </w:t>
      </w:r>
      <w:r>
        <w:t xml:space="preserve">first degree </w:t>
      </w:r>
      <w:r w:rsidRPr="00A72B7C">
        <w:t xml:space="preserve">crime, </w:t>
      </w:r>
      <w:r>
        <w:t xml:space="preserve">then impersonating a uniformed professional to further criminal activity </w:t>
      </w:r>
      <w:r w:rsidRPr="00A72B7C">
        <w:t>is a first-degree crime and the defendant upon conviction may</w:t>
      </w:r>
      <w:r>
        <w:rPr>
          <w:color w:val="FF0000"/>
        </w:rPr>
        <w:t xml:space="preserve"> </w:t>
      </w:r>
      <w:r w:rsidRPr="00A72B7C">
        <w:t>be sentenced to an ordinary term of imprisonmen</w:t>
      </w:r>
      <w:r>
        <w:t>t between 15 years and 30 years</w:t>
      </w:r>
      <w:r w:rsidRPr="00A72B7C">
        <w:t>.</w:t>
      </w:r>
    </w:p>
    <w:p w:rsidR="000A1893" w:rsidRDefault="000A1893" w:rsidP="000A1893">
      <w:r>
        <w:tab/>
        <w:t>A</w:t>
      </w:r>
      <w:r w:rsidRPr="0094110B">
        <w:t xml:space="preserve"> conviction for </w:t>
      </w:r>
      <w:r>
        <w:t>impersonating a uniformed professional to further criminal activity and a conviction for an underlying offense would not merge, and t</w:t>
      </w:r>
      <w:r w:rsidRPr="0094110B">
        <w:t xml:space="preserve">he court </w:t>
      </w:r>
      <w:r>
        <w:t>would</w:t>
      </w:r>
      <w:r w:rsidRPr="0094110B">
        <w:t xml:space="preserve"> impose separate sentences </w:t>
      </w:r>
      <w:r>
        <w:t xml:space="preserve">for the convictions.  </w:t>
      </w:r>
    </w:p>
    <w:p w:rsidR="00F00D08" w:rsidRDefault="000A1893">
      <w:r>
        <w:tab/>
        <w:t xml:space="preserve">This legislation was prompted by the killing of U.S. District Judge Esther Salas’ son and the shooting of her husband by a man wearing a FedEx delivery uniform.  </w:t>
      </w:r>
    </w:p>
    <w:sectPr w:rsidR="00F00D08" w:rsidSect="000C334E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093E" w:rsidRDefault="00DB093E">
      <w:r>
        <w:separator/>
      </w:r>
    </w:p>
  </w:endnote>
  <w:endnote w:type="continuationSeparator" w:id="0">
    <w:p w:rsidR="00DB093E" w:rsidRDefault="00DB0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36BDA" w:rsidRDefault="00665CBC" w:rsidP="00A36B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093E" w:rsidRDefault="00DB093E">
      <w:r>
        <w:separator/>
      </w:r>
    </w:p>
  </w:footnote>
  <w:footnote w:type="continuationSeparator" w:id="0">
    <w:p w:rsidR="00DB093E" w:rsidRDefault="00DB09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9046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C334E" w:rsidRDefault="000C334E" w:rsidP="000C334E">
    <w:pPr>
      <w:pStyle w:val="bpuHeadSpon"/>
    </w:pPr>
    <w:r w:rsidRPr="000C334E">
      <w:rPr>
        <w:rStyle w:val="bpuHeadSponChar"/>
      </w:rPr>
      <w:t>S2915</w:t>
    </w:r>
    <w:r>
      <w:t xml:space="preserve"> CODEY</w:t>
    </w:r>
  </w:p>
  <w:p w:rsidR="000C334E" w:rsidRDefault="000C334E" w:rsidP="000C334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90462">
      <w:rPr>
        <w:noProof/>
      </w:rPr>
      <w:t>3</w:t>
    </w:r>
    <w:r>
      <w:fldChar w:fldCharType="end"/>
    </w:r>
  </w:p>
  <w:p w:rsidR="000C334E" w:rsidRDefault="000C334E" w:rsidP="000C334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C334E" w:rsidRDefault="000C334E" w:rsidP="000C334E">
    <w:pPr>
      <w:pStyle w:val="bpuHeadSpon"/>
    </w:pPr>
    <w:r w:rsidRPr="000C334E">
      <w:rPr>
        <w:rStyle w:val="bpuHeadSponChar"/>
      </w:rPr>
      <w:t>S2915</w:t>
    </w:r>
    <w:r>
      <w:t xml:space="preserve"> CODEY</w:t>
    </w:r>
  </w:p>
  <w:p w:rsidR="000C334E" w:rsidRDefault="000C334E" w:rsidP="000C334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90462">
      <w:rPr>
        <w:noProof/>
      </w:rPr>
      <w:t>2</w:t>
    </w:r>
    <w:r>
      <w:fldChar w:fldCharType="end"/>
    </w:r>
  </w:p>
  <w:p w:rsidR="000C334E" w:rsidRDefault="000C334E" w:rsidP="000C334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93E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0462"/>
    <w:rsid w:val="00094A55"/>
    <w:rsid w:val="000A1893"/>
    <w:rsid w:val="000A44A7"/>
    <w:rsid w:val="000B1054"/>
    <w:rsid w:val="000B3411"/>
    <w:rsid w:val="000C054C"/>
    <w:rsid w:val="000C12C2"/>
    <w:rsid w:val="000C334E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2FE4"/>
    <w:rsid w:val="00133F81"/>
    <w:rsid w:val="00135943"/>
    <w:rsid w:val="0014447F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85EC3"/>
    <w:rsid w:val="0059131D"/>
    <w:rsid w:val="005B0F9F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4E55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16D8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19A9"/>
    <w:rsid w:val="009A4167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36BDA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2949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093E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2644F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0A2"/>
    <w:rsid w:val="00FC0D0A"/>
    <w:rsid w:val="00FC1B0B"/>
    <w:rsid w:val="00FD2F97"/>
    <w:rsid w:val="00FF14CC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A560FD32-C609-44A4-B9AF-3D20EA0F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0C33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604</Words>
  <Characters>3275</Characters>
  <Application>Microsoft Office Word</Application>
  <DocSecurity>0</DocSecurity>
  <Lines>91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S2915</vt:lpstr>
    </vt:vector>
  </TitlesOfParts>
  <Manager>R230</Manager>
  <Company>NJ Office of Legislative Services</Company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S2915</dc:title>
  <dc:subject/>
  <dc:creator>Senator  CODEY</dc:creator>
  <cp:keywords>S2915|3|JU |284|0|284|F|0|</cp:keywords>
  <dc:description>INTRODUCED SEPTEMBER 17, 2020</dc:description>
  <cp:lastModifiedBy>Siracusa, Nicole</cp:lastModifiedBy>
  <cp:revision>2</cp:revision>
  <cp:lastPrinted>2005-10-12T19:02:00Z</cp:lastPrinted>
  <dcterms:created xsi:type="dcterms:W3CDTF">2020-09-18T13:05:00Z</dcterms:created>
  <dcterms:modified xsi:type="dcterms:W3CDTF">2020-09-18T13:05:00Z</dcterms:modified>
  <cp:category>s.1: C.2C:21-17.7 to 2020/61_x000d_
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