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1E0" w:rsidRDefault="00BD51E0" w:rsidP="00BD51E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2926 </w:t>
      </w:r>
    </w:p>
    <w:p w:rsidR="00BD51E0" w:rsidRPr="009D38FF" w:rsidRDefault="00BD51E0" w:rsidP="00BD51E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61926161" r:id="rId7"/>
        </w:object>
      </w:r>
    </w:p>
    <w:p w:rsidR="00BD51E0" w:rsidRDefault="00BD51E0" w:rsidP="00BD51E0">
      <w:pPr>
        <w:pStyle w:val="bpuState"/>
      </w:pPr>
      <w:r>
        <w:t>STATE OF NEW JERSEY</w:t>
      </w:r>
    </w:p>
    <w:p w:rsidR="00BD51E0" w:rsidRDefault="00BD51E0" w:rsidP="00BD51E0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BD51E0" w:rsidRDefault="00BD51E0" w:rsidP="00BD51E0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61926162" r:id="rId8"/>
        </w:object>
      </w:r>
      <w:r>
        <w:t xml:space="preserve">  </w:t>
      </w:r>
    </w:p>
    <w:p w:rsidR="00BD51E0" w:rsidRDefault="00E96C14" w:rsidP="00BD51E0">
      <w:pPr>
        <w:pStyle w:val="bpuIntro"/>
      </w:pPr>
      <w:r>
        <w:t>INTRODUCED SEPTEMBER 17</w:t>
      </w:r>
      <w:r w:rsidR="00BD51E0">
        <w:t>, 2020</w:t>
      </w:r>
    </w:p>
    <w:p w:rsidR="00BD51E0" w:rsidRDefault="00BD51E0" w:rsidP="00BD51E0">
      <w:pPr>
        <w:pStyle w:val="bpuIntro"/>
      </w:pPr>
    </w:p>
    <w:p w:rsidR="00BD51E0" w:rsidRDefault="00BD51E0" w:rsidP="00BD51E0">
      <w:pPr>
        <w:pStyle w:val="bpuIntro"/>
        <w:sectPr w:rsidR="00BD51E0" w:rsidSect="00BD51E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D51E0" w:rsidRDefault="00BD51E0" w:rsidP="00BD51E0">
      <w:pPr>
        <w:pStyle w:val="bpuIntro"/>
      </w:pPr>
    </w:p>
    <w:p w:rsidR="00BD51E0" w:rsidRDefault="00BD51E0" w:rsidP="00BD51E0">
      <w:pPr>
        <w:pStyle w:val="bpuSponsor"/>
      </w:pPr>
      <w:r>
        <w:t>Sponsored by:</w:t>
      </w:r>
    </w:p>
    <w:p w:rsidR="00BD51E0" w:rsidRDefault="00BD51E0" w:rsidP="00BD51E0">
      <w:pPr>
        <w:pStyle w:val="bpuSponsor"/>
      </w:pPr>
      <w:proofErr w:type="gramStart"/>
      <w:r>
        <w:t>Senator  LINDA</w:t>
      </w:r>
      <w:proofErr w:type="gramEnd"/>
      <w:r>
        <w:t xml:space="preserve"> R. GREENSTEIN</w:t>
      </w:r>
    </w:p>
    <w:p w:rsidR="00BD51E0" w:rsidRDefault="00BD51E0" w:rsidP="00BD51E0">
      <w:pPr>
        <w:pStyle w:val="bpuSponsor"/>
      </w:pPr>
      <w:r>
        <w:t>District 14 (Mercer and Middlesex)</w:t>
      </w:r>
    </w:p>
    <w:p w:rsidR="00BD51E0" w:rsidRDefault="00BD51E0" w:rsidP="00BD51E0">
      <w:pPr>
        <w:pStyle w:val="bpuSponsor"/>
      </w:pPr>
    </w:p>
    <w:p w:rsidR="00BD51E0" w:rsidRDefault="00BD51E0" w:rsidP="00BD51E0">
      <w:pPr>
        <w:pStyle w:val="bpuSponsor"/>
      </w:pPr>
    </w:p>
    <w:p w:rsidR="00BD51E0" w:rsidRDefault="00BD51E0" w:rsidP="00BD51E0">
      <w:pPr>
        <w:pStyle w:val="bpuSponsor"/>
      </w:pPr>
    </w:p>
    <w:p w:rsidR="00BD51E0" w:rsidRDefault="00BD51E0" w:rsidP="00BD51E0">
      <w:pPr>
        <w:pStyle w:val="bpuSponsor"/>
      </w:pPr>
    </w:p>
    <w:p w:rsidR="00BD51E0" w:rsidRDefault="00BD51E0" w:rsidP="00BD51E0">
      <w:pPr>
        <w:pStyle w:val="bpuSponsor"/>
      </w:pPr>
      <w:r>
        <w:t>SYNOPSIS</w:t>
      </w:r>
    </w:p>
    <w:p w:rsidR="00BD51E0" w:rsidRDefault="00BD51E0" w:rsidP="00BD51E0">
      <w:pPr>
        <w:pStyle w:val="bpuNormText"/>
      </w:pPr>
      <w:r>
        <w:tab/>
        <w:t xml:space="preserve">Requires DOC to develop and implement staffing plan at Edna Mahan Correctional Facility for Women. </w:t>
      </w:r>
    </w:p>
    <w:p w:rsidR="00BD51E0" w:rsidRDefault="00BD51E0" w:rsidP="00BD51E0">
      <w:pPr>
        <w:pStyle w:val="bpuNormText"/>
      </w:pPr>
    </w:p>
    <w:p w:rsidR="00BD51E0" w:rsidRDefault="00BD51E0" w:rsidP="00BD51E0">
      <w:pPr>
        <w:pStyle w:val="bpuSponsor"/>
      </w:pPr>
      <w:r>
        <w:t xml:space="preserve">CURRENT VERSION OF TEXT </w:t>
      </w:r>
    </w:p>
    <w:p w:rsidR="00BD51E0" w:rsidRDefault="00BD51E0" w:rsidP="00BD51E0">
      <w:pPr>
        <w:pStyle w:val="bpuNormText"/>
      </w:pPr>
      <w:r>
        <w:tab/>
        <w:t>As introduced.</w:t>
      </w:r>
    </w:p>
    <w:p w:rsidR="00BD51E0" w:rsidRDefault="00BD51E0" w:rsidP="00BD51E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D51E0" w:rsidRDefault="00BD51E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D51E0" w:rsidSect="00BD51E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413A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F19B6">
        <w:t xml:space="preserve">concerning staffing requirements at the Edna Mahan Correctional Facility for Women and supplementing Title 30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5413A1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5413A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9372A" w:rsidRDefault="004A6474" w:rsidP="00686AEB">
      <w:r>
        <w:tab/>
        <w:t>1.</w:t>
      </w:r>
      <w:r>
        <w:tab/>
      </w:r>
      <w:r w:rsidR="000907A0">
        <w:t>The C</w:t>
      </w:r>
      <w:r w:rsidR="00372885">
        <w:t xml:space="preserve">ommissioner </w:t>
      </w:r>
      <w:r w:rsidR="000907A0">
        <w:t xml:space="preserve">of Corrections </w:t>
      </w:r>
      <w:r w:rsidR="00372885">
        <w:t>shall develop and implement a staffing plan for the Edna Mahan Correctional Facility for Women t</w:t>
      </w:r>
      <w:r w:rsidR="00AE4438">
        <w:t xml:space="preserve">hat ensures inmates in the facility </w:t>
      </w:r>
      <w:proofErr w:type="gramStart"/>
      <w:r w:rsidR="00AE4438">
        <w:t>are protected</w:t>
      </w:r>
      <w:proofErr w:type="gramEnd"/>
      <w:r w:rsidR="00AE4438">
        <w:t xml:space="preserve"> from sexual</w:t>
      </w:r>
      <w:r w:rsidR="0009372A">
        <w:t xml:space="preserve"> abuse.  The plan shall:</w:t>
      </w:r>
    </w:p>
    <w:p w:rsidR="0009372A" w:rsidRDefault="00017D39" w:rsidP="00686AEB">
      <w:r>
        <w:tab/>
      </w:r>
      <w:proofErr w:type="gramStart"/>
      <w:r>
        <w:t>a.</w:t>
      </w:r>
      <w:r w:rsidR="0009372A">
        <w:t xml:space="preserve"> </w:t>
      </w:r>
      <w:r>
        <w:t xml:space="preserve"> </w:t>
      </w:r>
      <w:r w:rsidR="005802A0">
        <w:t>take</w:t>
      </w:r>
      <w:proofErr w:type="gramEnd"/>
      <w:r w:rsidR="005802A0">
        <w:t xml:space="preserve"> into account the</w:t>
      </w:r>
      <w:r w:rsidR="00951FDB">
        <w:t xml:space="preserve"> factors set forth in the </w:t>
      </w:r>
      <w:r w:rsidR="00AE4438">
        <w:t>federal</w:t>
      </w:r>
      <w:r w:rsidR="00372885">
        <w:t xml:space="preserve"> </w:t>
      </w:r>
      <w:r w:rsidR="00951FDB">
        <w:t xml:space="preserve">Prison Rape Elimination Act pertaining to </w:t>
      </w:r>
      <w:r w:rsidR="00CE5AC0">
        <w:t xml:space="preserve">staffing </w:t>
      </w:r>
      <w:r w:rsidR="00951FDB">
        <w:t xml:space="preserve">as enumerated </w:t>
      </w:r>
      <w:r w:rsidR="00AE4438">
        <w:t xml:space="preserve">in </w:t>
      </w:r>
      <w:r w:rsidR="00372885">
        <w:t>28 C.F.</w:t>
      </w:r>
      <w:r w:rsidR="00AE4438">
        <w:t>R. s. 115.13(a</w:t>
      </w:r>
      <w:r w:rsidR="0009372A">
        <w:t xml:space="preserve">); </w:t>
      </w:r>
    </w:p>
    <w:p w:rsidR="00C74F7C" w:rsidRDefault="00C74F7C" w:rsidP="00686AEB">
      <w:r>
        <w:tab/>
        <w:t>b.</w:t>
      </w:r>
      <w:r w:rsidR="004A6474">
        <w:t xml:space="preserve"> </w:t>
      </w:r>
      <w:r>
        <w:t xml:space="preserve"> </w:t>
      </w:r>
      <w:r w:rsidR="000907A0">
        <w:t>provide for</w:t>
      </w:r>
      <w:r w:rsidR="005802A0">
        <w:t xml:space="preserve"> </w:t>
      </w:r>
      <w:r>
        <w:t>an adequate number of</w:t>
      </w:r>
      <w:r w:rsidR="00710CB8">
        <w:t xml:space="preserve"> correctional police officers to be</w:t>
      </w:r>
      <w:r>
        <w:t xml:space="preserve"> deployed throughout the facility’s housing units and assigned to observe and secure areas where sexual abuse could occur; </w:t>
      </w:r>
    </w:p>
    <w:p w:rsidR="00AF19B6" w:rsidRDefault="0009372A" w:rsidP="00686AEB">
      <w:r>
        <w:tab/>
      </w:r>
      <w:proofErr w:type="gramStart"/>
      <w:r w:rsidR="000907A0">
        <w:t>c</w:t>
      </w:r>
      <w:r w:rsidR="00017D39">
        <w:t xml:space="preserve">.  </w:t>
      </w:r>
      <w:r w:rsidR="000907A0">
        <w:t>establish</w:t>
      </w:r>
      <w:proofErr w:type="gramEnd"/>
      <w:r>
        <w:t xml:space="preserve"> real-time monitoring of</w:t>
      </w:r>
      <w:r w:rsidR="00AE4438">
        <w:t xml:space="preserve"> areas where </w:t>
      </w:r>
      <w:r>
        <w:t xml:space="preserve">sexual </w:t>
      </w:r>
      <w:r w:rsidR="00AE4438">
        <w:t xml:space="preserve">abuse </w:t>
      </w:r>
      <w:r>
        <w:t xml:space="preserve">may </w:t>
      </w:r>
      <w:r w:rsidR="00AE4438">
        <w:t>other</w:t>
      </w:r>
      <w:r>
        <w:t xml:space="preserve">wise go undetected; </w:t>
      </w:r>
    </w:p>
    <w:p w:rsidR="00AE4438" w:rsidRDefault="0009372A" w:rsidP="0009372A">
      <w:r>
        <w:tab/>
      </w:r>
      <w:proofErr w:type="gramStart"/>
      <w:r w:rsidR="000907A0">
        <w:t>d</w:t>
      </w:r>
      <w:r w:rsidR="00017D39">
        <w:t xml:space="preserve">.  </w:t>
      </w:r>
      <w:r>
        <w:t>incorporate</w:t>
      </w:r>
      <w:proofErr w:type="gramEnd"/>
      <w:r>
        <w:t xml:space="preserve"> a recruiting program</w:t>
      </w:r>
      <w:r w:rsidR="00CE5AC0">
        <w:t xml:space="preserve"> for hiring additional female correctional police officers at the facility in compliance with</w:t>
      </w:r>
      <w:r>
        <w:t xml:space="preserve"> </w:t>
      </w:r>
      <w:r w:rsidR="00CE5AC0">
        <w:t>T</w:t>
      </w:r>
      <w:r w:rsidR="00CE5AC0" w:rsidRPr="0009372A">
        <w:t xml:space="preserve">itle VII of the Civil Rights Act of 1964, </w:t>
      </w:r>
      <w:proofErr w:type="spellStart"/>
      <w:r w:rsidR="00CE5AC0" w:rsidRPr="0009372A">
        <w:t>Pub.L</w:t>
      </w:r>
      <w:proofErr w:type="spellEnd"/>
      <w:r w:rsidR="00CE5AC0" w:rsidRPr="0009372A">
        <w:t>. 88-352 (42 U.S.C. s</w:t>
      </w:r>
      <w:r w:rsidR="00CE5AC0">
        <w:t>s</w:t>
      </w:r>
      <w:r w:rsidR="00CE5AC0" w:rsidRPr="0009372A">
        <w:t>.2000e et seq.)</w:t>
      </w:r>
      <w:r w:rsidR="00CE5AC0">
        <w:t>; and</w:t>
      </w:r>
    </w:p>
    <w:p w:rsidR="0009372A" w:rsidRDefault="0009372A" w:rsidP="0009372A">
      <w:r>
        <w:tab/>
      </w:r>
      <w:proofErr w:type="gramStart"/>
      <w:r w:rsidR="000907A0">
        <w:t>e</w:t>
      </w:r>
      <w:r w:rsidR="00017D39">
        <w:t xml:space="preserve">.  </w:t>
      </w:r>
      <w:r w:rsidR="00CE5AC0">
        <w:t>designate</w:t>
      </w:r>
      <w:proofErr w:type="gramEnd"/>
      <w:r w:rsidR="00CE5AC0">
        <w:t xml:space="preserve"> reasonably necessary g</w:t>
      </w:r>
      <w:r w:rsidR="00017D39">
        <w:t>ender-restricted posts that meet bona-fide occupation qualifications and comply with T</w:t>
      </w:r>
      <w:r w:rsidR="00017D39" w:rsidRPr="0009372A">
        <w:t xml:space="preserve">itle VII of the Civil Rights Act of 1964, </w:t>
      </w:r>
      <w:proofErr w:type="spellStart"/>
      <w:r w:rsidR="00017D39" w:rsidRPr="0009372A">
        <w:t>Pub.L</w:t>
      </w:r>
      <w:proofErr w:type="spellEnd"/>
      <w:r w:rsidR="00017D39" w:rsidRPr="0009372A">
        <w:t>. 88-352 (42 U.S.C. s</w:t>
      </w:r>
      <w:r w:rsidR="00017D39">
        <w:t>s</w:t>
      </w:r>
      <w:r w:rsidR="00017D39" w:rsidRPr="0009372A">
        <w:t>.2000e et seq.)</w:t>
      </w:r>
      <w:r w:rsidR="00017D39">
        <w:t xml:space="preserve">.  </w:t>
      </w:r>
    </w:p>
    <w:p w:rsidR="00AE4438" w:rsidRPr="00D71D68" w:rsidRDefault="00AE4438" w:rsidP="00686AEB">
      <w:r>
        <w:tab/>
      </w:r>
    </w:p>
    <w:p w:rsidR="00686AEB" w:rsidRPr="00AA7880" w:rsidRDefault="00686AEB" w:rsidP="00686AEB">
      <w:r>
        <w:tab/>
      </w:r>
      <w:r w:rsidR="00017D39">
        <w:t>2</w:t>
      </w:r>
      <w:r w:rsidR="005413A1">
        <w:t xml:space="preserve">. </w:t>
      </w:r>
      <w:r w:rsidR="00017D39">
        <w:t xml:space="preserve"> </w:t>
      </w:r>
      <w:r w:rsidR="005413A1">
        <w:t>This act shall take effect</w:t>
      </w:r>
      <w:r w:rsidR="00017D39">
        <w:t xml:space="preserve"> on the first day of the seventh month next following enactment.  </w:t>
      </w:r>
    </w:p>
    <w:p w:rsidR="00686AEB" w:rsidRDefault="00686AEB" w:rsidP="00686AEB"/>
    <w:p w:rsidR="00E7406D" w:rsidRPr="00CE7BD8" w:rsidRDefault="00E7406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951FDB" w:rsidRDefault="00951FDB" w:rsidP="00D25F97">
      <w:pPr>
        <w:rPr>
          <w:rStyle w:val="sectno"/>
          <w:b/>
          <w:bCs/>
          <w:color w:val="000000"/>
        </w:rPr>
      </w:pPr>
    </w:p>
    <w:p w:rsidR="00951FDB" w:rsidRDefault="00951FDB" w:rsidP="00D25F97">
      <w:r w:rsidRPr="00951FDB">
        <w:tab/>
      </w:r>
      <w:r>
        <w:t xml:space="preserve">This bill requires the Commissioner of Corrections to develop and implement a staffing plan for the Edna Mahan Correctional Facility for Women that ensures inmates in the facility </w:t>
      </w:r>
      <w:proofErr w:type="gramStart"/>
      <w:r>
        <w:t>are protected</w:t>
      </w:r>
      <w:proofErr w:type="gramEnd"/>
      <w:r>
        <w:t xml:space="preserve"> from sexual abuse.  </w:t>
      </w:r>
    </w:p>
    <w:p w:rsidR="00372885" w:rsidRDefault="00951FDB" w:rsidP="00D25F97">
      <w:pPr>
        <w:rPr>
          <w:rStyle w:val="p"/>
          <w:color w:val="000000"/>
        </w:rPr>
      </w:pPr>
      <w:r>
        <w:tab/>
        <w:t xml:space="preserve">The </w:t>
      </w:r>
      <w:r w:rsidR="00C0674B">
        <w:t xml:space="preserve">staffing </w:t>
      </w:r>
      <w:r>
        <w:t xml:space="preserve">plan </w:t>
      </w:r>
      <w:r w:rsidR="00C0674B">
        <w:t xml:space="preserve">for Edna Mahan </w:t>
      </w:r>
      <w:r>
        <w:t xml:space="preserve">is to take into </w:t>
      </w:r>
      <w:r w:rsidR="000907A0">
        <w:t>account the f</w:t>
      </w:r>
      <w:r w:rsidR="00FF17E2">
        <w:t xml:space="preserve">actors enumerated in the </w:t>
      </w:r>
      <w:r>
        <w:t>federal Prison Rape Elimination Act</w:t>
      </w:r>
      <w:r w:rsidR="00331FBE">
        <w:t xml:space="preserve"> (PREA)</w:t>
      </w:r>
      <w:r>
        <w:t xml:space="preserve"> to ensure inmates </w:t>
      </w:r>
      <w:proofErr w:type="gramStart"/>
      <w:r>
        <w:t>are protected</w:t>
      </w:r>
      <w:proofErr w:type="gramEnd"/>
      <w:r>
        <w:t xml:space="preserve"> against sexual abuse.  </w:t>
      </w:r>
      <w:proofErr w:type="gramStart"/>
      <w:r>
        <w:t xml:space="preserve">These </w:t>
      </w:r>
      <w:r w:rsidR="000907A0">
        <w:t xml:space="preserve">factors </w:t>
      </w:r>
      <w:r>
        <w:t>include</w:t>
      </w:r>
      <w:r w:rsidR="00FF17E2">
        <w:t xml:space="preserve">:  </w:t>
      </w:r>
      <w:r>
        <w:rPr>
          <w:rStyle w:val="p"/>
          <w:color w:val="000000"/>
        </w:rPr>
        <w:t>(1) g</w:t>
      </w:r>
      <w:r w:rsidR="00372885" w:rsidRPr="00D25F97">
        <w:rPr>
          <w:rStyle w:val="p"/>
          <w:color w:val="000000"/>
        </w:rPr>
        <w:t>enerally accepted detention and correctional practices;</w:t>
      </w:r>
      <w:r>
        <w:rPr>
          <w:rStyle w:val="p"/>
          <w:color w:val="000000"/>
        </w:rPr>
        <w:t xml:space="preserve"> (2) </w:t>
      </w:r>
      <w:r w:rsidR="00372885" w:rsidRPr="00D25F97">
        <w:rPr>
          <w:rStyle w:val="p"/>
          <w:color w:val="000000"/>
        </w:rPr>
        <w:t>judicial findings of inadequacy;</w:t>
      </w:r>
      <w:r>
        <w:rPr>
          <w:rStyle w:val="p"/>
          <w:color w:val="000000"/>
        </w:rPr>
        <w:t xml:space="preserve"> </w:t>
      </w:r>
      <w:r w:rsidR="00372885" w:rsidRPr="00D25F97">
        <w:rPr>
          <w:rStyle w:val="p"/>
          <w:color w:val="000000"/>
        </w:rPr>
        <w:t xml:space="preserve">(3) </w:t>
      </w:r>
      <w:r>
        <w:rPr>
          <w:rStyle w:val="p"/>
          <w:color w:val="000000"/>
        </w:rPr>
        <w:t>f</w:t>
      </w:r>
      <w:r w:rsidR="00FF17E2">
        <w:rPr>
          <w:rStyle w:val="p"/>
          <w:color w:val="000000"/>
        </w:rPr>
        <w:t>indings of inadequacy from f</w:t>
      </w:r>
      <w:r w:rsidR="00372885" w:rsidRPr="00D25F97">
        <w:rPr>
          <w:rStyle w:val="p"/>
          <w:color w:val="000000"/>
        </w:rPr>
        <w:t>ederal investigative agencies;</w:t>
      </w:r>
      <w:r>
        <w:rPr>
          <w:rStyle w:val="p"/>
          <w:color w:val="000000"/>
        </w:rPr>
        <w:t xml:space="preserve"> </w:t>
      </w:r>
      <w:r w:rsidR="00372885" w:rsidRPr="00D25F97">
        <w:rPr>
          <w:rStyle w:val="p"/>
          <w:color w:val="000000"/>
        </w:rPr>
        <w:t>(4) findings of inadequacy from internal or external oversight bodies;</w:t>
      </w:r>
      <w:r>
        <w:rPr>
          <w:rStyle w:val="p"/>
          <w:color w:val="000000"/>
        </w:rPr>
        <w:t xml:space="preserve"> </w:t>
      </w:r>
      <w:r w:rsidR="00372885" w:rsidRPr="00D25F97">
        <w:rPr>
          <w:rStyle w:val="p"/>
          <w:color w:val="000000"/>
        </w:rPr>
        <w:t xml:space="preserve">(5) </w:t>
      </w:r>
      <w:r>
        <w:rPr>
          <w:rStyle w:val="p"/>
          <w:color w:val="000000"/>
        </w:rPr>
        <w:t>a</w:t>
      </w:r>
      <w:r w:rsidR="00372885" w:rsidRPr="00D25F97">
        <w:rPr>
          <w:rStyle w:val="p"/>
          <w:color w:val="000000"/>
        </w:rPr>
        <w:t xml:space="preserve">ll components of the </w:t>
      </w:r>
      <w:r w:rsidR="00FF17E2">
        <w:rPr>
          <w:rStyle w:val="p"/>
          <w:color w:val="000000"/>
        </w:rPr>
        <w:t xml:space="preserve">correctional </w:t>
      </w:r>
      <w:r w:rsidR="00372885" w:rsidRPr="00D25F97">
        <w:rPr>
          <w:rStyle w:val="p"/>
          <w:color w:val="000000"/>
        </w:rPr>
        <w:t>facility's physical plant</w:t>
      </w:r>
      <w:r>
        <w:rPr>
          <w:rStyle w:val="p"/>
          <w:color w:val="000000"/>
        </w:rPr>
        <w:t xml:space="preserve">, such as </w:t>
      </w:r>
      <w:r w:rsidR="00372885" w:rsidRPr="00D25F97">
        <w:rPr>
          <w:rStyle w:val="p"/>
          <w:color w:val="000000"/>
        </w:rPr>
        <w:t>“blind-spots” or areas where s</w:t>
      </w:r>
      <w:r w:rsidR="00FF17E2">
        <w:rPr>
          <w:rStyle w:val="p"/>
          <w:color w:val="000000"/>
        </w:rPr>
        <w:t>taff or inmates may be isolated</w:t>
      </w:r>
      <w:r w:rsidR="00372885" w:rsidRPr="00D25F97">
        <w:rPr>
          <w:rStyle w:val="p"/>
          <w:color w:val="000000"/>
        </w:rPr>
        <w:t>;</w:t>
      </w:r>
      <w:r>
        <w:rPr>
          <w:rStyle w:val="p"/>
          <w:color w:val="000000"/>
        </w:rPr>
        <w:t xml:space="preserve"> (6) </w:t>
      </w:r>
      <w:r w:rsidR="00372885" w:rsidRPr="00D25F97">
        <w:rPr>
          <w:rStyle w:val="p"/>
          <w:color w:val="000000"/>
        </w:rPr>
        <w:t>composition of the inmate population;</w:t>
      </w:r>
      <w:r w:rsidR="00FF17E2">
        <w:rPr>
          <w:rStyle w:val="p"/>
          <w:color w:val="000000"/>
        </w:rPr>
        <w:t xml:space="preserve"> </w:t>
      </w:r>
      <w:r w:rsidR="00372885" w:rsidRPr="00D25F97">
        <w:rPr>
          <w:rStyle w:val="p"/>
          <w:color w:val="000000"/>
        </w:rPr>
        <w:t xml:space="preserve">(7) </w:t>
      </w:r>
      <w:r w:rsidR="00FF17E2">
        <w:rPr>
          <w:rStyle w:val="p"/>
          <w:color w:val="000000"/>
        </w:rPr>
        <w:t>n</w:t>
      </w:r>
      <w:r w:rsidR="00372885" w:rsidRPr="00D25F97">
        <w:rPr>
          <w:rStyle w:val="p"/>
          <w:color w:val="000000"/>
        </w:rPr>
        <w:t xml:space="preserve">umber and placement of </w:t>
      </w:r>
      <w:r w:rsidR="00372885" w:rsidRPr="00D25F97">
        <w:rPr>
          <w:rStyle w:val="p"/>
          <w:color w:val="000000"/>
        </w:rPr>
        <w:lastRenderedPageBreak/>
        <w:t>supervisory staff;</w:t>
      </w:r>
      <w:r w:rsidR="00FF17E2">
        <w:rPr>
          <w:rStyle w:val="p"/>
          <w:color w:val="000000"/>
        </w:rPr>
        <w:t xml:space="preserve"> (8) i</w:t>
      </w:r>
      <w:r w:rsidR="00372885" w:rsidRPr="00D25F97">
        <w:rPr>
          <w:rStyle w:val="p"/>
          <w:color w:val="000000"/>
        </w:rPr>
        <w:t>nstitution</w:t>
      </w:r>
      <w:r w:rsidR="00FF17E2">
        <w:rPr>
          <w:rStyle w:val="p"/>
          <w:color w:val="000000"/>
        </w:rPr>
        <w:t>al</w:t>
      </w:r>
      <w:r w:rsidR="00372885" w:rsidRPr="00D25F97">
        <w:rPr>
          <w:rStyle w:val="p"/>
          <w:color w:val="000000"/>
        </w:rPr>
        <w:t xml:space="preserve"> programs occurring </w:t>
      </w:r>
      <w:r w:rsidR="000907A0">
        <w:rPr>
          <w:rStyle w:val="p"/>
          <w:color w:val="000000"/>
        </w:rPr>
        <w:t xml:space="preserve">during </w:t>
      </w:r>
      <w:r w:rsidR="00372885" w:rsidRPr="00D25F97">
        <w:rPr>
          <w:rStyle w:val="p"/>
          <w:color w:val="000000"/>
        </w:rPr>
        <w:t>particular shift</w:t>
      </w:r>
      <w:r w:rsidR="00FF17E2">
        <w:rPr>
          <w:rStyle w:val="p"/>
          <w:color w:val="000000"/>
        </w:rPr>
        <w:t>s</w:t>
      </w:r>
      <w:r w:rsidR="00372885" w:rsidRPr="00D25F97">
        <w:rPr>
          <w:rStyle w:val="p"/>
          <w:color w:val="000000"/>
        </w:rPr>
        <w:t>;</w:t>
      </w:r>
      <w:r w:rsidR="00FF17E2">
        <w:rPr>
          <w:rStyle w:val="p"/>
          <w:color w:val="000000"/>
        </w:rPr>
        <w:t xml:space="preserve"> (9) </w:t>
      </w:r>
      <w:r w:rsidR="00372885" w:rsidRPr="00D25F97">
        <w:rPr>
          <w:rStyle w:val="p"/>
          <w:color w:val="000000"/>
        </w:rPr>
        <w:t>applicable State or local laws, regulations, or standards;</w:t>
      </w:r>
      <w:r w:rsidR="00FF17E2">
        <w:rPr>
          <w:rStyle w:val="p"/>
          <w:color w:val="000000"/>
        </w:rPr>
        <w:t xml:space="preserve"> (10)</w:t>
      </w:r>
      <w:r w:rsidR="00372885" w:rsidRPr="00D25F97">
        <w:rPr>
          <w:rStyle w:val="p"/>
          <w:color w:val="000000"/>
        </w:rPr>
        <w:t xml:space="preserve"> prevalence of substantiated and unsubstantiated incidents of sexual abuse; and</w:t>
      </w:r>
      <w:r w:rsidR="00FF17E2">
        <w:rPr>
          <w:rStyle w:val="p"/>
          <w:color w:val="000000"/>
        </w:rPr>
        <w:t xml:space="preserve"> (11) </w:t>
      </w:r>
      <w:r w:rsidR="00372885" w:rsidRPr="00D25F97">
        <w:rPr>
          <w:rStyle w:val="p"/>
          <w:color w:val="000000"/>
        </w:rPr>
        <w:t>other relevant factors.</w:t>
      </w:r>
      <w:proofErr w:type="gramEnd"/>
      <w:r w:rsidR="00474CAA">
        <w:rPr>
          <w:rStyle w:val="p"/>
          <w:color w:val="000000"/>
        </w:rPr>
        <w:t xml:space="preserve">  </w:t>
      </w:r>
    </w:p>
    <w:p w:rsidR="00C74F7C" w:rsidRDefault="00474CAA" w:rsidP="00474CAA">
      <w:r>
        <w:rPr>
          <w:rStyle w:val="p"/>
          <w:color w:val="000000"/>
        </w:rPr>
        <w:tab/>
        <w:t xml:space="preserve">The staffing plan required by the bill also is to </w:t>
      </w:r>
      <w:r w:rsidR="000907A0">
        <w:rPr>
          <w:rStyle w:val="p"/>
          <w:color w:val="000000"/>
        </w:rPr>
        <w:t>provide for a</w:t>
      </w:r>
      <w:r w:rsidR="00C74F7C">
        <w:t>n adequate number o</w:t>
      </w:r>
      <w:r w:rsidR="00710CB8">
        <w:t xml:space="preserve">f correctional police officers to </w:t>
      </w:r>
      <w:proofErr w:type="gramStart"/>
      <w:r w:rsidR="00710CB8">
        <w:t>be</w:t>
      </w:r>
      <w:r w:rsidR="00C74F7C">
        <w:t xml:space="preserve"> deployed</w:t>
      </w:r>
      <w:proofErr w:type="gramEnd"/>
      <w:r w:rsidR="00C74F7C">
        <w:t xml:space="preserve"> throughout the facility’s housing units</w:t>
      </w:r>
      <w:r w:rsidR="005802A0">
        <w:t xml:space="preserve">.  Officers </w:t>
      </w:r>
      <w:r w:rsidR="00C74F7C">
        <w:t xml:space="preserve">are </w:t>
      </w:r>
      <w:r w:rsidR="005802A0">
        <w:t xml:space="preserve">to </w:t>
      </w:r>
      <w:proofErr w:type="gramStart"/>
      <w:r w:rsidR="005802A0">
        <w:t xml:space="preserve">be </w:t>
      </w:r>
      <w:r w:rsidR="00C74F7C">
        <w:t>assigned</w:t>
      </w:r>
      <w:proofErr w:type="gramEnd"/>
      <w:r w:rsidR="00C74F7C">
        <w:t xml:space="preserve"> to observe and secure areas where sexual abuse could occur.  R</w:t>
      </w:r>
      <w:r>
        <w:t>eal-time monitoring of areas where sexual abuse may other</w:t>
      </w:r>
      <w:r w:rsidR="00C74F7C">
        <w:t xml:space="preserve">wise go undetected also is required.  </w:t>
      </w:r>
    </w:p>
    <w:p w:rsidR="00C74F7C" w:rsidRDefault="00331FBE" w:rsidP="00474CAA">
      <w:r>
        <w:tab/>
        <w:t xml:space="preserve">Reasonably necessary gender-restricted posts are to </w:t>
      </w:r>
      <w:proofErr w:type="gramStart"/>
      <w:r>
        <w:t>be designated</w:t>
      </w:r>
      <w:proofErr w:type="gramEnd"/>
      <w:r>
        <w:t xml:space="preserve"> in the staffing plan.  In recognition of the privacy rights of inmates</w:t>
      </w:r>
      <w:proofErr w:type="gramStart"/>
      <w:r>
        <w:t>,  PREA</w:t>
      </w:r>
      <w:proofErr w:type="gramEnd"/>
      <w:r>
        <w:t xml:space="preserve"> standards prohibit cross-gender viewing of inmates in showers and bathroom</w:t>
      </w:r>
      <w:r w:rsidR="00341BC3">
        <w:t>s</w:t>
      </w:r>
      <w:r>
        <w:t xml:space="preserve"> unless there are exigent circumstances or during routine cell checks.  </w:t>
      </w:r>
    </w:p>
    <w:p w:rsidR="00474CAA" w:rsidRPr="00D25F97" w:rsidRDefault="00C74F7C" w:rsidP="00D25F97">
      <w:r>
        <w:tab/>
        <w:t xml:space="preserve">Finally, </w:t>
      </w:r>
      <w:r w:rsidR="00331FBE">
        <w:t xml:space="preserve">a recruiting program is to </w:t>
      </w:r>
      <w:proofErr w:type="gramStart"/>
      <w:r w:rsidR="00331FBE">
        <w:t>be instituted</w:t>
      </w:r>
      <w:proofErr w:type="gramEnd"/>
      <w:r w:rsidR="00331FBE">
        <w:t xml:space="preserve"> for hiring additional female correctional police officers at the facility to fill </w:t>
      </w:r>
      <w:r w:rsidR="005802A0">
        <w:t xml:space="preserve">the necessary </w:t>
      </w:r>
      <w:r w:rsidR="00331FBE">
        <w:t xml:space="preserve">gender-restricted posts.  </w:t>
      </w:r>
    </w:p>
    <w:p w:rsidR="00372885" w:rsidRDefault="00474CAA" w:rsidP="00D25F97">
      <w:r>
        <w:tab/>
        <w:t>This bill is in response to the April 2020 repor</w:t>
      </w:r>
      <w:r w:rsidR="00633880">
        <w:t>t published</w:t>
      </w:r>
      <w:r>
        <w:t xml:space="preserve"> by the Civil Rights Division of the Uni</w:t>
      </w:r>
      <w:r w:rsidR="000867B4">
        <w:t>ted States Department of Justice</w:t>
      </w:r>
      <w:r>
        <w:t xml:space="preserve"> and the United States Attorney’s Office District of New Jersey entitled “Investigation of the Edna Mahan Correctional Facility </w:t>
      </w:r>
      <w:r w:rsidR="001129DE">
        <w:t>for Women (Union Townshi</w:t>
      </w:r>
      <w:r w:rsidR="00633880">
        <w:t>p, New Jersey).</w:t>
      </w:r>
      <w:r w:rsidR="00710CB8">
        <w:t>”</w:t>
      </w:r>
      <w:r w:rsidR="00633880">
        <w:t xml:space="preserve">  The report concluded that there is reasonable cause to believe conditions at Edna Mahan violate the Eighth Amendment of the United States Constitution due to </w:t>
      </w:r>
      <w:r w:rsidR="000867B4">
        <w:t xml:space="preserve">facility staff </w:t>
      </w:r>
      <w:r w:rsidR="00633880">
        <w:t>sexual</w:t>
      </w:r>
      <w:r w:rsidR="000867B4">
        <w:t>ly abusing i</w:t>
      </w:r>
      <w:r w:rsidR="00633880">
        <w:t>nmates</w:t>
      </w:r>
      <w:r w:rsidR="000867B4">
        <w:t>.  The report further concludes that</w:t>
      </w:r>
      <w:r w:rsidR="00633880">
        <w:t xml:space="preserve"> the sexual abuse is pursuant to a pattern or practice of resistance to the full enjoyment of these Eighth Amendment rights.  </w:t>
      </w:r>
    </w:p>
    <w:sectPr w:rsidR="00372885" w:rsidSect="00BD51E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430" w:rsidRDefault="00DD1430">
      <w:r>
        <w:separator/>
      </w:r>
    </w:p>
  </w:endnote>
  <w:endnote w:type="continuationSeparator" w:id="0">
    <w:p w:rsidR="00DD1430" w:rsidRDefault="00DD1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430" w:rsidRDefault="00DD1430">
      <w:r>
        <w:separator/>
      </w:r>
    </w:p>
  </w:footnote>
  <w:footnote w:type="continuationSeparator" w:id="0">
    <w:p w:rsidR="00DD1430" w:rsidRDefault="00DD1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401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D51E0" w:rsidRDefault="00BD51E0" w:rsidP="00BD51E0">
    <w:pPr>
      <w:pStyle w:val="bpuHeadSpon"/>
    </w:pPr>
    <w:r w:rsidRPr="00BD51E0">
      <w:rPr>
        <w:rStyle w:val="bpuHeadSponChar"/>
      </w:rPr>
      <w:t>S2926</w:t>
    </w:r>
    <w:r>
      <w:t xml:space="preserve"> GREENSTEIN</w:t>
    </w:r>
  </w:p>
  <w:p w:rsidR="00BD51E0" w:rsidRDefault="00BD51E0" w:rsidP="00BD51E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0187">
      <w:rPr>
        <w:noProof/>
      </w:rPr>
      <w:t>3</w:t>
    </w:r>
    <w:r>
      <w:fldChar w:fldCharType="end"/>
    </w:r>
  </w:p>
  <w:p w:rsidR="00BD51E0" w:rsidRDefault="00BD51E0" w:rsidP="00BD51E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D51E0" w:rsidRDefault="00BD51E0" w:rsidP="00BD51E0">
    <w:pPr>
      <w:pStyle w:val="bpuHeadSpon"/>
    </w:pPr>
    <w:r w:rsidRPr="00BD51E0">
      <w:rPr>
        <w:rStyle w:val="bpuHeadSponChar"/>
      </w:rPr>
      <w:t>S2926</w:t>
    </w:r>
    <w:r>
      <w:t xml:space="preserve"> GREENSTEIN</w:t>
    </w:r>
  </w:p>
  <w:p w:rsidR="00BD51E0" w:rsidRDefault="00BD51E0" w:rsidP="00BD51E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0187">
      <w:rPr>
        <w:noProof/>
      </w:rPr>
      <w:t>2</w:t>
    </w:r>
    <w:r>
      <w:fldChar w:fldCharType="end"/>
    </w:r>
  </w:p>
  <w:p w:rsidR="00BD51E0" w:rsidRDefault="00BD51E0" w:rsidP="00BD51E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30"/>
    <w:rsid w:val="000051BD"/>
    <w:rsid w:val="000160A5"/>
    <w:rsid w:val="00017D39"/>
    <w:rsid w:val="0002335B"/>
    <w:rsid w:val="0003549A"/>
    <w:rsid w:val="000367AE"/>
    <w:rsid w:val="00043B22"/>
    <w:rsid w:val="00050317"/>
    <w:rsid w:val="00054975"/>
    <w:rsid w:val="00057D20"/>
    <w:rsid w:val="0006197C"/>
    <w:rsid w:val="0006281F"/>
    <w:rsid w:val="0008141C"/>
    <w:rsid w:val="000867B4"/>
    <w:rsid w:val="000907A0"/>
    <w:rsid w:val="0009372A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29DE"/>
    <w:rsid w:val="00112D20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FBE"/>
    <w:rsid w:val="00333704"/>
    <w:rsid w:val="00336624"/>
    <w:rsid w:val="0034025F"/>
    <w:rsid w:val="00340458"/>
    <w:rsid w:val="00341BC3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885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CAA"/>
    <w:rsid w:val="00484144"/>
    <w:rsid w:val="00484C19"/>
    <w:rsid w:val="00485866"/>
    <w:rsid w:val="00492076"/>
    <w:rsid w:val="00493B1D"/>
    <w:rsid w:val="00497037"/>
    <w:rsid w:val="004A3009"/>
    <w:rsid w:val="004A6474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6AB"/>
    <w:rsid w:val="0052647D"/>
    <w:rsid w:val="00527BFB"/>
    <w:rsid w:val="00532A32"/>
    <w:rsid w:val="00540B0B"/>
    <w:rsid w:val="005413A1"/>
    <w:rsid w:val="0054460F"/>
    <w:rsid w:val="005536CD"/>
    <w:rsid w:val="00554051"/>
    <w:rsid w:val="00557240"/>
    <w:rsid w:val="005651F3"/>
    <w:rsid w:val="00572184"/>
    <w:rsid w:val="00577A15"/>
    <w:rsid w:val="005802A0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3880"/>
    <w:rsid w:val="00635316"/>
    <w:rsid w:val="00635449"/>
    <w:rsid w:val="006378C5"/>
    <w:rsid w:val="00645E6A"/>
    <w:rsid w:val="00665CBC"/>
    <w:rsid w:val="00667A5C"/>
    <w:rsid w:val="00677316"/>
    <w:rsid w:val="00686AEB"/>
    <w:rsid w:val="00697F0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CB8"/>
    <w:rsid w:val="00716BB9"/>
    <w:rsid w:val="007256D1"/>
    <w:rsid w:val="007279FD"/>
    <w:rsid w:val="00740187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0926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B88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6DAC"/>
    <w:rsid w:val="009440D0"/>
    <w:rsid w:val="00951FDB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099"/>
    <w:rsid w:val="00A11228"/>
    <w:rsid w:val="00A16187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438"/>
    <w:rsid w:val="00AF19B6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840"/>
    <w:rsid w:val="00BC7892"/>
    <w:rsid w:val="00BD51E0"/>
    <w:rsid w:val="00BE24D6"/>
    <w:rsid w:val="00BE7EFA"/>
    <w:rsid w:val="00BF06AD"/>
    <w:rsid w:val="00BF2C67"/>
    <w:rsid w:val="00C04F4D"/>
    <w:rsid w:val="00C0674B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4F7C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469"/>
    <w:rsid w:val="00CD528D"/>
    <w:rsid w:val="00CE5AC0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F97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3CE"/>
    <w:rsid w:val="00DA5585"/>
    <w:rsid w:val="00DB02AC"/>
    <w:rsid w:val="00DB6AA2"/>
    <w:rsid w:val="00DD1430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06D"/>
    <w:rsid w:val="00E76A79"/>
    <w:rsid w:val="00E80692"/>
    <w:rsid w:val="00E80C24"/>
    <w:rsid w:val="00E93836"/>
    <w:rsid w:val="00E96C14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1E30"/>
    <w:rsid w:val="00F22481"/>
    <w:rsid w:val="00F2542E"/>
    <w:rsid w:val="00F27278"/>
    <w:rsid w:val="00F27601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7E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84FFDEF-4954-49B3-A9B9-B3E1BDDF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sectno">
    <w:name w:val="sectno"/>
    <w:basedOn w:val="DefaultParagraphFont"/>
    <w:rsid w:val="00372885"/>
  </w:style>
  <w:style w:type="character" w:customStyle="1" w:styleId="subject">
    <w:name w:val="subject"/>
    <w:basedOn w:val="DefaultParagraphFont"/>
    <w:rsid w:val="00372885"/>
  </w:style>
  <w:style w:type="character" w:customStyle="1" w:styleId="p">
    <w:name w:val="p"/>
    <w:basedOn w:val="DefaultParagraphFont"/>
    <w:rsid w:val="00372885"/>
  </w:style>
  <w:style w:type="paragraph" w:styleId="BalloonText">
    <w:name w:val="Balloon Text"/>
    <w:basedOn w:val="Normal"/>
    <w:link w:val="BalloonTextChar"/>
    <w:semiHidden/>
    <w:unhideWhenUsed/>
    <w:rsid w:val="00DA53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A53C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D5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652</Words>
  <Characters>3644</Characters>
  <Application>Microsoft Office Word</Application>
  <DocSecurity>0</DocSecurity>
  <Lines>101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S2926</vt:lpstr>
    </vt:vector>
  </TitlesOfParts>
  <Manager>R229</Manager>
  <Company>NJ Office of Legislative Services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S2926</dc:title>
  <dc:subject/>
  <dc:creator>Senator  GREENSTEIN</dc:creator>
  <cp:keywords>S2926|3|LP |160|92|276|F|0|</cp:keywords>
  <dc:description>INTRODUCED SEPTEMBER 17, 2020</dc:description>
  <cp:lastModifiedBy>Bell, Careema</cp:lastModifiedBy>
  <cp:revision>2</cp:revision>
  <cp:lastPrinted>2020-05-18T15:00:00Z</cp:lastPrinted>
  <dcterms:created xsi:type="dcterms:W3CDTF">2020-09-18T13:22:00Z</dcterms:created>
  <dcterms:modified xsi:type="dcterms:W3CDTF">2020-09-18T13:22:00Z</dcterms:modified>
  <cp:category>30:1B-6.18 et seq. to 2020, c.75_x000d_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