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4A4" w:rsidRDefault="00FE74A4" w:rsidP="00FE74A4">
      <w:pPr>
        <w:pStyle w:val="bpuBill"/>
      </w:pPr>
      <w:bookmarkStart w:id="0" w:name="bpuFrontPg"/>
      <w:bookmarkStart w:id="1" w:name="_GoBack"/>
      <w:bookmarkEnd w:id="0"/>
      <w:bookmarkEnd w:id="1"/>
      <w:r>
        <w:t xml:space="preserve">SENATE, No. 2931 </w:t>
      </w:r>
    </w:p>
    <w:p w:rsidR="00FE74A4" w:rsidRPr="009D38FF" w:rsidRDefault="00FE74A4" w:rsidP="00FE74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1926232" r:id="rId7"/>
        </w:object>
      </w:r>
    </w:p>
    <w:p w:rsidR="00FE74A4" w:rsidRDefault="00FE74A4" w:rsidP="00FE74A4">
      <w:pPr>
        <w:pStyle w:val="bpuState"/>
      </w:pPr>
      <w:r>
        <w:t>STATE OF NEW JERSEY</w:t>
      </w:r>
    </w:p>
    <w:p w:rsidR="00FE74A4" w:rsidRDefault="00FE74A4" w:rsidP="00FE74A4">
      <w:pPr>
        <w:pStyle w:val="bpuLegislature"/>
      </w:pPr>
      <w:proofErr w:type="gramStart"/>
      <w:r>
        <w:t>219th</w:t>
      </w:r>
      <w:proofErr w:type="gramEnd"/>
      <w:r>
        <w:t xml:space="preserve"> LEGISLATURE</w:t>
      </w:r>
    </w:p>
    <w:p w:rsidR="00FE74A4" w:rsidRDefault="00FE74A4" w:rsidP="00FE74A4">
      <w:pPr>
        <w:pStyle w:val="bpuWpGraphic"/>
      </w:pPr>
      <w:r>
        <w:object w:dxaOrig="8985" w:dyaOrig="255">
          <v:shape id="_x0000_i1026" type="#_x0000_t75" style="width:6in;height:12.1pt" o:ole="">
            <v:imagedata r:id="rId6" o:title=""/>
          </v:shape>
          <o:OLEObject Type="Embed" ProgID="WPWin6.1" ShapeID="_x0000_i1026" DrawAspect="Content" ObjectID="_1661926233" r:id="rId8"/>
        </w:object>
      </w:r>
      <w:r>
        <w:t xml:space="preserve">  </w:t>
      </w:r>
    </w:p>
    <w:p w:rsidR="00FE74A4" w:rsidRDefault="008711A9" w:rsidP="00FE74A4">
      <w:pPr>
        <w:pStyle w:val="bpuIntro"/>
      </w:pPr>
      <w:r>
        <w:t>INTRODUCED SEPTEMBER 17</w:t>
      </w:r>
      <w:r w:rsidR="00FE74A4">
        <w:t>, 2020</w:t>
      </w:r>
    </w:p>
    <w:p w:rsidR="00FE74A4" w:rsidRDefault="00FE74A4" w:rsidP="00FE74A4">
      <w:pPr>
        <w:pStyle w:val="bpuIntro"/>
      </w:pPr>
    </w:p>
    <w:p w:rsidR="00FE74A4" w:rsidRDefault="00FE74A4" w:rsidP="00FE74A4">
      <w:pPr>
        <w:pStyle w:val="bpuIntro"/>
        <w:sectPr w:rsidR="00FE74A4" w:rsidSect="00FE74A4">
          <w:headerReference w:type="even" r:id="rId9"/>
          <w:headerReference w:type="default" r:id="rId10"/>
          <w:pgSz w:w="12240" w:h="20160" w:code="5"/>
          <w:pgMar w:top="2160" w:right="1440" w:bottom="1440" w:left="1440" w:header="72" w:footer="720" w:gutter="0"/>
          <w:pgNumType w:start="1"/>
          <w:cols w:space="720"/>
          <w:docGrid w:linePitch="360"/>
        </w:sectPr>
      </w:pPr>
    </w:p>
    <w:p w:rsidR="00FE74A4" w:rsidRDefault="00FE74A4" w:rsidP="00FE74A4">
      <w:pPr>
        <w:pStyle w:val="bpuIntro"/>
      </w:pPr>
    </w:p>
    <w:p w:rsidR="00FE74A4" w:rsidRDefault="00FE74A4" w:rsidP="00FE74A4">
      <w:pPr>
        <w:pStyle w:val="bpuSponsor"/>
      </w:pPr>
      <w:r>
        <w:t>Sponsored by:</w:t>
      </w:r>
    </w:p>
    <w:p w:rsidR="00FE74A4" w:rsidRDefault="00FE74A4" w:rsidP="00FE74A4">
      <w:pPr>
        <w:pStyle w:val="bpuSponsor"/>
      </w:pPr>
      <w:proofErr w:type="gramStart"/>
      <w:r>
        <w:t>Senator  LINDA</w:t>
      </w:r>
      <w:proofErr w:type="gramEnd"/>
      <w:r>
        <w:t xml:space="preserve"> R. GREENSTEIN</w:t>
      </w:r>
    </w:p>
    <w:p w:rsidR="00FE74A4" w:rsidRDefault="00FE74A4" w:rsidP="00FE74A4">
      <w:pPr>
        <w:pStyle w:val="bpuSponsor"/>
      </w:pPr>
      <w:r>
        <w:t>District 14 (Mercer and Middlesex)</w:t>
      </w:r>
    </w:p>
    <w:p w:rsidR="00FE74A4" w:rsidRDefault="00FE74A4" w:rsidP="00FE74A4">
      <w:pPr>
        <w:pStyle w:val="bpuSponsor"/>
      </w:pPr>
    </w:p>
    <w:p w:rsidR="00FE74A4" w:rsidRDefault="00FE74A4" w:rsidP="00FE74A4">
      <w:pPr>
        <w:pStyle w:val="bpuSponsor"/>
      </w:pPr>
    </w:p>
    <w:p w:rsidR="00FE74A4" w:rsidRDefault="00FE74A4" w:rsidP="00FE74A4">
      <w:pPr>
        <w:pStyle w:val="bpuSponsor"/>
      </w:pPr>
    </w:p>
    <w:p w:rsidR="00FE74A4" w:rsidRDefault="00FE74A4" w:rsidP="00FE74A4">
      <w:pPr>
        <w:pStyle w:val="bpuSponsor"/>
      </w:pPr>
    </w:p>
    <w:p w:rsidR="00FE74A4" w:rsidRDefault="00FE74A4" w:rsidP="00FE74A4">
      <w:pPr>
        <w:pStyle w:val="bpuSponsor"/>
      </w:pPr>
      <w:r>
        <w:t>SYNOPSIS</w:t>
      </w:r>
    </w:p>
    <w:p w:rsidR="00FE74A4" w:rsidRDefault="00FE74A4" w:rsidP="00FE74A4">
      <w:pPr>
        <w:pStyle w:val="bpuNormText"/>
      </w:pPr>
      <w:r>
        <w:tab/>
        <w:t xml:space="preserve">Imposes certain requirements on Edna Mahan DOC Special Investigations Division correctional police officers conducting sexual abuse investigations. </w:t>
      </w:r>
    </w:p>
    <w:p w:rsidR="00FE74A4" w:rsidRDefault="00FE74A4" w:rsidP="00FE74A4">
      <w:pPr>
        <w:pStyle w:val="bpuNormText"/>
      </w:pPr>
    </w:p>
    <w:p w:rsidR="00FE74A4" w:rsidRDefault="00FE74A4" w:rsidP="00FE74A4">
      <w:pPr>
        <w:pStyle w:val="bpuSponsor"/>
      </w:pPr>
      <w:r>
        <w:t xml:space="preserve">CURRENT VERSION OF TEXT </w:t>
      </w:r>
    </w:p>
    <w:p w:rsidR="00FE74A4" w:rsidRDefault="00FE74A4" w:rsidP="00FE74A4">
      <w:pPr>
        <w:pStyle w:val="bpuNormText"/>
      </w:pPr>
      <w:r>
        <w:tab/>
        <w:t>As introduced.</w:t>
      </w:r>
    </w:p>
    <w:p w:rsidR="00FE74A4" w:rsidRDefault="00FE74A4" w:rsidP="00FE74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E74A4" w:rsidRDefault="00FE74A4" w:rsidP="008916EC">
      <w:pPr>
        <w:pStyle w:val="FronterPage"/>
        <w:tabs>
          <w:tab w:val="clear" w:pos="720"/>
          <w:tab w:val="clear" w:pos="1440"/>
          <w:tab w:val="clear" w:pos="2160"/>
          <w:tab w:val="clear" w:pos="2880"/>
          <w:tab w:val="clear" w:pos="3600"/>
          <w:tab w:val="clear" w:pos="4320"/>
          <w:tab w:val="clear" w:pos="5040"/>
        </w:tabs>
        <w:sectPr w:rsidR="00FE74A4" w:rsidSect="00FE74A4">
          <w:type w:val="continuous"/>
          <w:pgSz w:w="12240" w:h="20160" w:code="5"/>
          <w:pgMar w:top="1440" w:right="2275" w:bottom="1440" w:left="2275" w:header="72" w:footer="720" w:gutter="0"/>
          <w:pgNumType w:start="1"/>
          <w:cols w:space="720"/>
          <w:docGrid w:linePitch="360"/>
        </w:sectPr>
      </w:pPr>
    </w:p>
    <w:p w:rsidR="00686AEB" w:rsidRPr="00677316" w:rsidRDefault="00DD1A83" w:rsidP="003E47BA">
      <w:pPr>
        <w:pStyle w:val="HangingAnAct"/>
        <w:rPr>
          <w:rStyle w:val="HangingAnActChar"/>
        </w:rPr>
      </w:pPr>
      <w:r>
        <w:rPr>
          <w:rStyle w:val="BillHead"/>
        </w:rPr>
        <w:lastRenderedPageBreak/>
        <w:t>An Act</w:t>
      </w:r>
      <w:r w:rsidR="00686AEB" w:rsidRPr="006B7FA7">
        <w:rPr>
          <w:rStyle w:val="HangingAnActChar"/>
        </w:rPr>
        <w:t xml:space="preserve"> </w:t>
      </w:r>
      <w:r w:rsidR="00542AB5">
        <w:t xml:space="preserve">imposing </w:t>
      </w:r>
      <w:r w:rsidR="00542AB5">
        <w:rPr>
          <w:rStyle w:val="HangingAnActChar"/>
        </w:rPr>
        <w:t xml:space="preserve">certain requirements on correctional police officers in the Edna Mahan Facility for Women relating to sexual abuse investigations and supplementing Title 30 of the Revised Statutes.  </w:t>
      </w:r>
    </w:p>
    <w:p w:rsidR="000B1054" w:rsidRPr="00D71D68" w:rsidRDefault="000B1054" w:rsidP="000B1054"/>
    <w:p w:rsidR="00686AEB" w:rsidRPr="00AA7880" w:rsidRDefault="00686AEB" w:rsidP="00686AEB">
      <w:r>
        <w:tab/>
      </w:r>
      <w:proofErr w:type="gramStart"/>
      <w:r w:rsidR="00DD1A83">
        <w:rPr>
          <w:rStyle w:val="BillHeading2"/>
        </w:rPr>
        <w:t>Be It Enacted</w:t>
      </w:r>
      <w:proofErr w:type="gramEnd"/>
      <w:r>
        <w:rPr>
          <w:rStyle w:val="BillHeading2"/>
        </w:rPr>
        <w:t xml:space="preserve"> </w:t>
      </w:r>
      <w:r w:rsidR="00DD1A83">
        <w:rPr>
          <w:rStyle w:val="BillLanguage"/>
        </w:rPr>
        <w:t>by the Senate and General Assembly of the State of New Jersey:</w:t>
      </w:r>
    </w:p>
    <w:p w:rsidR="00686AEB" w:rsidRPr="00D71D68" w:rsidRDefault="00686AEB" w:rsidP="00686AEB"/>
    <w:p w:rsidR="00754770" w:rsidRDefault="000F6227" w:rsidP="00686AEB">
      <w:r>
        <w:tab/>
        <w:t>1.</w:t>
      </w:r>
      <w:r>
        <w:tab/>
      </w:r>
      <w:r w:rsidR="00A61C5D">
        <w:t>In addition to the training required in subsection f. of section 4 of P.L.2019, c.288 (C.30:1B-6.8)</w:t>
      </w:r>
      <w:r w:rsidR="00DE6D81">
        <w:t xml:space="preserve"> and sections 1 and 2 of P.L.2019, c.410 (C.30:1B-6.13 </w:t>
      </w:r>
      <w:r w:rsidR="00C244CE">
        <w:t>et seq.)</w:t>
      </w:r>
      <w:r w:rsidR="00A61C5D">
        <w:t>, e</w:t>
      </w:r>
      <w:r w:rsidR="00754770">
        <w:t xml:space="preserve">very correctional police officer assigned to the </w:t>
      </w:r>
      <w:r w:rsidR="00F94C78">
        <w:t xml:space="preserve">Department of Corrections </w:t>
      </w:r>
      <w:r w:rsidR="00754770">
        <w:t>Special Investigations Division in the Edna Mahan Correctional Facil</w:t>
      </w:r>
      <w:r w:rsidR="00206820">
        <w:t>i</w:t>
      </w:r>
      <w:r w:rsidR="00754770">
        <w:t xml:space="preserve">ty for Women shall receive specialized in-service training in sexual abuse investigations. </w:t>
      </w:r>
      <w:r w:rsidR="00A61C5D">
        <w:t xml:space="preserve"> </w:t>
      </w:r>
      <w:r w:rsidR="00754770">
        <w:t>The specialized training shall include</w:t>
      </w:r>
      <w:r w:rsidR="00206820">
        <w:t>, but not be limited to</w:t>
      </w:r>
      <w:r w:rsidR="00754770">
        <w:t>:</w:t>
      </w:r>
    </w:p>
    <w:p w:rsidR="00754770" w:rsidRDefault="003438A9" w:rsidP="00686AEB">
      <w:r>
        <w:tab/>
      </w:r>
      <w:proofErr w:type="gramStart"/>
      <w:r>
        <w:t>a</w:t>
      </w:r>
      <w:proofErr w:type="gramEnd"/>
      <w:r>
        <w:t>.</w:t>
      </w:r>
      <w:r>
        <w:tab/>
      </w:r>
      <w:r w:rsidR="00754770">
        <w:t>techniques for interviewing sexual abuse victims;</w:t>
      </w:r>
    </w:p>
    <w:p w:rsidR="00754770" w:rsidRDefault="003438A9" w:rsidP="00686AEB">
      <w:r>
        <w:tab/>
      </w:r>
      <w:proofErr w:type="gramStart"/>
      <w:r>
        <w:t>b</w:t>
      </w:r>
      <w:proofErr w:type="gramEnd"/>
      <w:r>
        <w:t>.</w:t>
      </w:r>
      <w:r>
        <w:tab/>
      </w:r>
      <w:r w:rsidR="00754770">
        <w:t xml:space="preserve">proper use of </w:t>
      </w:r>
      <w:r w:rsidR="00206820">
        <w:t xml:space="preserve">warnings pursuant </w:t>
      </w:r>
      <w:r w:rsidR="00206820" w:rsidRPr="00C244CE">
        <w:t xml:space="preserve">to </w:t>
      </w:r>
      <w:r w:rsidR="00754770" w:rsidRPr="00C244CE">
        <w:t xml:space="preserve">Miranda v. Arizona, 384 U.S. 436 (1966), and </w:t>
      </w:r>
      <w:proofErr w:type="spellStart"/>
      <w:r w:rsidR="00754770" w:rsidRPr="00C244CE">
        <w:t>Garrity</w:t>
      </w:r>
      <w:proofErr w:type="spellEnd"/>
      <w:r w:rsidR="00754770" w:rsidRPr="00C244CE">
        <w:t xml:space="preserve"> v. New Jersey, 385 U.S.</w:t>
      </w:r>
      <w:r w:rsidR="00754770">
        <w:t xml:space="preserve"> 493 (19</w:t>
      </w:r>
      <w:r w:rsidR="00206820">
        <w:t>67);</w:t>
      </w:r>
      <w:r w:rsidR="00754770">
        <w:tab/>
      </w:r>
    </w:p>
    <w:p w:rsidR="00754770" w:rsidRDefault="003438A9" w:rsidP="00754770">
      <w:pPr>
        <w:ind w:left="288"/>
      </w:pPr>
      <w:proofErr w:type="gramStart"/>
      <w:r>
        <w:t>c</w:t>
      </w:r>
      <w:proofErr w:type="gramEnd"/>
      <w:r>
        <w:t>.</w:t>
      </w:r>
      <w:r>
        <w:tab/>
      </w:r>
      <w:r w:rsidR="00A61C5D">
        <w:t xml:space="preserve">collection of </w:t>
      </w:r>
      <w:r w:rsidR="00754770">
        <w:t>sexual abuse evidence in confinement settings; and</w:t>
      </w:r>
    </w:p>
    <w:p w:rsidR="00754770" w:rsidRPr="00754770" w:rsidRDefault="00754770" w:rsidP="00754770">
      <w:r>
        <w:tab/>
      </w:r>
      <w:proofErr w:type="gramStart"/>
      <w:r w:rsidR="003438A9">
        <w:t>d</w:t>
      </w:r>
      <w:proofErr w:type="gramEnd"/>
      <w:r w:rsidR="003438A9">
        <w:t>.</w:t>
      </w:r>
      <w:r w:rsidR="003438A9">
        <w:tab/>
      </w:r>
      <w:r w:rsidRPr="00754770">
        <w:t>criteria and evidence required to substantiate a case for</w:t>
      </w:r>
      <w:r>
        <w:t xml:space="preserve"> </w:t>
      </w:r>
      <w:r w:rsidRPr="00754770">
        <w:t>administrative a</w:t>
      </w:r>
      <w:r>
        <w:t xml:space="preserve">ction or prosecution referral.  </w:t>
      </w:r>
      <w:r w:rsidRPr="00754770">
        <w:t xml:space="preserve"> </w:t>
      </w:r>
    </w:p>
    <w:p w:rsidR="00754770" w:rsidRDefault="00754770" w:rsidP="00686AEB"/>
    <w:p w:rsidR="00272AA4" w:rsidRDefault="000F6227" w:rsidP="00686AEB">
      <w:r>
        <w:tab/>
        <w:t>2.</w:t>
      </w:r>
      <w:r>
        <w:tab/>
      </w:r>
      <w:r w:rsidR="00DE6D81">
        <w:t>C</w:t>
      </w:r>
      <w:r w:rsidR="00272AA4">
        <w:t>orrectional police officer</w:t>
      </w:r>
      <w:r w:rsidR="00DE6D81">
        <w:t>s</w:t>
      </w:r>
      <w:r w:rsidR="00272AA4">
        <w:t xml:space="preserve"> assigned to the</w:t>
      </w:r>
      <w:r w:rsidR="00F94C78">
        <w:t xml:space="preserve"> Department of Corrections</w:t>
      </w:r>
      <w:r w:rsidR="00272AA4">
        <w:t xml:space="preserve"> </w:t>
      </w:r>
      <w:r w:rsidR="00754770">
        <w:t>S</w:t>
      </w:r>
      <w:r w:rsidR="00272AA4">
        <w:t xml:space="preserve">pecial </w:t>
      </w:r>
      <w:r w:rsidR="00754770">
        <w:t>I</w:t>
      </w:r>
      <w:r w:rsidR="00272AA4">
        <w:t xml:space="preserve">nvestigations </w:t>
      </w:r>
      <w:r w:rsidR="00754770">
        <w:t>D</w:t>
      </w:r>
      <w:r w:rsidR="00272AA4">
        <w:t>ivision in the Edna Mahan Correctional Facility for Women shall:</w:t>
      </w:r>
    </w:p>
    <w:p w:rsidR="00272AA4" w:rsidRDefault="003438A9" w:rsidP="00686AEB">
      <w:r>
        <w:tab/>
      </w:r>
      <w:proofErr w:type="gramStart"/>
      <w:r>
        <w:t>a</w:t>
      </w:r>
      <w:proofErr w:type="gramEnd"/>
      <w:r>
        <w:t>.</w:t>
      </w:r>
      <w:r>
        <w:tab/>
      </w:r>
      <w:r w:rsidR="00754770">
        <w:t>dis</w:t>
      </w:r>
      <w:r w:rsidR="00272AA4">
        <w:t>close any personal relationship</w:t>
      </w:r>
      <w:r w:rsidR="00754770">
        <w:t xml:space="preserve"> with</w:t>
      </w:r>
      <w:r w:rsidR="00272AA4">
        <w:t xml:space="preserve"> another staff member of the facility who </w:t>
      </w:r>
      <w:r w:rsidR="00754770">
        <w:t xml:space="preserve">may be the subject of a current </w:t>
      </w:r>
      <w:r w:rsidR="00272AA4">
        <w:t xml:space="preserve">investigation by the division; </w:t>
      </w:r>
      <w:r w:rsidR="00754770">
        <w:t xml:space="preserve">and </w:t>
      </w:r>
    </w:p>
    <w:p w:rsidR="00754770" w:rsidRDefault="003438A9" w:rsidP="00686AEB">
      <w:r>
        <w:tab/>
      </w:r>
      <w:proofErr w:type="gramStart"/>
      <w:r>
        <w:t>b</w:t>
      </w:r>
      <w:proofErr w:type="gramEnd"/>
      <w:r>
        <w:t>.</w:t>
      </w:r>
      <w:r>
        <w:tab/>
      </w:r>
      <w:r w:rsidR="00272AA4">
        <w:t>r</w:t>
      </w:r>
      <w:r w:rsidR="00754770">
        <w:t xml:space="preserve">ecuse </w:t>
      </w:r>
      <w:r w:rsidR="00DE6D81">
        <w:t xml:space="preserve">themselves </w:t>
      </w:r>
      <w:r w:rsidR="00754770">
        <w:t xml:space="preserve">from participating in an investigation involving any staff member </w:t>
      </w:r>
      <w:r w:rsidR="00A61C5D">
        <w:t xml:space="preserve">of the facility </w:t>
      </w:r>
      <w:r w:rsidR="00754770">
        <w:t xml:space="preserve">with whom they </w:t>
      </w:r>
      <w:r w:rsidR="00272AA4">
        <w:t xml:space="preserve">have a personal relationship.  </w:t>
      </w:r>
    </w:p>
    <w:p w:rsidR="00754770" w:rsidRDefault="00754770" w:rsidP="00686AEB"/>
    <w:p w:rsidR="00686AEB" w:rsidRDefault="00686AEB" w:rsidP="00686AEB">
      <w:r>
        <w:tab/>
      </w:r>
      <w:r w:rsidR="00272AA4">
        <w:t>3</w:t>
      </w:r>
      <w:r w:rsidR="000F6227">
        <w:t>.</w:t>
      </w:r>
      <w:r w:rsidR="000F6227">
        <w:tab/>
      </w:r>
      <w:r w:rsidR="00DD1A83">
        <w:t>This act shall take effect</w:t>
      </w:r>
      <w:r w:rsidR="00272AA4">
        <w:t xml:space="preserve"> imme</w:t>
      </w:r>
      <w:r w:rsidR="00DE6D81">
        <w:t xml:space="preserve">diately, but the Commissioner </w:t>
      </w:r>
      <w:r w:rsidR="00272AA4">
        <w:t xml:space="preserve">of Corrections may take any anticipatory </w:t>
      </w:r>
      <w:r w:rsidR="00F94C78">
        <w:t xml:space="preserve">administrative </w:t>
      </w:r>
      <w:r w:rsidR="00272AA4">
        <w:t xml:space="preserve">action necessary to implement the provisions of this act.  </w:t>
      </w:r>
    </w:p>
    <w:p w:rsidR="00DE6D81" w:rsidRDefault="00DE6D81" w:rsidP="00686AEB"/>
    <w:p w:rsidR="00272AA4" w:rsidRPr="00CE7BD8" w:rsidRDefault="00272AA4" w:rsidP="00686AEB"/>
    <w:p w:rsidR="00686AEB" w:rsidRPr="00AA7880" w:rsidRDefault="00686AEB" w:rsidP="00686AEB">
      <w:pPr>
        <w:jc w:val="center"/>
      </w:pPr>
      <w:r w:rsidRPr="00D71D68">
        <w:t>STATEMENT</w:t>
      </w:r>
    </w:p>
    <w:p w:rsidR="00686AEB" w:rsidRDefault="00686AEB" w:rsidP="00686AEB"/>
    <w:p w:rsidR="006C54D6" w:rsidRDefault="006C54D6" w:rsidP="006C54D6">
      <w:r>
        <w:tab/>
        <w:t xml:space="preserve">This bill requires </w:t>
      </w:r>
      <w:r w:rsidR="00F94C78">
        <w:t xml:space="preserve">State </w:t>
      </w:r>
      <w:r>
        <w:t>correctional police officer</w:t>
      </w:r>
      <w:r w:rsidR="00F94C78">
        <w:t>s</w:t>
      </w:r>
      <w:r>
        <w:t xml:space="preserve"> assigned to the Special Investigations Division (SID) in the Edna Mahan Correctional Facility for Women to </w:t>
      </w:r>
      <w:proofErr w:type="gramStart"/>
      <w:r w:rsidR="008D0275">
        <w:t>be specially trained</w:t>
      </w:r>
      <w:proofErr w:type="gramEnd"/>
      <w:r w:rsidR="008D0275">
        <w:t xml:space="preserve"> </w:t>
      </w:r>
      <w:r>
        <w:t xml:space="preserve">in </w:t>
      </w:r>
      <w:r w:rsidR="008D0275">
        <w:t xml:space="preserve">the proper conduct of a </w:t>
      </w:r>
      <w:r>
        <w:t xml:space="preserve">sexual abuse </w:t>
      </w:r>
      <w:r w:rsidR="008D0275">
        <w:t>investigation</w:t>
      </w:r>
      <w:r w:rsidR="00E11E85">
        <w:t xml:space="preserve"> in order to stem the tide of sexual abuse occurring </w:t>
      </w:r>
      <w:r w:rsidR="00F94C78">
        <w:t>in the facility</w:t>
      </w:r>
      <w:r w:rsidR="00E11E85">
        <w:t xml:space="preserve">. </w:t>
      </w:r>
    </w:p>
    <w:p w:rsidR="006C54D6" w:rsidRPr="00754770" w:rsidRDefault="006C54D6" w:rsidP="006C54D6">
      <w:r>
        <w:tab/>
        <w:t xml:space="preserve">The bill </w:t>
      </w:r>
      <w:r w:rsidR="008D0275">
        <w:t xml:space="preserve">specifically </w:t>
      </w:r>
      <w:r>
        <w:t xml:space="preserve">requires SID investigators </w:t>
      </w:r>
      <w:r w:rsidR="008D0275">
        <w:t xml:space="preserve">at Edna Mahan </w:t>
      </w:r>
      <w:r>
        <w:t xml:space="preserve">to </w:t>
      </w:r>
      <w:proofErr w:type="gramStart"/>
      <w:r>
        <w:t xml:space="preserve">be </w:t>
      </w:r>
      <w:r w:rsidR="008D0275">
        <w:t>t</w:t>
      </w:r>
      <w:r w:rsidR="00F64A0F">
        <w:t>rained</w:t>
      </w:r>
      <w:proofErr w:type="gramEnd"/>
      <w:r w:rsidR="00F64A0F">
        <w:t xml:space="preserve"> i</w:t>
      </w:r>
      <w:r w:rsidR="008D0275">
        <w:t>n</w:t>
      </w:r>
      <w:r>
        <w:t xml:space="preserve"> techniques </w:t>
      </w:r>
      <w:r w:rsidR="008D0275">
        <w:t>for i</w:t>
      </w:r>
      <w:r>
        <w:t xml:space="preserve">nterviewing sexual abuse victims.  </w:t>
      </w:r>
      <w:r w:rsidR="00F64A0F">
        <w:t xml:space="preserve">The </w:t>
      </w:r>
      <w:r w:rsidR="00F64A0F">
        <w:lastRenderedPageBreak/>
        <w:t xml:space="preserve">training </w:t>
      </w:r>
      <w:r w:rsidR="008D0275">
        <w:t xml:space="preserve">required by the bill </w:t>
      </w:r>
      <w:r w:rsidR="00F64A0F">
        <w:t xml:space="preserve">also </w:t>
      </w:r>
      <w:r w:rsidR="008D0275">
        <w:t xml:space="preserve">is to </w:t>
      </w:r>
      <w:r w:rsidR="00F94C78">
        <w:t>review</w:t>
      </w:r>
      <w:r w:rsidR="00F64A0F">
        <w:t xml:space="preserve"> the </w:t>
      </w:r>
      <w:r>
        <w:t xml:space="preserve">proper use of </w:t>
      </w:r>
      <w:r w:rsidR="00F64A0F" w:rsidRPr="00C244CE">
        <w:rPr>
          <w:u w:val="single"/>
        </w:rPr>
        <w:t>Miranda</w:t>
      </w:r>
      <w:r w:rsidR="00F64A0F">
        <w:t xml:space="preserve"> warnin</w:t>
      </w:r>
      <w:r w:rsidR="00F94C78">
        <w:t xml:space="preserve">gs on the </w:t>
      </w:r>
      <w:r w:rsidR="00F64A0F">
        <w:t>constitutional right against self-incrimination</w:t>
      </w:r>
      <w:r w:rsidR="00F94C78">
        <w:t>, as well as</w:t>
      </w:r>
      <w:r w:rsidR="00F64A0F">
        <w:t xml:space="preserve"> </w:t>
      </w:r>
      <w:proofErr w:type="spellStart"/>
      <w:r w:rsidR="00F64A0F" w:rsidRPr="00C244CE">
        <w:rPr>
          <w:u w:val="single"/>
        </w:rPr>
        <w:t>Garrity</w:t>
      </w:r>
      <w:proofErr w:type="spellEnd"/>
      <w:r w:rsidR="00F64A0F">
        <w:t xml:space="preserve"> </w:t>
      </w:r>
      <w:r w:rsidR="00F94C78">
        <w:t xml:space="preserve">warnings on the </w:t>
      </w:r>
      <w:r w:rsidR="00F64A0F">
        <w:t xml:space="preserve">State constitutional right of </w:t>
      </w:r>
      <w:r w:rsidR="00F64A0F" w:rsidRPr="00494EE3">
        <w:t>public employees not to incriminate themselves.</w:t>
      </w:r>
      <w:r w:rsidR="00F64A0F">
        <w:t xml:space="preserve">  Finally, the SID training is to </w:t>
      </w:r>
      <w:r w:rsidR="00DB7896">
        <w:t xml:space="preserve">cover </w:t>
      </w:r>
      <w:r w:rsidR="008D0275">
        <w:t xml:space="preserve">proper </w:t>
      </w:r>
      <w:r w:rsidR="00F64A0F">
        <w:t>collecti</w:t>
      </w:r>
      <w:r w:rsidR="008D0275">
        <w:t>on</w:t>
      </w:r>
      <w:r w:rsidR="00F64A0F">
        <w:t xml:space="preserve"> </w:t>
      </w:r>
      <w:r w:rsidR="008D0275">
        <w:t xml:space="preserve">of </w:t>
      </w:r>
      <w:r w:rsidR="00F64A0F">
        <w:t>s</w:t>
      </w:r>
      <w:r>
        <w:t xml:space="preserve">exual abuse evidence in </w:t>
      </w:r>
      <w:r w:rsidR="00F64A0F">
        <w:t xml:space="preserve">a </w:t>
      </w:r>
      <w:r>
        <w:t>confin</w:t>
      </w:r>
      <w:r w:rsidR="00F64A0F">
        <w:t>ement setting</w:t>
      </w:r>
      <w:r w:rsidR="00DB7896">
        <w:t xml:space="preserve"> and</w:t>
      </w:r>
      <w:r>
        <w:t xml:space="preserve"> </w:t>
      </w:r>
      <w:r w:rsidR="00F64A0F">
        <w:t xml:space="preserve">the </w:t>
      </w:r>
      <w:r w:rsidRPr="00754770">
        <w:t xml:space="preserve">criteria and evidence required to substantiate a case </w:t>
      </w:r>
      <w:r w:rsidR="00F64A0F">
        <w:t xml:space="preserve">that is referred </w:t>
      </w:r>
      <w:proofErr w:type="gramStart"/>
      <w:r w:rsidR="00F64A0F">
        <w:t xml:space="preserve">for </w:t>
      </w:r>
      <w:r>
        <w:t xml:space="preserve"> </w:t>
      </w:r>
      <w:r w:rsidRPr="00754770">
        <w:t>administrative</w:t>
      </w:r>
      <w:proofErr w:type="gramEnd"/>
      <w:r w:rsidRPr="00754770">
        <w:t xml:space="preserve"> a</w:t>
      </w:r>
      <w:r>
        <w:t xml:space="preserve">ction or </w:t>
      </w:r>
      <w:r w:rsidR="00DE6D81">
        <w:t>to the county</w:t>
      </w:r>
      <w:r w:rsidR="00F64A0F">
        <w:t xml:space="preserve"> </w:t>
      </w:r>
      <w:r>
        <w:t>prosecut</w:t>
      </w:r>
      <w:r w:rsidR="00F64A0F">
        <w:t>or</w:t>
      </w:r>
      <w:r>
        <w:t xml:space="preserve">.  </w:t>
      </w:r>
      <w:r w:rsidR="008D0275">
        <w:t>Current SID officer training is not corrections</w:t>
      </w:r>
      <w:r w:rsidR="003438A9">
        <w:t xml:space="preserve"> centric;</w:t>
      </w:r>
      <w:r w:rsidR="00E11E85">
        <w:t xml:space="preserve"> </w:t>
      </w:r>
      <w:r w:rsidR="00DB7896">
        <w:t>it f</w:t>
      </w:r>
      <w:r w:rsidR="00E11E85">
        <w:t>ocus</w:t>
      </w:r>
      <w:r w:rsidR="00DB7896">
        <w:t>es</w:t>
      </w:r>
      <w:r w:rsidR="00E11E85">
        <w:t xml:space="preserve"> </w:t>
      </w:r>
      <w:r w:rsidR="008D0275">
        <w:t xml:space="preserve">on the officer’s initial response to sexual abuse allegations, and </w:t>
      </w:r>
      <w:r w:rsidR="00E11E85">
        <w:t xml:space="preserve">it </w:t>
      </w:r>
      <w:r w:rsidR="008D0275">
        <w:t xml:space="preserve">includes a disclaimer that it </w:t>
      </w:r>
      <w:proofErr w:type="gramStart"/>
      <w:r w:rsidR="008D0275">
        <w:t>is not intended</w:t>
      </w:r>
      <w:proofErr w:type="gramEnd"/>
      <w:r w:rsidR="008D0275">
        <w:t xml:space="preserve"> to train officers as sexual assault investigators.  </w:t>
      </w:r>
    </w:p>
    <w:p w:rsidR="00500123" w:rsidRDefault="00E11E85" w:rsidP="00686AEB">
      <w:r>
        <w:tab/>
        <w:t xml:space="preserve">The bill also </w:t>
      </w:r>
      <w:r w:rsidR="00ED5B4B">
        <w:t xml:space="preserve">requires </w:t>
      </w:r>
      <w:r w:rsidR="00CE52E7">
        <w:t xml:space="preserve">SID officers to disclose any personal relationship </w:t>
      </w:r>
      <w:r w:rsidR="00DE6D81">
        <w:t xml:space="preserve">they have </w:t>
      </w:r>
      <w:r w:rsidR="00CE52E7">
        <w:t xml:space="preserve">with a staff member of the facility who </w:t>
      </w:r>
      <w:r w:rsidR="00DB7896">
        <w:t>may be subject to</w:t>
      </w:r>
      <w:r w:rsidR="00CE52E7">
        <w:t xml:space="preserve"> a current investigation by the division.  </w:t>
      </w:r>
      <w:r w:rsidR="00500123">
        <w:t>T</w:t>
      </w:r>
      <w:r w:rsidR="00CE52E7">
        <w:t xml:space="preserve">hese officers </w:t>
      </w:r>
      <w:r w:rsidR="00ED5B4B">
        <w:t>further</w:t>
      </w:r>
      <w:r w:rsidR="00DB7896">
        <w:t xml:space="preserve"> </w:t>
      </w:r>
      <w:proofErr w:type="gramStart"/>
      <w:r w:rsidR="00DB7896">
        <w:t>are</w:t>
      </w:r>
      <w:r w:rsidR="00ED5B4B">
        <w:t xml:space="preserve"> </w:t>
      </w:r>
      <w:r w:rsidR="00CE52E7">
        <w:t>required</w:t>
      </w:r>
      <w:proofErr w:type="gramEnd"/>
      <w:r w:rsidR="00CE52E7">
        <w:t xml:space="preserve"> by the bill to recuse themselves from an investigation</w:t>
      </w:r>
      <w:r w:rsidR="00500123">
        <w:t xml:space="preserve"> if they have a personal relationship with a </w:t>
      </w:r>
      <w:r w:rsidR="00CE52E7">
        <w:t xml:space="preserve">staff member </w:t>
      </w:r>
      <w:r w:rsidR="00500123">
        <w:t>involved in that investigation.  These measures are necessary to avoid taintin</w:t>
      </w:r>
      <w:r w:rsidR="00ED5B4B">
        <w:t xml:space="preserve">g </w:t>
      </w:r>
      <w:r w:rsidR="00DB7896">
        <w:t xml:space="preserve">Edna Mahan </w:t>
      </w:r>
      <w:r w:rsidR="00ED5B4B">
        <w:t xml:space="preserve">sexual abuse investigations.  </w:t>
      </w:r>
    </w:p>
    <w:p w:rsidR="002E5D62" w:rsidRDefault="00B504C2" w:rsidP="000F6227">
      <w:r>
        <w:tab/>
        <w:t>This bill is in response to the April 2020 report published by the Civil Rights Division of the United States Department of Justice and the United States Attorney’s Office District of New Jersey entitled “Investigation of the Edna Mahan Correctional Facility for Women (Union Township, New Jersey).</w:t>
      </w:r>
      <w:r w:rsidR="00542AB5">
        <w:t>”</w:t>
      </w:r>
      <w:r>
        <w:t xml:space="preserve">  The report concluded that there is reasonable cause to believe conditions at Edna Mahan violate the Eighth Amendment of the United States Constitution due to facility staff sexually abusing inmates.  The report further concludes that the sexual abuse is pursuant to a pattern or practice of resistance to the full enjoyment of these Eighth Amendment rights. </w:t>
      </w:r>
    </w:p>
    <w:sectPr w:rsidR="002E5D62" w:rsidSect="00FE74A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340" w:rsidRDefault="00464340">
      <w:r>
        <w:separator/>
      </w:r>
    </w:p>
  </w:endnote>
  <w:endnote w:type="continuationSeparator" w:id="0">
    <w:p w:rsidR="00464340" w:rsidRDefault="00464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340" w:rsidRDefault="00464340">
      <w:r>
        <w:separator/>
      </w:r>
    </w:p>
  </w:footnote>
  <w:footnote w:type="continuationSeparator" w:id="0">
    <w:p w:rsidR="00464340" w:rsidRDefault="004643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039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E74A4" w:rsidRDefault="00FE74A4" w:rsidP="00FE74A4">
    <w:pPr>
      <w:pStyle w:val="bpuHeadSpon"/>
    </w:pPr>
    <w:r w:rsidRPr="00FE74A4">
      <w:rPr>
        <w:rStyle w:val="bpuHeadSponChar"/>
      </w:rPr>
      <w:t>S2931</w:t>
    </w:r>
    <w:r>
      <w:t xml:space="preserve"> GREENSTEIN</w:t>
    </w:r>
  </w:p>
  <w:p w:rsidR="00FE74A4" w:rsidRDefault="00FE74A4" w:rsidP="00FE74A4">
    <w:pPr>
      <w:pStyle w:val="bpuHeadSpon"/>
    </w:pPr>
    <w:r>
      <w:fldChar w:fldCharType="begin"/>
    </w:r>
    <w:r>
      <w:instrText xml:space="preserve"> PAGE  \* MERGEFORMAT </w:instrText>
    </w:r>
    <w:r>
      <w:fldChar w:fldCharType="separate"/>
    </w:r>
    <w:r w:rsidR="003039AA">
      <w:rPr>
        <w:noProof/>
      </w:rPr>
      <w:t>3</w:t>
    </w:r>
    <w:r>
      <w:fldChar w:fldCharType="end"/>
    </w:r>
  </w:p>
  <w:p w:rsidR="00FE74A4" w:rsidRDefault="00FE74A4" w:rsidP="00FE74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E74A4" w:rsidRDefault="00FE74A4" w:rsidP="00FE74A4">
    <w:pPr>
      <w:pStyle w:val="bpuHeadSpon"/>
    </w:pPr>
    <w:r w:rsidRPr="00FE74A4">
      <w:rPr>
        <w:rStyle w:val="bpuHeadSponChar"/>
      </w:rPr>
      <w:t>S2931</w:t>
    </w:r>
    <w:r>
      <w:t xml:space="preserve"> GREENSTEIN</w:t>
    </w:r>
  </w:p>
  <w:p w:rsidR="00FE74A4" w:rsidRDefault="00FE74A4" w:rsidP="00FE74A4">
    <w:pPr>
      <w:pStyle w:val="bpuHeadSpon"/>
    </w:pPr>
    <w:r>
      <w:fldChar w:fldCharType="begin"/>
    </w:r>
    <w:r>
      <w:instrText xml:space="preserve"> PAGE  \* MERGEFORMAT </w:instrText>
    </w:r>
    <w:r>
      <w:fldChar w:fldCharType="separate"/>
    </w:r>
    <w:r w:rsidR="003039AA">
      <w:rPr>
        <w:noProof/>
      </w:rPr>
      <w:t>2</w:t>
    </w:r>
    <w:r>
      <w:fldChar w:fldCharType="end"/>
    </w:r>
  </w:p>
  <w:p w:rsidR="00FE74A4" w:rsidRDefault="00FE74A4" w:rsidP="00FE74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340"/>
    <w:rsid w:val="000051BD"/>
    <w:rsid w:val="000160A5"/>
    <w:rsid w:val="0002335B"/>
    <w:rsid w:val="0003549A"/>
    <w:rsid w:val="000367AE"/>
    <w:rsid w:val="00043B22"/>
    <w:rsid w:val="00054975"/>
    <w:rsid w:val="00057D20"/>
    <w:rsid w:val="0006197C"/>
    <w:rsid w:val="0006281F"/>
    <w:rsid w:val="0008141C"/>
    <w:rsid w:val="00094A55"/>
    <w:rsid w:val="000A30ED"/>
    <w:rsid w:val="000A44A7"/>
    <w:rsid w:val="000B1054"/>
    <w:rsid w:val="000B3411"/>
    <w:rsid w:val="000C054C"/>
    <w:rsid w:val="000C12C2"/>
    <w:rsid w:val="000D11AF"/>
    <w:rsid w:val="000D6255"/>
    <w:rsid w:val="000D6262"/>
    <w:rsid w:val="000D7B4A"/>
    <w:rsid w:val="000E4006"/>
    <w:rsid w:val="000F3DA2"/>
    <w:rsid w:val="000F5FDE"/>
    <w:rsid w:val="000F6227"/>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820"/>
    <w:rsid w:val="00212B8D"/>
    <w:rsid w:val="00222983"/>
    <w:rsid w:val="002370D0"/>
    <w:rsid w:val="00255958"/>
    <w:rsid w:val="00257FA2"/>
    <w:rsid w:val="0026574A"/>
    <w:rsid w:val="002660BB"/>
    <w:rsid w:val="002720E8"/>
    <w:rsid w:val="00272AA4"/>
    <w:rsid w:val="00275293"/>
    <w:rsid w:val="00275C01"/>
    <w:rsid w:val="002776B0"/>
    <w:rsid w:val="00286C7E"/>
    <w:rsid w:val="002A1029"/>
    <w:rsid w:val="002A3A1A"/>
    <w:rsid w:val="002A4692"/>
    <w:rsid w:val="002A51BA"/>
    <w:rsid w:val="002B2E26"/>
    <w:rsid w:val="002B3FE6"/>
    <w:rsid w:val="002C2D81"/>
    <w:rsid w:val="002C461E"/>
    <w:rsid w:val="002C6CEC"/>
    <w:rsid w:val="002E09CE"/>
    <w:rsid w:val="002E5D62"/>
    <w:rsid w:val="002E69D1"/>
    <w:rsid w:val="002F3BA6"/>
    <w:rsid w:val="003039AA"/>
    <w:rsid w:val="00315320"/>
    <w:rsid w:val="00325776"/>
    <w:rsid w:val="00325E27"/>
    <w:rsid w:val="00330395"/>
    <w:rsid w:val="00333704"/>
    <w:rsid w:val="00336624"/>
    <w:rsid w:val="0034025F"/>
    <w:rsid w:val="00340458"/>
    <w:rsid w:val="0034200F"/>
    <w:rsid w:val="003438A9"/>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5FFE"/>
    <w:rsid w:val="00416C4B"/>
    <w:rsid w:val="0041751E"/>
    <w:rsid w:val="004211E5"/>
    <w:rsid w:val="00422091"/>
    <w:rsid w:val="0043386C"/>
    <w:rsid w:val="00436F2D"/>
    <w:rsid w:val="00436F5D"/>
    <w:rsid w:val="00441B42"/>
    <w:rsid w:val="0045118A"/>
    <w:rsid w:val="00455D51"/>
    <w:rsid w:val="00456BF9"/>
    <w:rsid w:val="00461057"/>
    <w:rsid w:val="00464340"/>
    <w:rsid w:val="004704A8"/>
    <w:rsid w:val="00471102"/>
    <w:rsid w:val="00471F18"/>
    <w:rsid w:val="00484144"/>
    <w:rsid w:val="00484C19"/>
    <w:rsid w:val="00485866"/>
    <w:rsid w:val="00492076"/>
    <w:rsid w:val="00493B1D"/>
    <w:rsid w:val="00494EE3"/>
    <w:rsid w:val="00497037"/>
    <w:rsid w:val="004A28B8"/>
    <w:rsid w:val="004A3009"/>
    <w:rsid w:val="004A6940"/>
    <w:rsid w:val="004A77A4"/>
    <w:rsid w:val="004C742C"/>
    <w:rsid w:val="004E1F3E"/>
    <w:rsid w:val="004F21BD"/>
    <w:rsid w:val="004F4F1D"/>
    <w:rsid w:val="004F74DD"/>
    <w:rsid w:val="00500123"/>
    <w:rsid w:val="00501317"/>
    <w:rsid w:val="0050495C"/>
    <w:rsid w:val="00505DC9"/>
    <w:rsid w:val="00506E1E"/>
    <w:rsid w:val="00513C81"/>
    <w:rsid w:val="00527BFB"/>
    <w:rsid w:val="00530D37"/>
    <w:rsid w:val="00532A32"/>
    <w:rsid w:val="00540B0B"/>
    <w:rsid w:val="00542AB5"/>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2C"/>
    <w:rsid w:val="00665CBC"/>
    <w:rsid w:val="00667A5C"/>
    <w:rsid w:val="00677316"/>
    <w:rsid w:val="00686AEB"/>
    <w:rsid w:val="006A7FB2"/>
    <w:rsid w:val="006B7897"/>
    <w:rsid w:val="006B7FA7"/>
    <w:rsid w:val="006C086A"/>
    <w:rsid w:val="006C21C1"/>
    <w:rsid w:val="006C54D6"/>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770"/>
    <w:rsid w:val="00756351"/>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1A9"/>
    <w:rsid w:val="00875402"/>
    <w:rsid w:val="00884D51"/>
    <w:rsid w:val="008916EC"/>
    <w:rsid w:val="00891E4F"/>
    <w:rsid w:val="008A31C5"/>
    <w:rsid w:val="008A4F9A"/>
    <w:rsid w:val="008B2850"/>
    <w:rsid w:val="008C79B3"/>
    <w:rsid w:val="008D0275"/>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946"/>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C5D"/>
    <w:rsid w:val="00A6251B"/>
    <w:rsid w:val="00A6754E"/>
    <w:rsid w:val="00A70F58"/>
    <w:rsid w:val="00A72987"/>
    <w:rsid w:val="00A7346B"/>
    <w:rsid w:val="00A84C4F"/>
    <w:rsid w:val="00A932A1"/>
    <w:rsid w:val="00A96E06"/>
    <w:rsid w:val="00AA395A"/>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04C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986"/>
    <w:rsid w:val="00C23F09"/>
    <w:rsid w:val="00C244CE"/>
    <w:rsid w:val="00C25356"/>
    <w:rsid w:val="00C328D0"/>
    <w:rsid w:val="00C46BC1"/>
    <w:rsid w:val="00C5235F"/>
    <w:rsid w:val="00C54CE2"/>
    <w:rsid w:val="00C66BF3"/>
    <w:rsid w:val="00C70140"/>
    <w:rsid w:val="00C73CA7"/>
    <w:rsid w:val="00C822F6"/>
    <w:rsid w:val="00C82AC2"/>
    <w:rsid w:val="00C843F8"/>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52E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52F"/>
    <w:rsid w:val="00D6090A"/>
    <w:rsid w:val="00D62FA3"/>
    <w:rsid w:val="00D63B6F"/>
    <w:rsid w:val="00D64A90"/>
    <w:rsid w:val="00D9410B"/>
    <w:rsid w:val="00D9695B"/>
    <w:rsid w:val="00DA2417"/>
    <w:rsid w:val="00DA5585"/>
    <w:rsid w:val="00DB02AC"/>
    <w:rsid w:val="00DB6AA2"/>
    <w:rsid w:val="00DB7896"/>
    <w:rsid w:val="00DD1A83"/>
    <w:rsid w:val="00DE10D1"/>
    <w:rsid w:val="00DE2514"/>
    <w:rsid w:val="00DE6851"/>
    <w:rsid w:val="00DE6D81"/>
    <w:rsid w:val="00DF03EE"/>
    <w:rsid w:val="00E01B71"/>
    <w:rsid w:val="00E05CC9"/>
    <w:rsid w:val="00E11E85"/>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B4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4A0F"/>
    <w:rsid w:val="00F709B3"/>
    <w:rsid w:val="00F71A5E"/>
    <w:rsid w:val="00F94C78"/>
    <w:rsid w:val="00FA0AFC"/>
    <w:rsid w:val="00FA1C82"/>
    <w:rsid w:val="00FA2ED1"/>
    <w:rsid w:val="00FA4A52"/>
    <w:rsid w:val="00FB4045"/>
    <w:rsid w:val="00FB4D8E"/>
    <w:rsid w:val="00FC0D0A"/>
    <w:rsid w:val="00FC1B0B"/>
    <w:rsid w:val="00FD2F97"/>
    <w:rsid w:val="00FE74A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080AE49-662B-4BC3-9A87-CD1E9E465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E74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665</Words>
  <Characters>3713</Characters>
  <Application>Microsoft Office Word</Application>
  <DocSecurity>0</DocSecurity>
  <Lines>103</Lines>
  <Paragraphs>27</Paragraphs>
  <ScaleCrop>false</ScaleCrop>
  <HeadingPairs>
    <vt:vector size="2" baseType="variant">
      <vt:variant>
        <vt:lpstr>Title</vt:lpstr>
      </vt:variant>
      <vt:variant>
        <vt:i4>1</vt:i4>
      </vt:variant>
    </vt:vector>
  </HeadingPairs>
  <TitlesOfParts>
    <vt:vector size="1" baseType="lpstr">
      <vt:lpstr>S2931</vt:lpstr>
    </vt:vector>
  </TitlesOfParts>
  <Manager>R229</Manager>
  <Company>NJ Office of Legislative Services</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S2931</dc:title>
  <dc:subject/>
  <dc:creator>Senator  GREENSTEIN</dc:creator>
  <cp:keywords>S2931|3|LP |160|92|253|F|0|</cp:keywords>
  <dc:description>INTRODUCED SEPTEMBER 17, 2020</dc:description>
  <cp:lastModifiedBy>Bell, Careema</cp:lastModifiedBy>
  <cp:revision>2</cp:revision>
  <cp:lastPrinted>2005-10-12T19:02:00Z</cp:lastPrinted>
  <dcterms:created xsi:type="dcterms:W3CDTF">2020-09-18T13:23:00Z</dcterms:created>
  <dcterms:modified xsi:type="dcterms:W3CDTF">2020-09-18T13:23:00Z</dcterms:modified>
  <cp:category>30:1B-6.15 et seq.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