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405F" w14:textId="77777777" w:rsidR="009154B2" w:rsidRDefault="00FA3F6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14:paraId="39E64292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5194AE82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4FF79867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689E85D3" w14:textId="77777777" w:rsidR="00AA5E23" w:rsidRDefault="00FA3F6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2938</w:t>
      </w:r>
      <w:r w:rsidR="0063703D" w:rsidRPr="00ED5E27">
        <w:rPr>
          <w:b/>
          <w:sz w:val="36"/>
          <w:szCs w:val="36"/>
        </w:rPr>
        <w:t xml:space="preserve"> </w:t>
      </w:r>
    </w:p>
    <w:p w14:paraId="2480EAC3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00BAFF07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20D66E43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5D50B517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368F3">
        <w:rPr>
          <w:caps/>
          <w:szCs w:val="24"/>
        </w:rPr>
        <w:t>February 22</w:t>
      </w:r>
      <w:r w:rsidR="00FA3F60">
        <w:rPr>
          <w:caps/>
          <w:szCs w:val="24"/>
        </w:rPr>
        <w:t>, 2021</w:t>
      </w:r>
    </w:p>
    <w:p w14:paraId="7C4013E6" w14:textId="77777777" w:rsidR="00C34C46" w:rsidRDefault="00C34C46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14:paraId="41484D4D" w14:textId="77777777" w:rsidR="00C34C46" w:rsidRDefault="00C34C46" w:rsidP="00C34C46">
      <w:r>
        <w:tab/>
        <w:t>The Assembly Transportation and Independent Authorities Committee reports favorably Senate Bill No. 2938.</w:t>
      </w:r>
    </w:p>
    <w:p w14:paraId="0DCA486F" w14:textId="02BD8531" w:rsidR="00C34C46" w:rsidRDefault="00C34C46" w:rsidP="00C34C46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1F7972">
        <w:rPr>
          <w:spacing w:val="4"/>
          <w:szCs w:val="24"/>
        </w:rPr>
        <w:t xml:space="preserve">he bill requires the Chief Administrator (chief administrator) of the New Jersey Motor Vehicle Commission (commission), during the COVID-19 public health emergency, to reserve </w:t>
      </w:r>
      <w:r w:rsidR="007D6933">
        <w:rPr>
          <w:spacing w:val="4"/>
          <w:szCs w:val="24"/>
        </w:rPr>
        <w:t xml:space="preserve">either </w:t>
      </w:r>
      <w:r w:rsidRPr="001F7972">
        <w:rPr>
          <w:spacing w:val="4"/>
          <w:szCs w:val="24"/>
        </w:rPr>
        <w:t>one day per week or a certain time each day or each week</w:t>
      </w:r>
      <w:r w:rsidR="007D6933">
        <w:rPr>
          <w:spacing w:val="4"/>
          <w:szCs w:val="24"/>
        </w:rPr>
        <w:t xml:space="preserve"> </w:t>
      </w:r>
      <w:r w:rsidRPr="001F7972">
        <w:rPr>
          <w:spacing w:val="4"/>
          <w:szCs w:val="24"/>
        </w:rPr>
        <w:t xml:space="preserve"> at certain commission agency locations to offer appointments exclusively to the following individuals to obtain a REAL ID driver’s license, probationary license, or identification card: (1) </w:t>
      </w:r>
      <w:r w:rsidR="007D6933">
        <w:rPr>
          <w:spacing w:val="4"/>
          <w:szCs w:val="24"/>
        </w:rPr>
        <w:t>any individual who is 65 years of age or older</w:t>
      </w:r>
      <w:r w:rsidRPr="001F7972">
        <w:rPr>
          <w:spacing w:val="4"/>
          <w:szCs w:val="24"/>
        </w:rPr>
        <w:t xml:space="preserve"> and (2) customers who, due to a medical condition diagnosed by a licensed medical doctor or osteopathic physician and evidenced by proof, in a form prescribed by the chief administrator, cannot wear masks or face coverings.</w:t>
      </w:r>
    </w:p>
    <w:p w14:paraId="24498C6A" w14:textId="77777777" w:rsidR="00C34C46" w:rsidRDefault="00C34C46" w:rsidP="00C34C46">
      <w:r>
        <w:rPr>
          <w:spacing w:val="4"/>
          <w:szCs w:val="24"/>
        </w:rPr>
        <w:tab/>
        <w:t>As reported, Senate Bill No. 2938 is identical to Assembly Bill No. 4742, which was also reported by the committee on this date.</w:t>
      </w:r>
    </w:p>
    <w:sectPr w:rsidR="00C34C4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29C29" w14:textId="77777777" w:rsidR="00A93830" w:rsidRDefault="00A93830">
      <w:r>
        <w:separator/>
      </w:r>
    </w:p>
  </w:endnote>
  <w:endnote w:type="continuationSeparator" w:id="0">
    <w:p w14:paraId="44E8E640" w14:textId="77777777" w:rsidR="00A93830" w:rsidRDefault="00A93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56406" w14:textId="77777777" w:rsidR="00A93830" w:rsidRDefault="00A93830">
      <w:r>
        <w:separator/>
      </w:r>
    </w:p>
  </w:footnote>
  <w:footnote w:type="continuationSeparator" w:id="0">
    <w:p w14:paraId="21B19B62" w14:textId="77777777" w:rsidR="00A93830" w:rsidRDefault="00A93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FD770" w14:textId="712A11E5" w:rsidR="00662ED4" w:rsidRDefault="00E52673" w:rsidP="00E5267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95598AC" w14:textId="77777777" w:rsidR="00E52673" w:rsidRDefault="00E52673" w:rsidP="00E5267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60"/>
    <w:rsid w:val="00010CB9"/>
    <w:rsid w:val="000123C0"/>
    <w:rsid w:val="00015342"/>
    <w:rsid w:val="000213D6"/>
    <w:rsid w:val="00025E25"/>
    <w:rsid w:val="00027199"/>
    <w:rsid w:val="00032833"/>
    <w:rsid w:val="000353A5"/>
    <w:rsid w:val="000368F3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28FD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ED4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3342"/>
    <w:rsid w:val="007762E8"/>
    <w:rsid w:val="007808FF"/>
    <w:rsid w:val="00787C51"/>
    <w:rsid w:val="00790729"/>
    <w:rsid w:val="007912CF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933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6FC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830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AF725A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C46"/>
    <w:rsid w:val="00C34FAB"/>
    <w:rsid w:val="00C37037"/>
    <w:rsid w:val="00C42B48"/>
    <w:rsid w:val="00C44424"/>
    <w:rsid w:val="00C47AF5"/>
    <w:rsid w:val="00C53CFF"/>
    <w:rsid w:val="00C55D17"/>
    <w:rsid w:val="00C61708"/>
    <w:rsid w:val="00C6255C"/>
    <w:rsid w:val="00C65801"/>
    <w:rsid w:val="00C66EA8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2673"/>
    <w:rsid w:val="00E550E6"/>
    <w:rsid w:val="00E60E7B"/>
    <w:rsid w:val="00E62452"/>
    <w:rsid w:val="00E636F3"/>
    <w:rsid w:val="00E651F9"/>
    <w:rsid w:val="00E764D9"/>
    <w:rsid w:val="00E76B62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3F60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25420926"/>
  <w15:docId w15:val="{7E37ADA1-523C-43BF-9179-F38DC02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167</Words>
  <Characters>920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S2938 TRANSPORTATION AND INDEPENDENT AUTHORITIES Statement JANUARY 25, 2021</vt:lpstr>
    </vt:vector>
  </TitlesOfParts>
  <Manager>R225</Manager>
  <Company>NJ OLS DMU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S2938 ATR Statement 2/22/21</dc:title>
  <dc:subject/>
  <dc:creator>Assembly ATR</dc:creator>
  <cp:keywords>S2938|1|AU |270|0|0|!|0|</cp:keywords>
  <dc:description/>
  <cp:lastModifiedBy>Siracusa, Nicole</cp:lastModifiedBy>
  <cp:revision>2</cp:revision>
  <cp:lastPrinted>2021-02-19T16:05:00Z</cp:lastPrinted>
  <dcterms:created xsi:type="dcterms:W3CDTF">2021-02-23T18:29:00Z</dcterms:created>
  <dcterms:modified xsi:type="dcterms:W3CDTF">2021-02-23T18:29:00Z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