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68DF1" w14:textId="0B404C31" w:rsidR="00FC3F29" w:rsidRDefault="00FC3F29" w:rsidP="00FC3F29">
      <w:pPr>
        <w:pStyle w:val="bpuReprint"/>
      </w:pPr>
      <w:bookmarkStart w:id="0" w:name="bpuFrontPg"/>
      <w:bookmarkStart w:id="1" w:name="_GoBack"/>
      <w:bookmarkEnd w:id="0"/>
      <w:bookmarkEnd w:id="1"/>
      <w:r>
        <w:t>[First Reprint]</w:t>
      </w:r>
    </w:p>
    <w:p w14:paraId="68AF642B" w14:textId="09B18EF9" w:rsidR="004910F7" w:rsidRDefault="004910F7" w:rsidP="004910F7">
      <w:pPr>
        <w:pStyle w:val="bpuBill"/>
      </w:pPr>
      <w:r>
        <w:t xml:space="preserve">SENATE, No. 2945 </w:t>
      </w:r>
    </w:p>
    <w:p w14:paraId="55317451" w14:textId="1ED1759B" w:rsidR="004910F7" w:rsidRPr="009D38FF" w:rsidRDefault="004910F7" w:rsidP="004910F7">
      <w:pPr>
        <w:pStyle w:val="bpuWpGraphic"/>
      </w:pPr>
      <w:r>
        <w:object w:dxaOrig="8985" w:dyaOrig="255" w14:anchorId="65483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923433" r:id="rId8"/>
        </w:object>
      </w:r>
    </w:p>
    <w:p w14:paraId="6E6DB984" w14:textId="77777777" w:rsidR="004910F7" w:rsidRDefault="004910F7" w:rsidP="004910F7">
      <w:pPr>
        <w:pStyle w:val="bpuState"/>
      </w:pPr>
      <w:r>
        <w:t>STATE OF NEW JERSEY</w:t>
      </w:r>
    </w:p>
    <w:p w14:paraId="469A7F0C" w14:textId="77777777" w:rsidR="004910F7" w:rsidRDefault="004910F7" w:rsidP="004910F7">
      <w:pPr>
        <w:pStyle w:val="bpuLegislature"/>
      </w:pPr>
      <w:r>
        <w:t>219th LEGISLATURE</w:t>
      </w:r>
    </w:p>
    <w:p w14:paraId="19A3D9D8" w14:textId="5D09B474" w:rsidR="004910F7" w:rsidRDefault="004910F7" w:rsidP="004910F7">
      <w:pPr>
        <w:pStyle w:val="bpuWpGraphic"/>
      </w:pPr>
      <w:r>
        <w:object w:dxaOrig="8985" w:dyaOrig="255" w14:anchorId="3008CF69">
          <v:shape id="_x0000_i1026" type="#_x0000_t75" style="width:6in;height:12.1pt" o:ole="">
            <v:imagedata r:id="rId7" o:title=""/>
          </v:shape>
          <o:OLEObject Type="Embed" ProgID="WPWin6.1" ShapeID="_x0000_i1026" DrawAspect="Content" ObjectID="_1684923434" r:id="rId9"/>
        </w:object>
      </w:r>
      <w:r>
        <w:t xml:space="preserve">  </w:t>
      </w:r>
    </w:p>
    <w:p w14:paraId="48DE39AE" w14:textId="77777777" w:rsidR="004910F7" w:rsidRDefault="004910F7" w:rsidP="004910F7">
      <w:pPr>
        <w:pStyle w:val="bpuIntro"/>
      </w:pPr>
      <w:r>
        <w:t>INTRODUCED SEPTEMBER 21, 2020</w:t>
      </w:r>
    </w:p>
    <w:p w14:paraId="0A94F98E" w14:textId="77777777" w:rsidR="004910F7" w:rsidRDefault="004910F7" w:rsidP="004910F7">
      <w:pPr>
        <w:pStyle w:val="bpuIntro"/>
      </w:pPr>
    </w:p>
    <w:p w14:paraId="169AC347" w14:textId="77777777" w:rsidR="004910F7" w:rsidRDefault="004910F7" w:rsidP="004910F7">
      <w:pPr>
        <w:pStyle w:val="bpuIntro"/>
        <w:sectPr w:rsidR="004910F7" w:rsidSect="004910F7">
          <w:headerReference w:type="even" r:id="rId10"/>
          <w:headerReference w:type="default" r:id="rId11"/>
          <w:pgSz w:w="12240" w:h="20160" w:code="5"/>
          <w:pgMar w:top="2160" w:right="1440" w:bottom="1440" w:left="1440" w:header="72" w:footer="720" w:gutter="0"/>
          <w:pgNumType w:start="1"/>
          <w:cols w:space="720"/>
          <w:docGrid w:linePitch="360"/>
        </w:sectPr>
      </w:pPr>
    </w:p>
    <w:p w14:paraId="6771A4AF" w14:textId="77777777" w:rsidR="004910F7" w:rsidRDefault="004910F7" w:rsidP="004910F7">
      <w:pPr>
        <w:pStyle w:val="bpuIntro"/>
      </w:pPr>
    </w:p>
    <w:p w14:paraId="1333250F" w14:textId="77777777" w:rsidR="004910F7" w:rsidRDefault="004910F7" w:rsidP="004910F7">
      <w:pPr>
        <w:pStyle w:val="bpuSponsor"/>
      </w:pPr>
      <w:r>
        <w:t>Sponsored by:</w:t>
      </w:r>
    </w:p>
    <w:p w14:paraId="1054319B" w14:textId="77777777" w:rsidR="004910F7" w:rsidRDefault="004910F7" w:rsidP="004910F7">
      <w:pPr>
        <w:pStyle w:val="bpuSponsor"/>
      </w:pPr>
      <w:proofErr w:type="gramStart"/>
      <w:r>
        <w:t>Senator  ANTHONY</w:t>
      </w:r>
      <w:proofErr w:type="gramEnd"/>
      <w:r>
        <w:t xml:space="preserve"> M. BUCCO</w:t>
      </w:r>
    </w:p>
    <w:p w14:paraId="6471C5DA" w14:textId="77777777" w:rsidR="004910F7" w:rsidRDefault="004910F7" w:rsidP="004910F7">
      <w:pPr>
        <w:pStyle w:val="bpuSponsor"/>
      </w:pPr>
      <w:r>
        <w:t>District 25 (Morris and Somerset)</w:t>
      </w:r>
    </w:p>
    <w:p w14:paraId="17DA123D" w14:textId="77777777" w:rsidR="004910F7" w:rsidRDefault="004910F7" w:rsidP="004910F7">
      <w:pPr>
        <w:pStyle w:val="bpuSponsor"/>
      </w:pPr>
    </w:p>
    <w:p w14:paraId="5AAB176A" w14:textId="77777777" w:rsidR="004910F7" w:rsidRDefault="004910F7" w:rsidP="004910F7">
      <w:pPr>
        <w:pStyle w:val="bpuSponsor"/>
      </w:pPr>
    </w:p>
    <w:p w14:paraId="65C1D4F6" w14:textId="77777777" w:rsidR="004910F7" w:rsidRDefault="004910F7" w:rsidP="004910F7">
      <w:pPr>
        <w:pStyle w:val="bpuSponsor"/>
      </w:pPr>
    </w:p>
    <w:p w14:paraId="0C518045" w14:textId="77777777" w:rsidR="004910F7" w:rsidRDefault="004910F7" w:rsidP="004910F7">
      <w:pPr>
        <w:pStyle w:val="bpuSponsor"/>
      </w:pPr>
    </w:p>
    <w:p w14:paraId="632585A9" w14:textId="77777777" w:rsidR="004910F7" w:rsidRDefault="004910F7" w:rsidP="004910F7">
      <w:pPr>
        <w:pStyle w:val="bpuSponsor"/>
      </w:pPr>
      <w:r>
        <w:t>SYNOPSIS</w:t>
      </w:r>
    </w:p>
    <w:p w14:paraId="59574639" w14:textId="77777777" w:rsidR="004910F7" w:rsidRDefault="004910F7" w:rsidP="004910F7">
      <w:pPr>
        <w:pStyle w:val="bpuNormText"/>
      </w:pPr>
      <w:r>
        <w:tab/>
        <w:t xml:space="preserve">Exempts persons with disabilities and persons who are homeless from payment of identification card fees. </w:t>
      </w:r>
    </w:p>
    <w:p w14:paraId="70A1EC1C" w14:textId="77777777" w:rsidR="004910F7" w:rsidRDefault="004910F7" w:rsidP="004910F7">
      <w:pPr>
        <w:pStyle w:val="bpuNormText"/>
      </w:pPr>
    </w:p>
    <w:p w14:paraId="2F0A57E6" w14:textId="77777777" w:rsidR="004910F7" w:rsidRDefault="004910F7" w:rsidP="004910F7">
      <w:pPr>
        <w:pStyle w:val="bpuSponsor"/>
      </w:pPr>
      <w:r>
        <w:t xml:space="preserve">CURRENT VERSION OF TEXT </w:t>
      </w:r>
    </w:p>
    <w:p w14:paraId="3A620D0A" w14:textId="6DA19490" w:rsidR="004910F7" w:rsidRDefault="00FC3F29" w:rsidP="004910F7">
      <w:pPr>
        <w:pStyle w:val="bpuNormText"/>
      </w:pPr>
      <w:r>
        <w:tab/>
        <w:t>As reported by the Senate Transportation Committee on June 10, 2021, with amendments.</w:t>
      </w:r>
    </w:p>
    <w:p w14:paraId="6EE8336B" w14:textId="5E9AFF24" w:rsidR="004910F7" w:rsidRDefault="004910F7" w:rsidP="004910F7">
      <w:pPr>
        <w:pStyle w:val="bpuNormText"/>
      </w:pPr>
      <w:r>
        <w:rPr>
          <w:noProof/>
        </w:rPr>
        <w:drawing>
          <wp:anchor distT="0" distB="0" distL="114300" distR="114300" simplePos="0" relativeHeight="251659264" behindDoc="1" locked="0" layoutInCell="1" allowOverlap="1" wp14:anchorId="7B3ADEFE" wp14:editId="68754BB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8C10B0" w14:textId="77777777" w:rsidR="004910F7" w:rsidRDefault="004910F7" w:rsidP="008916EC">
      <w:pPr>
        <w:pStyle w:val="FronterPage"/>
        <w:tabs>
          <w:tab w:val="clear" w:pos="720"/>
          <w:tab w:val="clear" w:pos="1440"/>
          <w:tab w:val="clear" w:pos="2160"/>
          <w:tab w:val="clear" w:pos="2880"/>
          <w:tab w:val="clear" w:pos="3600"/>
          <w:tab w:val="clear" w:pos="4320"/>
          <w:tab w:val="clear" w:pos="5040"/>
        </w:tabs>
        <w:sectPr w:rsidR="004910F7" w:rsidSect="004910F7">
          <w:type w:val="continuous"/>
          <w:pgSz w:w="12240" w:h="20160" w:code="5"/>
          <w:pgMar w:top="1440" w:right="2275" w:bottom="1440" w:left="2275" w:header="72" w:footer="720" w:gutter="0"/>
          <w:pgNumType w:start="1"/>
          <w:cols w:space="720"/>
          <w:docGrid w:linePitch="360"/>
        </w:sectPr>
      </w:pPr>
    </w:p>
    <w:p w14:paraId="26CB6560" w14:textId="77777777" w:rsidR="00686AEB" w:rsidRPr="00677316" w:rsidRDefault="00D26D58" w:rsidP="003E47BA">
      <w:pPr>
        <w:pStyle w:val="HangingAnAct"/>
        <w:rPr>
          <w:rStyle w:val="HangingAnActChar"/>
        </w:rPr>
      </w:pPr>
      <w:r>
        <w:rPr>
          <w:rStyle w:val="BillHead"/>
        </w:rPr>
        <w:lastRenderedPageBreak/>
        <w:t>An Act</w:t>
      </w:r>
      <w:r w:rsidR="00686AEB" w:rsidRPr="006B7FA7">
        <w:rPr>
          <w:rStyle w:val="HangingAnActChar"/>
        </w:rPr>
        <w:t xml:space="preserve"> </w:t>
      </w:r>
      <w:r w:rsidR="00374980" w:rsidRPr="00374980">
        <w:t>concerning identification card fees and amending P.L.1980, c.47.</w:t>
      </w:r>
    </w:p>
    <w:p w14:paraId="63FCDB94" w14:textId="77777777" w:rsidR="000B1054" w:rsidRPr="00D71D68" w:rsidRDefault="000B1054" w:rsidP="000B1054"/>
    <w:p w14:paraId="7680B672" w14:textId="77777777" w:rsidR="00686AEB" w:rsidRPr="00AA7880" w:rsidRDefault="00686AEB" w:rsidP="00686AEB">
      <w:r>
        <w:tab/>
      </w:r>
      <w:r w:rsidR="00D26D58">
        <w:rPr>
          <w:rStyle w:val="BillHeading2"/>
        </w:rPr>
        <w:t>Be It Enacted</w:t>
      </w:r>
      <w:r>
        <w:rPr>
          <w:rStyle w:val="BillHeading2"/>
        </w:rPr>
        <w:t xml:space="preserve"> </w:t>
      </w:r>
      <w:r w:rsidR="00D26D58">
        <w:rPr>
          <w:rStyle w:val="BillLanguage"/>
        </w:rPr>
        <w:t>by the Senate and General Assembly of the State of New Jersey:</w:t>
      </w:r>
    </w:p>
    <w:p w14:paraId="42E43304" w14:textId="77777777" w:rsidR="00686AEB" w:rsidRDefault="00686AEB" w:rsidP="00686AEB"/>
    <w:p w14:paraId="10230D63" w14:textId="77777777" w:rsidR="00FC3F29" w:rsidRPr="00FC3F29" w:rsidRDefault="00FC3F29" w:rsidP="00FC3F29">
      <w:r w:rsidRPr="00FC3F29">
        <w:tab/>
        <w:t>1.</w:t>
      </w:r>
      <w:r w:rsidRPr="00FC3F29">
        <w:tab/>
        <w:t>Section 6 of P.L.1980, c.47 (C.39:3-29.7) is amended to read as follows:</w:t>
      </w:r>
    </w:p>
    <w:p w14:paraId="2BC53B66" w14:textId="77777777" w:rsidR="00FC3F29" w:rsidRPr="00FC3F29" w:rsidRDefault="00FC3F29" w:rsidP="00FC3F29">
      <w:r w:rsidRPr="00FC3F29">
        <w:tab/>
        <w:t>6.</w:t>
      </w:r>
      <w:r w:rsidRPr="00FC3F29">
        <w:tab/>
      </w:r>
      <w:proofErr w:type="gramStart"/>
      <w:r w:rsidRPr="00FC3F29">
        <w:t>a</w:t>
      </w:r>
      <w:proofErr w:type="gramEnd"/>
      <w:r w:rsidRPr="00FC3F29">
        <w:t>.  The chief administrator shall charge fees as follows:</w:t>
      </w:r>
    </w:p>
    <w:p w14:paraId="488486E1" w14:textId="77777777" w:rsidR="00FC3F29" w:rsidRPr="00FC3F29" w:rsidRDefault="00FC3F29" w:rsidP="00FC3F29">
      <w:r w:rsidRPr="00FC3F29">
        <w:tab/>
        <w:t>Standard Identification Card, Original</w:t>
      </w:r>
      <w:r w:rsidRPr="00FC3F29">
        <w:tab/>
        <w:t>$18</w:t>
      </w:r>
    </w:p>
    <w:p w14:paraId="1F3742E0" w14:textId="77777777" w:rsidR="00FC3F29" w:rsidRPr="00FC3F29" w:rsidRDefault="00FC3F29" w:rsidP="00FC3F29">
      <w:r w:rsidRPr="00FC3F29">
        <w:tab/>
        <w:t>Identification Card, Duplicate</w:t>
      </w:r>
      <w:r w:rsidRPr="00FC3F29">
        <w:tab/>
      </w:r>
      <w:r w:rsidRPr="00FC3F29">
        <w:tab/>
        <w:t>$5</w:t>
      </w:r>
    </w:p>
    <w:p w14:paraId="260D5CC0" w14:textId="77777777" w:rsidR="00FC3F29" w:rsidRPr="00FC3F29" w:rsidRDefault="00FC3F29" w:rsidP="00FC3F29">
      <w:r w:rsidRPr="00FC3F29">
        <w:tab/>
        <w:t>Identification Card, Renewal</w:t>
      </w:r>
      <w:r w:rsidRPr="00FC3F29">
        <w:tab/>
      </w:r>
      <w:r w:rsidRPr="00FC3F29">
        <w:tab/>
        <w:t>$18</w:t>
      </w:r>
    </w:p>
    <w:p w14:paraId="69ABEF44" w14:textId="77777777" w:rsidR="00FC3F29" w:rsidRPr="00FC3F29" w:rsidRDefault="00FC3F29" w:rsidP="00FC3F29">
      <w:r w:rsidRPr="00FC3F29">
        <w:tab/>
        <w:t>REAL ID Identification Card</w:t>
      </w:r>
      <w:r w:rsidRPr="00FC3F29">
        <w:tab/>
      </w:r>
      <w:r w:rsidRPr="00FC3F29">
        <w:tab/>
        <w:t>$29</w:t>
      </w:r>
    </w:p>
    <w:p w14:paraId="0406E26B" w14:textId="77777777" w:rsidR="00FC3F29" w:rsidRPr="00FC3F29" w:rsidRDefault="00FC3F29" w:rsidP="00FC3F29">
      <w:r w:rsidRPr="00FC3F29">
        <w:tab/>
        <w:t>Digitized photograph</w:t>
      </w:r>
      <w:r w:rsidRPr="00FC3F29">
        <w:tab/>
      </w:r>
      <w:r w:rsidRPr="00FC3F29">
        <w:tab/>
      </w:r>
      <w:r w:rsidRPr="00FC3F29">
        <w:tab/>
        <w:t>$6, in addition to the fees required above</w:t>
      </w:r>
    </w:p>
    <w:p w14:paraId="1728C6C4" w14:textId="77777777" w:rsidR="00FC3F29" w:rsidRPr="00FC3F29" w:rsidRDefault="00FC3F29" w:rsidP="00FC3F29">
      <w:r w:rsidRPr="00FC3F29">
        <w:tab/>
        <w:t>b.</w:t>
      </w:r>
      <w:r w:rsidRPr="00FC3F29">
        <w:tab/>
        <w:t xml:space="preserve">The chief administrator </w:t>
      </w:r>
      <w:r w:rsidRPr="00FC3F29">
        <w:rPr>
          <w:rFonts w:ascii="Albertus Extra Bold" w:hAnsi="Albertus Extra Bold"/>
          <w:b/>
        </w:rPr>
        <w:t>[</w:t>
      </w:r>
      <w:r w:rsidRPr="00FC3F29">
        <w:t>may</w:t>
      </w:r>
      <w:r w:rsidRPr="00FC3F29">
        <w:rPr>
          <w:rFonts w:ascii="Albertus Extra Bold" w:hAnsi="Albertus Extra Bold"/>
          <w:b/>
        </w:rPr>
        <w:t>]</w:t>
      </w:r>
      <w:r w:rsidRPr="00FC3F29">
        <w:t xml:space="preserve"> </w:t>
      </w:r>
      <w:r w:rsidRPr="00FC3F29">
        <w:rPr>
          <w:u w:val="single"/>
        </w:rPr>
        <w:t>shall</w:t>
      </w:r>
      <w:r w:rsidRPr="00FC3F29">
        <w:t xml:space="preserve"> waive the fees established under subsection a. of this section for</w:t>
      </w:r>
      <w:r w:rsidRPr="00FC3F29">
        <w:rPr>
          <w:u w:val="single"/>
        </w:rPr>
        <w:t>:</w:t>
      </w:r>
      <w:r w:rsidRPr="00FC3F29">
        <w:t xml:space="preserve"> </w:t>
      </w:r>
    </w:p>
    <w:p w14:paraId="125E00E8" w14:textId="77777777" w:rsidR="00FC3F29" w:rsidRPr="00FC3F29" w:rsidRDefault="00FC3F29" w:rsidP="00FC3F29">
      <w:pPr>
        <w:rPr>
          <w:u w:val="single"/>
        </w:rPr>
      </w:pPr>
      <w:r w:rsidRPr="00FC3F29">
        <w:tab/>
      </w:r>
      <w:r w:rsidRPr="00FC3F29">
        <w:rPr>
          <w:u w:val="single"/>
        </w:rPr>
        <w:t>(1)</w:t>
      </w:r>
      <w:r w:rsidRPr="00FC3F29">
        <w:t xml:space="preserve"> </w:t>
      </w:r>
      <w:proofErr w:type="gramStart"/>
      <w:r w:rsidRPr="00FC3F29">
        <w:t>a</w:t>
      </w:r>
      <w:proofErr w:type="gramEnd"/>
      <w:r w:rsidRPr="00FC3F29">
        <w:t xml:space="preserve"> person who is homeless who submits proof of temporary residence through a social worker or the coordinator of an emergency shelter for the homeless where the person is temporarily residing</w:t>
      </w:r>
      <w:r w:rsidRPr="00FC3F29">
        <w:rPr>
          <w:u w:val="single"/>
        </w:rPr>
        <w:t>; and</w:t>
      </w:r>
    </w:p>
    <w:p w14:paraId="3B55847F" w14:textId="77777777" w:rsidR="00FC3F29" w:rsidRPr="00FC3F29" w:rsidRDefault="00FC3F29" w:rsidP="00FC3F29">
      <w:r w:rsidRPr="00FC3F29">
        <w:tab/>
      </w:r>
      <w:r w:rsidRPr="00FC3F29">
        <w:rPr>
          <w:u w:val="single"/>
        </w:rPr>
        <w:t>(2)</w:t>
      </w:r>
      <w:r w:rsidRPr="00FC3F29">
        <w:rPr>
          <w:u w:val="single"/>
        </w:rPr>
        <w:tab/>
        <w:t xml:space="preserve">a person with disabilities who submits proof of disability, as determined by the chief administrator in consultation with the </w:t>
      </w:r>
      <w:r w:rsidRPr="00FC3F29">
        <w:rPr>
          <w:rFonts w:ascii="Albertus Extra Bold" w:hAnsi="Albertus Extra Bold"/>
          <w:b/>
          <w:vertAlign w:val="superscript"/>
        </w:rPr>
        <w:t>1</w:t>
      </w:r>
      <w:r w:rsidRPr="00FC3F29">
        <w:rPr>
          <w:rFonts w:ascii="Albertus Extra Bold" w:hAnsi="Albertus Extra Bold"/>
          <w:b/>
        </w:rPr>
        <w:t>[</w:t>
      </w:r>
      <w:r w:rsidRPr="00FC3F29">
        <w:rPr>
          <w:u w:val="single"/>
        </w:rPr>
        <w:t>Division of Disability Determination Services</w:t>
      </w:r>
      <w:r w:rsidRPr="00FC3F29">
        <w:rPr>
          <w:rFonts w:ascii="Albertus Extra Bold" w:hAnsi="Albertus Extra Bold"/>
          <w:b/>
        </w:rPr>
        <w:t xml:space="preserve">] </w:t>
      </w:r>
      <w:r w:rsidRPr="00FC3F29">
        <w:rPr>
          <w:u w:val="single"/>
        </w:rPr>
        <w:t>federal Social Security Administration</w:t>
      </w:r>
      <w:r w:rsidRPr="00FC3F29">
        <w:rPr>
          <w:rFonts w:ascii="Albertus Extra Bold" w:hAnsi="Albertus Extra Bold"/>
          <w:b/>
          <w:vertAlign w:val="superscript"/>
        </w:rPr>
        <w:t>1</w:t>
      </w:r>
      <w:r w:rsidRPr="00FC3F29">
        <w:rPr>
          <w:u w:val="single"/>
        </w:rPr>
        <w:t>, in a form prescribed by the chief administrator</w:t>
      </w:r>
      <w:r w:rsidRPr="00FC3F29">
        <w:t xml:space="preserve">.  </w:t>
      </w:r>
    </w:p>
    <w:p w14:paraId="5AC8C929" w14:textId="77777777" w:rsidR="00FC3F29" w:rsidRPr="00FC3F29" w:rsidRDefault="00FC3F29" w:rsidP="00FC3F29">
      <w:r w:rsidRPr="00FC3F29">
        <w:tab/>
        <w:t xml:space="preserve">On or before December 31 of each year, the commission shall report to the Office of Homelessness Prevention in the Department of Community Affairs an accounting of each instance in which the commission provided a fee waiver pursuant to </w:t>
      </w:r>
      <w:r w:rsidRPr="00FC3F29">
        <w:rPr>
          <w:rFonts w:ascii="Albertus Extra Bold" w:hAnsi="Albertus Extra Bold"/>
          <w:b/>
        </w:rPr>
        <w:t>[</w:t>
      </w:r>
      <w:r w:rsidRPr="00FC3F29">
        <w:t>this section</w:t>
      </w:r>
      <w:r w:rsidRPr="00FC3F29">
        <w:rPr>
          <w:rFonts w:ascii="Albertus Extra Bold" w:hAnsi="Albertus Extra Bold"/>
          <w:b/>
        </w:rPr>
        <w:t>]</w:t>
      </w:r>
      <w:r w:rsidRPr="00FC3F29">
        <w:t xml:space="preserve"> </w:t>
      </w:r>
      <w:r w:rsidRPr="00FC3F29">
        <w:rPr>
          <w:u w:val="single"/>
        </w:rPr>
        <w:t>paragraph (1) of this subsection</w:t>
      </w:r>
      <w:r w:rsidRPr="00FC3F29">
        <w:t xml:space="preserve">.  </w:t>
      </w:r>
    </w:p>
    <w:p w14:paraId="63DA1F9B" w14:textId="77777777" w:rsidR="00FC3F29" w:rsidRPr="00FC3F29" w:rsidRDefault="00FC3F29" w:rsidP="00FC3F29">
      <w:r w:rsidRPr="00FC3F29">
        <w:tab/>
        <w:t xml:space="preserve">For the purposes of this section, "person who is homeless" means a person without a domicile who is unable to secure permanent and stable housing as determined by a social worker or the coordinator of an emergency shelter for the homeless established pursuant to P.L.1985, c.48 (C.55:13C-1 et seq.). </w:t>
      </w:r>
    </w:p>
    <w:p w14:paraId="727501A6" w14:textId="7F626808" w:rsidR="00FC3F29" w:rsidRDefault="00FC3F29" w:rsidP="00FC3F29">
      <w:r w:rsidRPr="00FC3F29">
        <w:tab/>
        <w:t>c.</w:t>
      </w:r>
      <w:r w:rsidRPr="00FC3F29">
        <w:tab/>
        <w:t>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applicant's current identification card.  The chief administrator's authority to waive the duplicate identification card fee under this subsection shall expire on October 1, 2020.  In order to receive a REAL ID identification card p</w:t>
      </w:r>
      <w:r>
        <w:t>ursuant to this subsection, the</w:t>
      </w:r>
      <w:r>
        <w:br w:type="page"/>
      </w:r>
    </w:p>
    <w:p w14:paraId="41FB64DC" w14:textId="5A866F9F" w:rsidR="00FC3F29" w:rsidRPr="00FC3F29" w:rsidRDefault="00FC3F29" w:rsidP="00FC3F29">
      <w:proofErr w:type="gramStart"/>
      <w:r w:rsidRPr="00FC3F29">
        <w:lastRenderedPageBreak/>
        <w:t>applicant</w:t>
      </w:r>
      <w:proofErr w:type="gramEnd"/>
      <w:r w:rsidRPr="00FC3F29">
        <w:t xml:space="preserve"> shall first surrender to the commission the applicant's current identification card.</w:t>
      </w:r>
    </w:p>
    <w:p w14:paraId="183B8CAE" w14:textId="3B7AD2EB" w:rsidR="00374980" w:rsidRDefault="00FC3F29" w:rsidP="00374980">
      <w:r w:rsidRPr="00FC3F29">
        <w:t>(</w:t>
      </w:r>
      <w:proofErr w:type="spellStart"/>
      <w:r w:rsidRPr="00FC3F29">
        <w:t>cf</w:t>
      </w:r>
      <w:proofErr w:type="spellEnd"/>
      <w:r w:rsidRPr="00FC3F29">
        <w:t>: P.L.2019, c.271, s.18)</w:t>
      </w:r>
    </w:p>
    <w:p w14:paraId="3F90B951" w14:textId="77777777" w:rsidR="009B54B1" w:rsidRPr="00D71D68" w:rsidRDefault="009B54B1" w:rsidP="00374980"/>
    <w:p w14:paraId="39996DDC" w14:textId="7166328B" w:rsidR="00B80D59" w:rsidRPr="00B80D59" w:rsidRDefault="00686AEB" w:rsidP="00B80D59">
      <w:r>
        <w:tab/>
      </w:r>
      <w:r w:rsidR="00374980">
        <w:t>2.</w:t>
      </w:r>
      <w:r w:rsidR="00374980">
        <w:tab/>
      </w:r>
      <w:r w:rsidR="00F018D0" w:rsidRPr="00F018D0">
        <w:t>This act shall take effect on the first day of the thirteenth month after enactment, but the Chief Administrator of the New Jersey Motor Vehicle Commission may take such administrative action in advance as shall be necessary for the implementation of this act.</w:t>
      </w:r>
    </w:p>
    <w:sectPr w:rsidR="00B80D59" w:rsidRPr="00B80D59" w:rsidSect="00FC3F29">
      <w:headerReference w:type="default" r:id="rId13"/>
      <w:footerReference w:type="default" r:id="rId14"/>
      <w:headerReference w:type="first" r:id="rId15"/>
      <w:footerReference w:type="first" r:id="rId16"/>
      <w:pgSz w:w="12240" w:h="20160" w:code="5"/>
      <w:pgMar w:top="1440" w:right="2520" w:bottom="1872" w:left="2880" w:header="1181" w:footer="91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D66BB" w14:textId="77777777" w:rsidR="003C77C6" w:rsidRDefault="003C77C6">
      <w:r>
        <w:separator/>
      </w:r>
    </w:p>
  </w:endnote>
  <w:endnote w:type="continuationSeparator" w:id="0">
    <w:p w14:paraId="3AF53C7A" w14:textId="77777777" w:rsidR="003C77C6" w:rsidRDefault="003C7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9674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A2AB3" w14:textId="77777777" w:rsidR="00D26D58" w:rsidRPr="00921C91" w:rsidRDefault="00D26D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CB4B638" w14:textId="77777777" w:rsidR="00D26D58" w:rsidRPr="00921C91" w:rsidRDefault="00D26D58">
    <w:pPr>
      <w:pStyle w:val="Footer"/>
      <w:rPr>
        <w:szCs w:val="18"/>
      </w:rPr>
    </w:pPr>
  </w:p>
  <w:p w14:paraId="6BBF6E17" w14:textId="77777777" w:rsidR="00D26D58" w:rsidRPr="00921C91" w:rsidRDefault="00D26D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AF2C177" w14:textId="0E7DA2D9" w:rsidR="00FC3F29" w:rsidRDefault="00FC3F29" w:rsidP="00686AEB">
    <w:pPr>
      <w:pStyle w:val="Footer"/>
    </w:pPr>
    <w:r>
      <w:tab/>
      <w:t>Matter enclosed in superscript numerals has been adopted as follows:</w:t>
    </w:r>
  </w:p>
  <w:p w14:paraId="04DD23B2" w14:textId="3C59DC9C" w:rsidR="00FC3F29" w:rsidRDefault="00FC3F2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42366" w14:textId="77777777" w:rsidR="003C77C6" w:rsidRDefault="003C77C6">
      <w:r>
        <w:separator/>
      </w:r>
    </w:p>
  </w:footnote>
  <w:footnote w:type="continuationSeparator" w:id="0">
    <w:p w14:paraId="37872265" w14:textId="77777777" w:rsidR="003C77C6" w:rsidRDefault="003C7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54BF6" w14:textId="77777777" w:rsidR="00665CBC" w:rsidRDefault="004223CB">
    <w:pPr>
      <w:pStyle w:val="Header"/>
    </w:pPr>
    <w:r>
      <w:rPr>
        <w:noProof/>
      </w:rPr>
      <w:pict w14:anchorId="4F8F1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79F5F" w14:textId="6F7005C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CCA" w14:textId="66FECB2B" w:rsidR="00665CBC" w:rsidRDefault="00665CBC" w:rsidP="00686AEB">
    <w:pPr>
      <w:pStyle w:val="Header"/>
      <w:jc w:val="center"/>
      <w:rPr>
        <w:rStyle w:val="PageNumber"/>
      </w:rPr>
    </w:pPr>
  </w:p>
  <w:p w14:paraId="57C5232F" w14:textId="3D6723C9" w:rsidR="004910F7" w:rsidRDefault="004910F7" w:rsidP="004910F7">
    <w:pPr>
      <w:pStyle w:val="bpuHeadSpon"/>
    </w:pPr>
    <w:r w:rsidRPr="004910F7">
      <w:rPr>
        <w:rStyle w:val="bpuHeadSponChar"/>
      </w:rPr>
      <w:t>S2945</w:t>
    </w:r>
    <w:r>
      <w:t xml:space="preserve"> </w:t>
    </w:r>
    <w:r w:rsidR="00FC3F29">
      <w:t xml:space="preserve">[1R] </w:t>
    </w:r>
    <w:r>
      <w:t>A.M.BUCCO</w:t>
    </w:r>
  </w:p>
  <w:p w14:paraId="1407504F" w14:textId="4BD380C5" w:rsidR="004910F7" w:rsidRDefault="004910F7" w:rsidP="004910F7">
    <w:pPr>
      <w:pStyle w:val="bpuHeadSpon"/>
    </w:pPr>
    <w:r>
      <w:fldChar w:fldCharType="begin"/>
    </w:r>
    <w:r>
      <w:instrText xml:space="preserve"> PAGE  \* MERGEFORMAT </w:instrText>
    </w:r>
    <w:r>
      <w:fldChar w:fldCharType="separate"/>
    </w:r>
    <w:r w:rsidR="004223CB">
      <w:rPr>
        <w:noProof/>
      </w:rPr>
      <w:t>3</w:t>
    </w:r>
    <w:r>
      <w:fldChar w:fldCharType="end"/>
    </w:r>
  </w:p>
  <w:p w14:paraId="4D7DC3C9" w14:textId="77777777" w:rsidR="004910F7" w:rsidRDefault="004910F7" w:rsidP="00491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974B1" w14:textId="7DAB6629" w:rsidR="00665CBC" w:rsidRDefault="00665CBC">
    <w:pPr>
      <w:pStyle w:val="Header"/>
    </w:pPr>
  </w:p>
  <w:p w14:paraId="337B32CC" w14:textId="11186162" w:rsidR="004910F7" w:rsidRDefault="004910F7" w:rsidP="004910F7">
    <w:pPr>
      <w:pStyle w:val="bpuHeadSpon"/>
    </w:pPr>
    <w:r w:rsidRPr="004910F7">
      <w:rPr>
        <w:rStyle w:val="bpuHeadSponChar"/>
      </w:rPr>
      <w:t>S2945</w:t>
    </w:r>
    <w:r>
      <w:t xml:space="preserve"> </w:t>
    </w:r>
    <w:r w:rsidR="00FC3F29">
      <w:t xml:space="preserve">[1R] </w:t>
    </w:r>
    <w:r>
      <w:t>A.M.BUCCO</w:t>
    </w:r>
  </w:p>
  <w:p w14:paraId="3FC15D84" w14:textId="4C9606F8" w:rsidR="004910F7" w:rsidRDefault="004910F7" w:rsidP="004910F7">
    <w:pPr>
      <w:pStyle w:val="bpuHeadSpon"/>
    </w:pPr>
    <w:r>
      <w:fldChar w:fldCharType="begin"/>
    </w:r>
    <w:r>
      <w:instrText xml:space="preserve"> PAGE  \* MERGEFORMAT </w:instrText>
    </w:r>
    <w:r>
      <w:fldChar w:fldCharType="separate"/>
    </w:r>
    <w:r w:rsidR="004223CB">
      <w:rPr>
        <w:noProof/>
      </w:rPr>
      <w:t>2</w:t>
    </w:r>
    <w:r>
      <w:fldChar w:fldCharType="end"/>
    </w:r>
  </w:p>
  <w:p w14:paraId="1177CCA5" w14:textId="77777777" w:rsidR="004910F7" w:rsidRDefault="004910F7" w:rsidP="004910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D2F"/>
    <w:multiLevelType w:val="hybridMultilevel"/>
    <w:tmpl w:val="FDBC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0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CC2"/>
    <w:rsid w:val="000D11AF"/>
    <w:rsid w:val="000D6255"/>
    <w:rsid w:val="000D6262"/>
    <w:rsid w:val="000D7B4A"/>
    <w:rsid w:val="000E4006"/>
    <w:rsid w:val="000F3DA2"/>
    <w:rsid w:val="000F5FDE"/>
    <w:rsid w:val="000F7466"/>
    <w:rsid w:val="0013000E"/>
    <w:rsid w:val="00133F81"/>
    <w:rsid w:val="00135943"/>
    <w:rsid w:val="0014664C"/>
    <w:rsid w:val="001645FB"/>
    <w:rsid w:val="0017156B"/>
    <w:rsid w:val="00173D2B"/>
    <w:rsid w:val="00181676"/>
    <w:rsid w:val="00183603"/>
    <w:rsid w:val="0018410E"/>
    <w:rsid w:val="00194E78"/>
    <w:rsid w:val="0019707B"/>
    <w:rsid w:val="00197E8B"/>
    <w:rsid w:val="00197FA4"/>
    <w:rsid w:val="001A161A"/>
    <w:rsid w:val="001A24D7"/>
    <w:rsid w:val="001A3B79"/>
    <w:rsid w:val="001A66B6"/>
    <w:rsid w:val="001B4716"/>
    <w:rsid w:val="001B4EA4"/>
    <w:rsid w:val="001C47EF"/>
    <w:rsid w:val="001C7C52"/>
    <w:rsid w:val="001D25F3"/>
    <w:rsid w:val="001E15F1"/>
    <w:rsid w:val="001E16FA"/>
    <w:rsid w:val="001E6213"/>
    <w:rsid w:val="001E707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5D8"/>
    <w:rsid w:val="002A3A1A"/>
    <w:rsid w:val="002A4692"/>
    <w:rsid w:val="002A51BA"/>
    <w:rsid w:val="002B2E26"/>
    <w:rsid w:val="002B3FE6"/>
    <w:rsid w:val="002C2D81"/>
    <w:rsid w:val="002C461E"/>
    <w:rsid w:val="002C6CEC"/>
    <w:rsid w:val="002E09CE"/>
    <w:rsid w:val="002E69D1"/>
    <w:rsid w:val="002F371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AD4"/>
    <w:rsid w:val="0036180C"/>
    <w:rsid w:val="00363CF5"/>
    <w:rsid w:val="00364344"/>
    <w:rsid w:val="003702CA"/>
    <w:rsid w:val="00370617"/>
    <w:rsid w:val="00374980"/>
    <w:rsid w:val="0038078F"/>
    <w:rsid w:val="00382F1F"/>
    <w:rsid w:val="003840E5"/>
    <w:rsid w:val="00391DA4"/>
    <w:rsid w:val="003A3C64"/>
    <w:rsid w:val="003A3F83"/>
    <w:rsid w:val="003C43EF"/>
    <w:rsid w:val="003C5A6B"/>
    <w:rsid w:val="003C77C6"/>
    <w:rsid w:val="003C7FB2"/>
    <w:rsid w:val="003D24DE"/>
    <w:rsid w:val="003E26D4"/>
    <w:rsid w:val="003E47BA"/>
    <w:rsid w:val="003F3B37"/>
    <w:rsid w:val="0040195A"/>
    <w:rsid w:val="00402DC0"/>
    <w:rsid w:val="00416C4B"/>
    <w:rsid w:val="0041751E"/>
    <w:rsid w:val="004211E5"/>
    <w:rsid w:val="00422091"/>
    <w:rsid w:val="004223CB"/>
    <w:rsid w:val="0043386C"/>
    <w:rsid w:val="00436F2D"/>
    <w:rsid w:val="00436F5D"/>
    <w:rsid w:val="00441B42"/>
    <w:rsid w:val="0045118A"/>
    <w:rsid w:val="00455D51"/>
    <w:rsid w:val="00456BF9"/>
    <w:rsid w:val="00461057"/>
    <w:rsid w:val="004704A8"/>
    <w:rsid w:val="00471102"/>
    <w:rsid w:val="00471F18"/>
    <w:rsid w:val="00480A41"/>
    <w:rsid w:val="00480ED4"/>
    <w:rsid w:val="00484144"/>
    <w:rsid w:val="00484C19"/>
    <w:rsid w:val="00485866"/>
    <w:rsid w:val="004910F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0D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6A7"/>
    <w:rsid w:val="00692D5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9F9"/>
    <w:rsid w:val="00813627"/>
    <w:rsid w:val="0082557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36"/>
    <w:rsid w:val="00875402"/>
    <w:rsid w:val="00884D51"/>
    <w:rsid w:val="008916EC"/>
    <w:rsid w:val="00891E4F"/>
    <w:rsid w:val="008A31C5"/>
    <w:rsid w:val="008A4F9A"/>
    <w:rsid w:val="008B2850"/>
    <w:rsid w:val="008C79B3"/>
    <w:rsid w:val="008D77BD"/>
    <w:rsid w:val="008E454C"/>
    <w:rsid w:val="008F1E5A"/>
    <w:rsid w:val="00901BDA"/>
    <w:rsid w:val="00912174"/>
    <w:rsid w:val="009121D8"/>
    <w:rsid w:val="009129BB"/>
    <w:rsid w:val="00916F7A"/>
    <w:rsid w:val="00917FE3"/>
    <w:rsid w:val="009318C7"/>
    <w:rsid w:val="00931C09"/>
    <w:rsid w:val="009348C2"/>
    <w:rsid w:val="009440D0"/>
    <w:rsid w:val="009472BF"/>
    <w:rsid w:val="009523A3"/>
    <w:rsid w:val="00960958"/>
    <w:rsid w:val="00963A46"/>
    <w:rsid w:val="00966A3E"/>
    <w:rsid w:val="00971493"/>
    <w:rsid w:val="00971AD9"/>
    <w:rsid w:val="00973069"/>
    <w:rsid w:val="00973523"/>
    <w:rsid w:val="00980766"/>
    <w:rsid w:val="00982D17"/>
    <w:rsid w:val="009835D4"/>
    <w:rsid w:val="009865D4"/>
    <w:rsid w:val="00997152"/>
    <w:rsid w:val="009972CD"/>
    <w:rsid w:val="009A0E9C"/>
    <w:rsid w:val="009A45DA"/>
    <w:rsid w:val="009B06D2"/>
    <w:rsid w:val="009B34EC"/>
    <w:rsid w:val="009B54B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8E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D59"/>
    <w:rsid w:val="00B90E33"/>
    <w:rsid w:val="00B9676B"/>
    <w:rsid w:val="00BA2EA5"/>
    <w:rsid w:val="00BA364B"/>
    <w:rsid w:val="00BB1190"/>
    <w:rsid w:val="00BB31D0"/>
    <w:rsid w:val="00BB3A11"/>
    <w:rsid w:val="00BB4DDB"/>
    <w:rsid w:val="00BB5D79"/>
    <w:rsid w:val="00BB5F02"/>
    <w:rsid w:val="00BC7892"/>
    <w:rsid w:val="00BD4B72"/>
    <w:rsid w:val="00BD6DC4"/>
    <w:rsid w:val="00BE24D6"/>
    <w:rsid w:val="00BE7EFA"/>
    <w:rsid w:val="00BF06AD"/>
    <w:rsid w:val="00BF2C67"/>
    <w:rsid w:val="00C04F4D"/>
    <w:rsid w:val="00C12E48"/>
    <w:rsid w:val="00C13D14"/>
    <w:rsid w:val="00C15F53"/>
    <w:rsid w:val="00C23F09"/>
    <w:rsid w:val="00C25356"/>
    <w:rsid w:val="00C328D0"/>
    <w:rsid w:val="00C46AE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A8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58"/>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441"/>
    <w:rsid w:val="00DE10D1"/>
    <w:rsid w:val="00DE2514"/>
    <w:rsid w:val="00DE6220"/>
    <w:rsid w:val="00DE6851"/>
    <w:rsid w:val="00DF03EE"/>
    <w:rsid w:val="00E01B71"/>
    <w:rsid w:val="00E05CC9"/>
    <w:rsid w:val="00E15573"/>
    <w:rsid w:val="00E25A5B"/>
    <w:rsid w:val="00E3587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8D0"/>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F29"/>
    <w:rsid w:val="00FD21F6"/>
    <w:rsid w:val="00FD2F97"/>
    <w:rsid w:val="00FD43E0"/>
    <w:rsid w:val="00FE56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3F78AE"/>
  <w15:docId w15:val="{B723E292-C2C3-466D-B6DE-5E3A2E76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6A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AE6"/>
    <w:rPr>
      <w:rFonts w:ascii="Segoe UI" w:hAnsi="Segoe UI" w:cs="Segoe UI"/>
      <w:spacing w:val="4"/>
      <w:sz w:val="18"/>
      <w:szCs w:val="18"/>
    </w:rPr>
  </w:style>
  <w:style w:type="character" w:styleId="CommentReference">
    <w:name w:val="annotation reference"/>
    <w:basedOn w:val="DefaultParagraphFont"/>
    <w:semiHidden/>
    <w:unhideWhenUsed/>
    <w:rsid w:val="00C46AE6"/>
    <w:rPr>
      <w:sz w:val="16"/>
      <w:szCs w:val="16"/>
    </w:rPr>
  </w:style>
  <w:style w:type="paragraph" w:styleId="CommentText">
    <w:name w:val="annotation text"/>
    <w:basedOn w:val="Normal"/>
    <w:link w:val="CommentTextChar"/>
    <w:semiHidden/>
    <w:unhideWhenUsed/>
    <w:rsid w:val="00C46AE6"/>
    <w:pPr>
      <w:spacing w:line="240" w:lineRule="auto"/>
    </w:pPr>
    <w:rPr>
      <w:sz w:val="20"/>
      <w:szCs w:val="20"/>
    </w:rPr>
  </w:style>
  <w:style w:type="character" w:customStyle="1" w:styleId="CommentTextChar">
    <w:name w:val="Comment Text Char"/>
    <w:basedOn w:val="DefaultParagraphFont"/>
    <w:link w:val="CommentText"/>
    <w:semiHidden/>
    <w:rsid w:val="00C46AE6"/>
    <w:rPr>
      <w:spacing w:val="4"/>
    </w:rPr>
  </w:style>
  <w:style w:type="paragraph" w:styleId="CommentSubject">
    <w:name w:val="annotation subject"/>
    <w:basedOn w:val="CommentText"/>
    <w:next w:val="CommentText"/>
    <w:link w:val="CommentSubjectChar"/>
    <w:semiHidden/>
    <w:unhideWhenUsed/>
    <w:rsid w:val="00C46AE6"/>
    <w:rPr>
      <w:b/>
      <w:bCs/>
    </w:rPr>
  </w:style>
  <w:style w:type="character" w:customStyle="1" w:styleId="CommentSubjectChar">
    <w:name w:val="Comment Subject Char"/>
    <w:basedOn w:val="CommentTextChar"/>
    <w:link w:val="CommentSubject"/>
    <w:semiHidden/>
    <w:rsid w:val="00C46AE6"/>
    <w:rPr>
      <w:b/>
      <w:bCs/>
      <w:spacing w:val="4"/>
    </w:rPr>
  </w:style>
  <w:style w:type="character" w:styleId="LineNumber">
    <w:name w:val="line number"/>
    <w:basedOn w:val="DefaultParagraphFont"/>
    <w:semiHidden/>
    <w:unhideWhenUsed/>
    <w:rsid w:val="00491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469</Words>
  <Characters>2554</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S2945</vt:lpstr>
    </vt:vector>
  </TitlesOfParts>
  <Manager>R229</Manager>
  <Company>NJ Office of Legislative Services</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S2945 1R</dc:title>
  <dc:subject/>
  <dc:creator>Senator  BUCCO</dc:creator>
  <cp:keywords>S2945|3|AU |323|270|269|!||</cp:keywords>
  <dc:description>INTRODUCED SEPTEMBER 21, 2020_x000d_
Amended 6/10/21</dc:description>
  <cp:lastModifiedBy>Bell, Careema</cp:lastModifiedBy>
  <cp:revision>2</cp:revision>
  <cp:lastPrinted>2005-10-12T19:02:00Z</cp:lastPrinted>
  <dcterms:created xsi:type="dcterms:W3CDTF">2021-06-11T17:31:00Z</dcterms:created>
  <dcterms:modified xsi:type="dcterms:W3CDTF">2021-06-11T17:31:00Z</dcterms:modified>
  <cp:category>s.2: Eff. date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