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FEB" w:rsidRDefault="00954FEB" w:rsidP="00954FEB">
      <w:pPr>
        <w:pStyle w:val="bpuReprint"/>
      </w:pPr>
      <w:bookmarkStart w:id="0" w:name="bpuFrontPg"/>
      <w:bookmarkStart w:id="1" w:name="_GoBack"/>
      <w:bookmarkEnd w:id="0"/>
      <w:bookmarkEnd w:id="1"/>
      <w:r>
        <w:t>[First Reprint]</w:t>
      </w:r>
    </w:p>
    <w:p w:rsidR="003766E3" w:rsidRDefault="003766E3" w:rsidP="003766E3">
      <w:pPr>
        <w:pStyle w:val="bpuBill"/>
      </w:pPr>
      <w:r>
        <w:t xml:space="preserve">SENATE, No. 2958 </w:t>
      </w:r>
    </w:p>
    <w:p w:rsidR="003766E3" w:rsidRPr="009D38FF" w:rsidRDefault="003766E3" w:rsidP="003766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1175" r:id="rId8"/>
        </w:object>
      </w:r>
    </w:p>
    <w:p w:rsidR="003766E3" w:rsidRDefault="003766E3" w:rsidP="003766E3">
      <w:pPr>
        <w:pStyle w:val="bpuState"/>
      </w:pPr>
      <w:r>
        <w:t>STATE OF NEW JERSEY</w:t>
      </w:r>
    </w:p>
    <w:p w:rsidR="003766E3" w:rsidRDefault="003766E3" w:rsidP="003766E3">
      <w:pPr>
        <w:pStyle w:val="bpuLegislature"/>
      </w:pPr>
      <w:r>
        <w:t>219th LEGISLATURE</w:t>
      </w:r>
    </w:p>
    <w:p w:rsidR="003766E3" w:rsidRDefault="003766E3" w:rsidP="003766E3">
      <w:pPr>
        <w:pStyle w:val="bpuWpGraphic"/>
      </w:pPr>
      <w:r>
        <w:object w:dxaOrig="8985" w:dyaOrig="255">
          <v:shape id="_x0000_i1026" type="#_x0000_t75" style="width:6in;height:12pt" o:ole="">
            <v:imagedata r:id="rId7" o:title=""/>
          </v:shape>
          <o:OLEObject Type="Embed" ProgID="WPWin6.1" ShapeID="_x0000_i1026" DrawAspect="Content" ObjectID="_1700651176" r:id="rId9"/>
        </w:object>
      </w:r>
      <w:r>
        <w:t xml:space="preserve">  </w:t>
      </w:r>
    </w:p>
    <w:p w:rsidR="003766E3" w:rsidRDefault="003766E3" w:rsidP="003766E3">
      <w:pPr>
        <w:pStyle w:val="bpuIntro"/>
      </w:pPr>
      <w:r>
        <w:t>INTRODUCED SEPTEMBER 24, 2020</w:t>
      </w:r>
    </w:p>
    <w:p w:rsidR="003766E3" w:rsidRDefault="003766E3" w:rsidP="003766E3">
      <w:pPr>
        <w:pStyle w:val="bpuIntro"/>
      </w:pPr>
    </w:p>
    <w:p w:rsidR="003766E3" w:rsidRDefault="003766E3" w:rsidP="003766E3">
      <w:pPr>
        <w:pStyle w:val="bpuIntro"/>
        <w:sectPr w:rsidR="003766E3" w:rsidSect="00274F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766E3" w:rsidRDefault="003766E3" w:rsidP="003766E3">
      <w:pPr>
        <w:pStyle w:val="bpuIntro"/>
      </w:pPr>
    </w:p>
    <w:p w:rsidR="003766E3" w:rsidRDefault="003766E3" w:rsidP="003766E3">
      <w:pPr>
        <w:pStyle w:val="bpuSponsor"/>
      </w:pPr>
      <w:r>
        <w:t>Sponsored by:</w:t>
      </w:r>
    </w:p>
    <w:p w:rsidR="003766E3" w:rsidRDefault="003766E3" w:rsidP="003766E3">
      <w:pPr>
        <w:pStyle w:val="bpuSponsor"/>
      </w:pPr>
      <w:r>
        <w:t>Senator  JOSEPH P. CRYAN</w:t>
      </w:r>
    </w:p>
    <w:p w:rsidR="003766E3" w:rsidRDefault="003766E3" w:rsidP="003766E3">
      <w:pPr>
        <w:pStyle w:val="bpuSponsor"/>
      </w:pPr>
      <w:r>
        <w:t>District 20 (Union)</w:t>
      </w:r>
    </w:p>
    <w:p w:rsidR="003766E3" w:rsidRDefault="00EB4313" w:rsidP="00EB4313">
      <w:pPr>
        <w:pStyle w:val="bpuSponsor"/>
      </w:pPr>
      <w:r>
        <w:t>Senator  NELLIE POU</w:t>
      </w:r>
    </w:p>
    <w:p w:rsidR="00EB4313" w:rsidRDefault="00EB4313" w:rsidP="00EB4313">
      <w:pPr>
        <w:pStyle w:val="bpuSponsor"/>
      </w:pPr>
      <w:r>
        <w:t>District 35 (Bergen and Passaic)</w:t>
      </w:r>
    </w:p>
    <w:p w:rsidR="00EB4313" w:rsidRPr="00EB4313" w:rsidRDefault="00EB4313" w:rsidP="00EB4313">
      <w:pPr>
        <w:pStyle w:val="bpuSponsor"/>
      </w:pPr>
    </w:p>
    <w:p w:rsidR="00CE11C6" w:rsidRDefault="00274FD8" w:rsidP="00274FD8">
      <w:pPr>
        <w:pStyle w:val="bpuSponsor"/>
      </w:pPr>
      <w:r>
        <w:t>Co-Sponsored by:</w:t>
      </w:r>
    </w:p>
    <w:p w:rsidR="00274FD8" w:rsidRPr="00274FD8" w:rsidRDefault="00274FD8" w:rsidP="00274FD8">
      <w:pPr>
        <w:pStyle w:val="bpuSponsor"/>
      </w:pPr>
      <w:r w:rsidRPr="00274FD8">
        <w:t xml:space="preserve">Senators </w:t>
      </w:r>
      <w:proofErr w:type="spellStart"/>
      <w:r w:rsidRPr="00274FD8">
        <w:t>Corrado</w:t>
      </w:r>
      <w:proofErr w:type="spellEnd"/>
      <w:r w:rsidRPr="00274FD8">
        <w:t>, Gopal and Ruiz</w:t>
      </w:r>
    </w:p>
    <w:p w:rsidR="009A219F" w:rsidRDefault="009A219F" w:rsidP="009A219F"/>
    <w:p w:rsidR="009A219F" w:rsidRDefault="009A219F" w:rsidP="009A219F"/>
    <w:p w:rsidR="00CE11C6" w:rsidRPr="009A219F" w:rsidRDefault="00CE11C6" w:rsidP="009A219F"/>
    <w:p w:rsidR="003766E3" w:rsidRDefault="003766E3" w:rsidP="003766E3">
      <w:pPr>
        <w:pStyle w:val="bpuSponsor"/>
      </w:pPr>
    </w:p>
    <w:p w:rsidR="003766E3" w:rsidRDefault="003766E3" w:rsidP="003766E3">
      <w:pPr>
        <w:pStyle w:val="bpuSponsor"/>
      </w:pPr>
      <w:r>
        <w:t>SYNOPSIS</w:t>
      </w:r>
    </w:p>
    <w:p w:rsidR="003766E3" w:rsidRDefault="003766E3" w:rsidP="003766E3">
      <w:pPr>
        <w:pStyle w:val="bpuNormText"/>
      </w:pPr>
      <w:r>
        <w:tab/>
        <w:t xml:space="preserve">Requires institutions of higher education to implement suicide prevention programs and raise awareness of mental health services. </w:t>
      </w:r>
    </w:p>
    <w:p w:rsidR="003766E3" w:rsidRDefault="003766E3" w:rsidP="003766E3">
      <w:pPr>
        <w:pStyle w:val="bpuNormText"/>
      </w:pPr>
    </w:p>
    <w:p w:rsidR="003766E3" w:rsidRDefault="003766E3" w:rsidP="003766E3">
      <w:pPr>
        <w:pStyle w:val="bpuSponsor"/>
      </w:pPr>
      <w:r>
        <w:t xml:space="preserve">CURRENT VERSION OF TEXT </w:t>
      </w:r>
    </w:p>
    <w:p w:rsidR="003766E3" w:rsidRDefault="00954FEB" w:rsidP="003766E3">
      <w:pPr>
        <w:pStyle w:val="bpuNormText"/>
      </w:pPr>
      <w:r>
        <w:tab/>
        <w:t>As reported by the Senate Higher Education Committee on December 9, 2021, with amendments.</w:t>
      </w:r>
    </w:p>
    <w:p w:rsidR="003766E3" w:rsidRDefault="003766E3" w:rsidP="003766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66E3" w:rsidRDefault="003766E3" w:rsidP="008916EC">
      <w:pPr>
        <w:pStyle w:val="FronterPage"/>
        <w:tabs>
          <w:tab w:val="clear" w:pos="720"/>
          <w:tab w:val="clear" w:pos="1440"/>
          <w:tab w:val="clear" w:pos="2160"/>
          <w:tab w:val="clear" w:pos="2880"/>
          <w:tab w:val="clear" w:pos="3600"/>
          <w:tab w:val="clear" w:pos="4320"/>
          <w:tab w:val="clear" w:pos="5040"/>
        </w:tabs>
        <w:sectPr w:rsidR="003766E3" w:rsidSect="003766E3">
          <w:type w:val="continuous"/>
          <w:pgSz w:w="12240" w:h="20160" w:code="5"/>
          <w:pgMar w:top="1440" w:right="2275" w:bottom="1440" w:left="2275" w:header="72" w:footer="720" w:gutter="0"/>
          <w:pgNumType w:start="1"/>
          <w:cols w:space="720"/>
          <w:docGrid w:linePitch="360"/>
        </w:sectPr>
      </w:pPr>
    </w:p>
    <w:p w:rsidR="006830FF" w:rsidRPr="00677316" w:rsidRDefault="006830FF" w:rsidP="006830FF">
      <w:pPr>
        <w:pStyle w:val="HangingAnAct"/>
        <w:rPr>
          <w:rStyle w:val="HangingAnActChar"/>
        </w:rPr>
      </w:pPr>
      <w:r w:rsidRPr="006830FF">
        <w:rPr>
          <w:rStyle w:val="BillHead"/>
        </w:rPr>
        <w:lastRenderedPageBreak/>
        <w:t>An Act</w:t>
      </w:r>
      <w:r w:rsidRPr="006B7FA7">
        <w:rPr>
          <w:rStyle w:val="HangingAnActChar"/>
        </w:rPr>
        <w:t xml:space="preserve"> </w:t>
      </w:r>
      <w:r w:rsidRPr="003D2DAA">
        <w:t>concerning suicide prevention programs at institutions of higher education and amending P.L.2016, c.18.</w:t>
      </w:r>
    </w:p>
    <w:p w:rsidR="006830FF" w:rsidRPr="00D71D68" w:rsidRDefault="006830FF" w:rsidP="006830FF"/>
    <w:p w:rsidR="006830FF" w:rsidRPr="00AA7880" w:rsidRDefault="006830FF" w:rsidP="006830FF">
      <w:r>
        <w:tab/>
      </w:r>
      <w:r>
        <w:rPr>
          <w:rStyle w:val="BillHeading2"/>
        </w:rPr>
        <w:t xml:space="preserve">Be It Enacted </w:t>
      </w:r>
      <w:r>
        <w:rPr>
          <w:rStyle w:val="BillLanguage"/>
        </w:rPr>
        <w:t>by the Senate and General Assembly of the State of New Jersey:</w:t>
      </w:r>
    </w:p>
    <w:p w:rsidR="006830FF" w:rsidRPr="00D71D68" w:rsidRDefault="006830FF" w:rsidP="006830FF"/>
    <w:p w:rsidR="00954FEB" w:rsidRPr="00954FEB" w:rsidRDefault="00954FEB" w:rsidP="00954FE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54FEB">
        <w:rPr>
          <w:spacing w:val="0"/>
        </w:rPr>
        <w:tab/>
      </w:r>
      <w:r w:rsidRPr="00954FEB">
        <w:t>1.</w:t>
      </w:r>
      <w:r w:rsidRPr="00954FEB">
        <w:tab/>
        <w:t>Section 2 of P.L.2016, c.18 (C.18A:3B-73) is amended to read as follows:</w:t>
      </w:r>
    </w:p>
    <w:p w:rsidR="00954FEB" w:rsidRPr="00954FEB" w:rsidRDefault="00954FEB" w:rsidP="00954FEB">
      <w:pPr>
        <w:tabs>
          <w:tab w:val="clear" w:pos="1440"/>
          <w:tab w:val="left" w:pos="1080"/>
        </w:tabs>
      </w:pPr>
      <w:r w:rsidRPr="00954FEB">
        <w:tab/>
        <w:t>2.</w:t>
      </w:r>
      <w:r w:rsidRPr="00954FEB">
        <w:tab/>
        <w:t>a.</w:t>
      </w:r>
      <w:r w:rsidRPr="00954FEB">
        <w:tab/>
        <w:t>An institution of higher education shall have individuals with training and experience in mental health issues who focus on reducing student suicides and attempted suicides available on campus or remotely by telephone or other means for students 24 hours a day, seven days a week.  The individuals shall also work with</w:t>
      </w:r>
      <w:r w:rsidRPr="00954FEB">
        <w:rPr>
          <w:u w:val="single"/>
        </w:rPr>
        <w:t>, and annually train,</w:t>
      </w:r>
      <w:r w:rsidRPr="00954FEB">
        <w:t xml:space="preserve"> faculty and staff on ways to recognize </w:t>
      </w:r>
      <w:r w:rsidRPr="00954FEB">
        <w:rPr>
          <w:u w:val="single"/>
        </w:rPr>
        <w:t>the signs of depression and</w:t>
      </w:r>
      <w:r w:rsidRPr="00954FEB">
        <w:t xml:space="preserve"> the warning signs and risk factors associated with student suicide</w:t>
      </w:r>
      <w:r w:rsidRPr="00954FEB">
        <w:rPr>
          <w:u w:val="single"/>
        </w:rPr>
        <w:t>, and on the referral of students to crisis hotlines and mental health screenings</w:t>
      </w:r>
      <w:r w:rsidRPr="00954FEB">
        <w:t>.</w:t>
      </w:r>
    </w:p>
    <w:p w:rsidR="00954FEB" w:rsidRPr="00954FEB" w:rsidRDefault="00954FEB" w:rsidP="00954FEB">
      <w:r w:rsidRPr="00954FEB">
        <w:tab/>
        <w:t>b.</w:t>
      </w:r>
      <w:r w:rsidRPr="00954FEB">
        <w:tab/>
        <w:t>No later than 15 days following the beginning of each semester, an institution of higher education shall transmit to each student via electronic mail the contact information of the individuals required pursuant to subsection a. of this section.</w:t>
      </w:r>
    </w:p>
    <w:p w:rsidR="00954FEB" w:rsidRPr="00954FEB" w:rsidRDefault="00954FEB" w:rsidP="00954FEB">
      <w:r w:rsidRPr="00954FEB">
        <w:tab/>
      </w:r>
      <w:r w:rsidRPr="00954FEB">
        <w:rPr>
          <w:u w:val="single"/>
        </w:rPr>
        <w:t>c.</w:t>
      </w:r>
      <w:r w:rsidRPr="00954FEB">
        <w:rPr>
          <w:u w:val="single"/>
        </w:rPr>
        <w:tab/>
        <w:t>A four-year institution of higher education shall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The training shall be developed by a licensed mental health professional with experience in treating depression in college students.</w:t>
      </w:r>
    </w:p>
    <w:p w:rsidR="00954FEB" w:rsidRPr="00954FEB" w:rsidRDefault="00954FEB" w:rsidP="00954FEB">
      <w:pPr>
        <w:rPr>
          <w:u w:val="single"/>
        </w:rPr>
      </w:pPr>
      <w:r w:rsidRPr="00954FEB">
        <w:tab/>
      </w:r>
      <w:r w:rsidRPr="00954FEB">
        <w:rPr>
          <w:u w:val="single"/>
        </w:rPr>
        <w:t>d.</w:t>
      </w:r>
      <w:r w:rsidRPr="00954FEB">
        <w:rPr>
          <w:u w:val="single"/>
        </w:rPr>
        <w:tab/>
        <w:t>An institution of higher education shall annually conduct a mental health public awareness campaign on campus designed to:</w:t>
      </w:r>
    </w:p>
    <w:p w:rsidR="00954FEB" w:rsidRPr="00954FEB" w:rsidRDefault="00954FEB" w:rsidP="00954FEB">
      <w:pPr>
        <w:rPr>
          <w:u w:val="single"/>
        </w:rPr>
      </w:pPr>
      <w:r w:rsidRPr="00954FEB">
        <w:tab/>
      </w:r>
      <w:r w:rsidRPr="00954FEB">
        <w:rPr>
          <w:u w:val="single"/>
        </w:rPr>
        <w:t>(1)</w:t>
      </w:r>
      <w:r w:rsidRPr="00954FEB">
        <w:rPr>
          <w:u w:val="single"/>
        </w:rPr>
        <w:tab/>
        <w:t>provide students with information on depression and suicide;</w:t>
      </w:r>
    </w:p>
    <w:p w:rsidR="00954FEB" w:rsidRPr="00954FEB" w:rsidRDefault="00954FEB" w:rsidP="00954FEB">
      <w:pPr>
        <w:rPr>
          <w:u w:val="single"/>
        </w:rPr>
      </w:pPr>
      <w:r w:rsidRPr="00954FEB">
        <w:tab/>
      </w:r>
      <w:r w:rsidRPr="00954FEB">
        <w:rPr>
          <w:u w:val="single"/>
        </w:rPr>
        <w:t>(2)</w:t>
      </w:r>
      <w:r w:rsidRPr="00954FEB">
        <w:rPr>
          <w:u w:val="single"/>
        </w:rPr>
        <w:tab/>
        <w:t>raise awareness about the mental health services available on and off campus; and</w:t>
      </w:r>
    </w:p>
    <w:p w:rsidR="00954FEB" w:rsidRPr="00954FEB" w:rsidRDefault="00954FEB" w:rsidP="00954FEB">
      <w:pPr>
        <w:rPr>
          <w:u w:val="single"/>
        </w:rPr>
      </w:pPr>
      <w:r w:rsidRPr="00954FEB">
        <w:tab/>
      </w:r>
      <w:r w:rsidRPr="00954FEB">
        <w:rPr>
          <w:u w:val="single"/>
        </w:rPr>
        <w:t>(3)</w:t>
      </w:r>
      <w:r w:rsidRPr="00954FEB">
        <w:rPr>
          <w:u w:val="single"/>
        </w:rPr>
        <w:tab/>
        <w:t>reduce the stigma associated with seeking mental health services.</w:t>
      </w:r>
    </w:p>
    <w:p w:rsidR="00954FEB" w:rsidRPr="00954FEB" w:rsidRDefault="00954FEB" w:rsidP="00954FEB">
      <w:pPr>
        <w:rPr>
          <w:u w:val="single"/>
        </w:rPr>
      </w:pPr>
      <w:r w:rsidRPr="00954FEB">
        <w:tab/>
      </w:r>
      <w:r w:rsidRPr="00954FEB">
        <w:rPr>
          <w:u w:val="single"/>
        </w:rPr>
        <w:t>e.</w:t>
      </w:r>
      <w:r w:rsidRPr="00954FEB">
        <w:rPr>
          <w:u w:val="single"/>
        </w:rPr>
        <w:tab/>
        <w:t>The</w:t>
      </w:r>
      <w:r w:rsidRPr="00954FEB">
        <w:t xml:space="preserve"> </w:t>
      </w:r>
      <w:r w:rsidRPr="00954FEB">
        <w:rPr>
          <w:rFonts w:ascii="Albertus Extra Bold" w:hAnsi="Albertus Extra Bold"/>
          <w:b/>
          <w:vertAlign w:val="superscript"/>
        </w:rPr>
        <w:t>1</w:t>
      </w:r>
      <w:r w:rsidRPr="00954FEB">
        <w:rPr>
          <w:rFonts w:ascii="Albertus Extra Bold" w:hAnsi="Albertus Extra Bold"/>
          <w:b/>
        </w:rPr>
        <w:t>[</w:t>
      </w:r>
      <w:r w:rsidRPr="00954FEB">
        <w:rPr>
          <w:u w:val="single"/>
        </w:rPr>
        <w:t>governing board</w:t>
      </w:r>
      <w:r w:rsidRPr="00954FEB">
        <w:rPr>
          <w:rFonts w:ascii="Albertus Extra Bold" w:hAnsi="Albertus Extra Bold"/>
          <w:b/>
        </w:rPr>
        <w:t>]</w:t>
      </w:r>
      <w:r w:rsidRPr="00954FEB">
        <w:rPr>
          <w:spacing w:val="0"/>
        </w:rPr>
        <w:t xml:space="preserve"> </w:t>
      </w:r>
      <w:r w:rsidRPr="00954FEB">
        <w:rPr>
          <w:spacing w:val="0"/>
          <w:u w:val="single"/>
        </w:rPr>
        <w:t>president</w:t>
      </w:r>
      <w:r w:rsidRPr="00954FEB">
        <w:rPr>
          <w:rFonts w:ascii="Albertus Extra Bold" w:hAnsi="Albertus Extra Bold"/>
          <w:b/>
          <w:vertAlign w:val="superscript"/>
        </w:rPr>
        <w:t>1</w:t>
      </w:r>
      <w:r w:rsidRPr="00954FEB">
        <w:t xml:space="preserve"> </w:t>
      </w:r>
      <w:r w:rsidRPr="00954FEB">
        <w:rPr>
          <w:u w:val="single"/>
        </w:rPr>
        <w:t>of an institution of higher education</w:t>
      </w:r>
      <w:r w:rsidRPr="00954FEB">
        <w:t xml:space="preserve"> </w:t>
      </w:r>
      <w:r w:rsidRPr="00954FEB">
        <w:rPr>
          <w:rFonts w:ascii="Albertus Extra Bold" w:hAnsi="Albertus Extra Bold"/>
          <w:b/>
          <w:vertAlign w:val="superscript"/>
        </w:rPr>
        <w:t>1</w:t>
      </w:r>
      <w:r w:rsidRPr="00954FEB">
        <w:rPr>
          <w:spacing w:val="0"/>
          <w:u w:val="single"/>
        </w:rPr>
        <w:t>, or a designee,</w:t>
      </w:r>
      <w:r w:rsidRPr="00954FEB">
        <w:rPr>
          <w:rFonts w:ascii="Albertus Extra Bold" w:hAnsi="Albertus Extra Bold"/>
          <w:b/>
          <w:vertAlign w:val="superscript"/>
        </w:rPr>
        <w:t>1</w:t>
      </w:r>
      <w:r w:rsidRPr="00954FEB">
        <w:rPr>
          <w:spacing w:val="0"/>
        </w:rPr>
        <w:t xml:space="preserve"> </w:t>
      </w:r>
      <w:r w:rsidRPr="00954FEB">
        <w:rPr>
          <w:u w:val="single"/>
        </w:rPr>
        <w:t xml:space="preserve">shall establish a mental health crisis assessment and response plan.  The purpose of the plan shall be to act as the official protocol to be used by campus staff, faculty, and resident assistants in the case of four-year institutions, to identify, assess, and respond to a student who is experiencing a mental health crisis.  The plan shall include an assessment, every five years, of elements of the campus environment that might be used in a suicide attempt including, but not limited to: access to building rooftops, balconies, windows, and bridges; access to toxic substances </w:t>
      </w:r>
      <w:r w:rsidRPr="00954FEB">
        <w:rPr>
          <w:u w:val="single"/>
        </w:rPr>
        <w:lastRenderedPageBreak/>
        <w:t xml:space="preserve">including chemicals in campus laboratories; and access to drugs, alcohol, controlled dangerous substances, and firearms. </w:t>
      </w:r>
    </w:p>
    <w:p w:rsidR="00954FEB" w:rsidRPr="00954FEB" w:rsidRDefault="00954FEB" w:rsidP="00954FEB">
      <w:r w:rsidRPr="00954FEB">
        <w:t>(</w:t>
      </w:r>
      <w:proofErr w:type="spellStart"/>
      <w:r w:rsidRPr="00954FEB">
        <w:t>cf</w:t>
      </w:r>
      <w:proofErr w:type="spellEnd"/>
      <w:r w:rsidRPr="00954FEB">
        <w:t>: P.L.2016, c.18, s.2)</w:t>
      </w:r>
    </w:p>
    <w:p w:rsidR="006830FF" w:rsidRPr="00D71D68" w:rsidRDefault="006830FF" w:rsidP="006830FF"/>
    <w:p w:rsidR="006830FF" w:rsidRPr="00AA7880" w:rsidRDefault="006830FF" w:rsidP="006830FF">
      <w:r>
        <w:tab/>
        <w:t>2.</w:t>
      </w:r>
      <w:r>
        <w:tab/>
        <w:t xml:space="preserve">This act shall take effect immediately. </w:t>
      </w:r>
    </w:p>
    <w:sectPr w:rsidR="006830FF" w:rsidRPr="00AA7880" w:rsidSect="00954FEB">
      <w:headerReference w:type="default" r:id="rId14"/>
      <w:footerReference w:type="default" r:id="rId15"/>
      <w:headerReference w:type="first" r:id="rId16"/>
      <w:footerReference w:type="first" r:id="rId17"/>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B35" w:rsidRDefault="00066B35">
      <w:r>
        <w:separator/>
      </w:r>
    </w:p>
  </w:endnote>
  <w:endnote w:type="continuationSeparator" w:id="0">
    <w:p w:rsidR="00066B35" w:rsidRDefault="00066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694" w:rsidRDefault="00274FD8" w:rsidP="00274FD8">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D53" w:rsidRPr="00921C91" w:rsidRDefault="00C46D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6D53" w:rsidRPr="00921C91" w:rsidRDefault="00C46D53">
    <w:pPr>
      <w:pStyle w:val="Footer"/>
      <w:rPr>
        <w:szCs w:val="18"/>
      </w:rPr>
    </w:pPr>
  </w:p>
  <w:p w:rsidR="00C46D53" w:rsidRPr="00921C91" w:rsidRDefault="00C46D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4FEB" w:rsidRDefault="00954FEB" w:rsidP="00686AEB">
    <w:pPr>
      <w:pStyle w:val="Footer"/>
    </w:pPr>
    <w:r>
      <w:tab/>
      <w:t>Matter enclosed in superscript numerals has been adopted as follows:</w:t>
    </w:r>
  </w:p>
  <w:p w:rsidR="00954FEB" w:rsidRDefault="00954FE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p w:rsidR="00954FEB" w:rsidRPr="00954FEB" w:rsidRDefault="00954FE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B35" w:rsidRDefault="00066B35">
      <w:r>
        <w:separator/>
      </w:r>
    </w:p>
  </w:footnote>
  <w:footnote w:type="continuationSeparator" w:id="0">
    <w:p w:rsidR="00066B35" w:rsidRDefault="00066B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2B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66E3" w:rsidRDefault="003766E3" w:rsidP="003766E3">
    <w:pPr>
      <w:pStyle w:val="bpuHeadSpon"/>
    </w:pPr>
    <w:r w:rsidRPr="003766E3">
      <w:rPr>
        <w:rStyle w:val="bpuHeadSponChar"/>
      </w:rPr>
      <w:t>S2958</w:t>
    </w:r>
    <w:r>
      <w:t xml:space="preserve"> </w:t>
    </w:r>
    <w:r w:rsidR="00954FEB">
      <w:t xml:space="preserve">[1R] </w:t>
    </w:r>
    <w:r>
      <w:t>CRYAN</w:t>
    </w:r>
    <w:r w:rsidR="00EB4313">
      <w:t>, POU</w:t>
    </w:r>
  </w:p>
  <w:p w:rsidR="003766E3" w:rsidRDefault="003766E3" w:rsidP="003766E3">
    <w:pPr>
      <w:pStyle w:val="bpuHeadSpon"/>
    </w:pPr>
    <w:r>
      <w:fldChar w:fldCharType="begin"/>
    </w:r>
    <w:r>
      <w:instrText xml:space="preserve"> PAGE  \* MERGEFORMAT </w:instrText>
    </w:r>
    <w:r>
      <w:fldChar w:fldCharType="separate"/>
    </w:r>
    <w:r w:rsidR="00EC4429">
      <w:rPr>
        <w:noProof/>
      </w:rPr>
      <w:t>3</w:t>
    </w:r>
    <w:r>
      <w:fldChar w:fldCharType="end"/>
    </w:r>
  </w:p>
  <w:p w:rsidR="003766E3" w:rsidRDefault="003766E3" w:rsidP="003766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66E3" w:rsidRDefault="003766E3" w:rsidP="003766E3">
    <w:pPr>
      <w:pStyle w:val="bpuHeadSpon"/>
    </w:pPr>
    <w:r w:rsidRPr="003766E3">
      <w:rPr>
        <w:rStyle w:val="bpuHeadSponChar"/>
      </w:rPr>
      <w:t>S2958</w:t>
    </w:r>
    <w:r>
      <w:t xml:space="preserve"> </w:t>
    </w:r>
    <w:r w:rsidR="00954FEB">
      <w:t xml:space="preserve">[1R] </w:t>
    </w:r>
    <w:r>
      <w:t>CRYAN</w:t>
    </w:r>
    <w:r w:rsidR="00EB4313">
      <w:t>, POU</w:t>
    </w:r>
  </w:p>
  <w:p w:rsidR="003766E3" w:rsidRDefault="003766E3" w:rsidP="003766E3">
    <w:pPr>
      <w:pStyle w:val="bpuHeadSpon"/>
    </w:pPr>
    <w:r>
      <w:fldChar w:fldCharType="begin"/>
    </w:r>
    <w:r>
      <w:instrText xml:space="preserve"> PAGE  \* MERGEFORMAT </w:instrText>
    </w:r>
    <w:r>
      <w:fldChar w:fldCharType="separate"/>
    </w:r>
    <w:r w:rsidR="00EC4429">
      <w:rPr>
        <w:noProof/>
      </w:rPr>
      <w:t>2</w:t>
    </w:r>
    <w:r>
      <w:fldChar w:fldCharType="end"/>
    </w:r>
  </w:p>
  <w:p w:rsidR="003766E3" w:rsidRDefault="003766E3" w:rsidP="003766E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35"/>
    <w:rsid w:val="000051BD"/>
    <w:rsid w:val="000160A5"/>
    <w:rsid w:val="0002335B"/>
    <w:rsid w:val="0003549A"/>
    <w:rsid w:val="000367AE"/>
    <w:rsid w:val="00043B22"/>
    <w:rsid w:val="00054975"/>
    <w:rsid w:val="00057D20"/>
    <w:rsid w:val="0006197C"/>
    <w:rsid w:val="0006281F"/>
    <w:rsid w:val="00066B3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A4A"/>
    <w:rsid w:val="001F14C7"/>
    <w:rsid w:val="001F4B4F"/>
    <w:rsid w:val="001F7405"/>
    <w:rsid w:val="00205533"/>
    <w:rsid w:val="00212B8D"/>
    <w:rsid w:val="00222983"/>
    <w:rsid w:val="00231F0A"/>
    <w:rsid w:val="002370D0"/>
    <w:rsid w:val="00255958"/>
    <w:rsid w:val="00257FA2"/>
    <w:rsid w:val="0026574A"/>
    <w:rsid w:val="002660BB"/>
    <w:rsid w:val="002720E8"/>
    <w:rsid w:val="00274FD8"/>
    <w:rsid w:val="00275293"/>
    <w:rsid w:val="002776B0"/>
    <w:rsid w:val="00286C7E"/>
    <w:rsid w:val="002A1029"/>
    <w:rsid w:val="002A3A1A"/>
    <w:rsid w:val="002A4692"/>
    <w:rsid w:val="002A51BA"/>
    <w:rsid w:val="002B2E26"/>
    <w:rsid w:val="002B3FE6"/>
    <w:rsid w:val="002C2D81"/>
    <w:rsid w:val="002C461E"/>
    <w:rsid w:val="002C6CEC"/>
    <w:rsid w:val="002E09CE"/>
    <w:rsid w:val="002E127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6E3"/>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59D"/>
    <w:rsid w:val="0043386C"/>
    <w:rsid w:val="00436F2D"/>
    <w:rsid w:val="00436F5D"/>
    <w:rsid w:val="00441B42"/>
    <w:rsid w:val="0045118A"/>
    <w:rsid w:val="00455D51"/>
    <w:rsid w:val="00456BF9"/>
    <w:rsid w:val="00461057"/>
    <w:rsid w:val="004704A8"/>
    <w:rsid w:val="00471102"/>
    <w:rsid w:val="00471F18"/>
    <w:rsid w:val="00472694"/>
    <w:rsid w:val="00484144"/>
    <w:rsid w:val="00484C19"/>
    <w:rsid w:val="00485866"/>
    <w:rsid w:val="00492076"/>
    <w:rsid w:val="00493B1D"/>
    <w:rsid w:val="00497037"/>
    <w:rsid w:val="004A3009"/>
    <w:rsid w:val="004A6940"/>
    <w:rsid w:val="004A77A4"/>
    <w:rsid w:val="004C373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E9"/>
    <w:rsid w:val="005F2A97"/>
    <w:rsid w:val="005F399B"/>
    <w:rsid w:val="006019F8"/>
    <w:rsid w:val="00602754"/>
    <w:rsid w:val="00605B20"/>
    <w:rsid w:val="00605D73"/>
    <w:rsid w:val="0061156F"/>
    <w:rsid w:val="00613FF5"/>
    <w:rsid w:val="006155A8"/>
    <w:rsid w:val="00621076"/>
    <w:rsid w:val="00621B94"/>
    <w:rsid w:val="00626239"/>
    <w:rsid w:val="00635316"/>
    <w:rsid w:val="00635449"/>
    <w:rsid w:val="006378C5"/>
    <w:rsid w:val="00645E6A"/>
    <w:rsid w:val="00665CBC"/>
    <w:rsid w:val="00667A5C"/>
    <w:rsid w:val="00677316"/>
    <w:rsid w:val="006830F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096"/>
    <w:rsid w:val="009121D8"/>
    <w:rsid w:val="00916F7A"/>
    <w:rsid w:val="00917FE3"/>
    <w:rsid w:val="009318C7"/>
    <w:rsid w:val="00931C09"/>
    <w:rsid w:val="009348C2"/>
    <w:rsid w:val="009440D0"/>
    <w:rsid w:val="009523A3"/>
    <w:rsid w:val="00954FEB"/>
    <w:rsid w:val="00960958"/>
    <w:rsid w:val="00963A46"/>
    <w:rsid w:val="00966A3E"/>
    <w:rsid w:val="00971493"/>
    <w:rsid w:val="00971AD9"/>
    <w:rsid w:val="00973069"/>
    <w:rsid w:val="00973523"/>
    <w:rsid w:val="00980766"/>
    <w:rsid w:val="009835D4"/>
    <w:rsid w:val="009865D4"/>
    <w:rsid w:val="00997152"/>
    <w:rsid w:val="009972CD"/>
    <w:rsid w:val="009A0E9C"/>
    <w:rsid w:val="009A219F"/>
    <w:rsid w:val="009A45DA"/>
    <w:rsid w:val="009B06D2"/>
    <w:rsid w:val="009B34EC"/>
    <w:rsid w:val="009B5D67"/>
    <w:rsid w:val="009B6176"/>
    <w:rsid w:val="009C0D22"/>
    <w:rsid w:val="009C2DD9"/>
    <w:rsid w:val="009C3E09"/>
    <w:rsid w:val="009C5630"/>
    <w:rsid w:val="009C71BF"/>
    <w:rsid w:val="009D0E5D"/>
    <w:rsid w:val="009D0F63"/>
    <w:rsid w:val="009D7934"/>
    <w:rsid w:val="009D7CCF"/>
    <w:rsid w:val="009E5961"/>
    <w:rsid w:val="009F4FAC"/>
    <w:rsid w:val="00A017C0"/>
    <w:rsid w:val="00A11228"/>
    <w:rsid w:val="00A222C2"/>
    <w:rsid w:val="00A305D6"/>
    <w:rsid w:val="00A342C4"/>
    <w:rsid w:val="00A50F6B"/>
    <w:rsid w:val="00A52237"/>
    <w:rsid w:val="00A54C7F"/>
    <w:rsid w:val="00A551D6"/>
    <w:rsid w:val="00A6251B"/>
    <w:rsid w:val="00A6754E"/>
    <w:rsid w:val="00A70F58"/>
    <w:rsid w:val="00A72987"/>
    <w:rsid w:val="00A7346B"/>
    <w:rsid w:val="00A84C4F"/>
    <w:rsid w:val="00A932A1"/>
    <w:rsid w:val="00A96E06"/>
    <w:rsid w:val="00A973B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C2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D53"/>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1C6"/>
    <w:rsid w:val="00CE78BF"/>
    <w:rsid w:val="00CF65EB"/>
    <w:rsid w:val="00CF72AD"/>
    <w:rsid w:val="00D02441"/>
    <w:rsid w:val="00D039F4"/>
    <w:rsid w:val="00D10496"/>
    <w:rsid w:val="00D11173"/>
    <w:rsid w:val="00D1215F"/>
    <w:rsid w:val="00D15D5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313"/>
    <w:rsid w:val="00EC20E7"/>
    <w:rsid w:val="00EC4429"/>
    <w:rsid w:val="00EC5281"/>
    <w:rsid w:val="00EC5BC5"/>
    <w:rsid w:val="00EC791D"/>
    <w:rsid w:val="00EC7CA6"/>
    <w:rsid w:val="00ED3C5D"/>
    <w:rsid w:val="00ED4553"/>
    <w:rsid w:val="00F00D08"/>
    <w:rsid w:val="00F1350D"/>
    <w:rsid w:val="00F14316"/>
    <w:rsid w:val="00F15583"/>
    <w:rsid w:val="00F200EE"/>
    <w:rsid w:val="00F22481"/>
    <w:rsid w:val="00F2542E"/>
    <w:rsid w:val="00F27278"/>
    <w:rsid w:val="00F344E3"/>
    <w:rsid w:val="00F34D58"/>
    <w:rsid w:val="00F40FC9"/>
    <w:rsid w:val="00F41A9D"/>
    <w:rsid w:val="00F44314"/>
    <w:rsid w:val="00F51CD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60A5A1-A56C-41CC-83E2-1FC280B6D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830FF"/>
    <w:pPr>
      <w:ind w:left="720"/>
      <w:contextualSpacing/>
    </w:pPr>
  </w:style>
  <w:style w:type="paragraph" w:styleId="BalloonText">
    <w:name w:val="Balloon Text"/>
    <w:basedOn w:val="Normal"/>
    <w:link w:val="BalloonTextChar"/>
    <w:semiHidden/>
    <w:unhideWhenUsed/>
    <w:rsid w:val="00C46D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D53"/>
    <w:rPr>
      <w:rFonts w:ascii="Segoe UI" w:hAnsi="Segoe UI" w:cs="Segoe UI"/>
      <w:spacing w:val="4"/>
      <w:sz w:val="18"/>
      <w:szCs w:val="18"/>
    </w:rPr>
  </w:style>
  <w:style w:type="character" w:styleId="LineNumber">
    <w:name w:val="line number"/>
    <w:basedOn w:val="DefaultParagraphFont"/>
    <w:semiHidden/>
    <w:unhideWhenUsed/>
    <w:rsid w:val="00376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505</Words>
  <Characters>2761</Characters>
  <Application>Microsoft Office Word</Application>
  <DocSecurity>0</DocSecurity>
  <Lines>82</Lines>
  <Paragraphs>29</Paragraphs>
  <ScaleCrop>false</ScaleCrop>
  <HeadingPairs>
    <vt:vector size="2" baseType="variant">
      <vt:variant>
        <vt:lpstr>Title</vt:lpstr>
      </vt:variant>
      <vt:variant>
        <vt:i4>1</vt:i4>
      </vt:variant>
    </vt:vector>
  </HeadingPairs>
  <TitlesOfParts>
    <vt:vector size="1" baseType="lpstr">
      <vt:lpstr>S2958</vt:lpstr>
    </vt:vector>
  </TitlesOfParts>
  <Manager>R230</Manager>
  <Company>NJ Office of Legislative Services</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S2958 1R</dc:title>
  <dc:subject>20-1134</dc:subject>
  <dc:creator>Senator  CRYAN</dc:creator>
  <cp:keywords>S2958|3|ER |227|302|252|!|0|</cp:keywords>
  <dc:description>INTRODUCED SEPTEMBER 24, 2020_x000d_
AMENDED DECEMBER 9, 2021</dc:description>
  <cp:lastModifiedBy>Bektas, Brenda</cp:lastModifiedBy>
  <cp:revision>2</cp:revision>
  <cp:lastPrinted>2021-12-10T14:12:00Z</cp:lastPrinted>
  <dcterms:created xsi:type="dcterms:W3CDTF">2021-12-10T19:18:00Z</dcterms:created>
  <dcterms:modified xsi:type="dcterms:W3CDTF">2021-12-10T19:18:00Z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