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4C3B"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4C3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4C3B">
        <w:rPr>
          <w:caps/>
          <w:szCs w:val="24"/>
        </w:rPr>
        <w:t>FEBRUARY 24, 2021</w:t>
      </w:r>
    </w:p>
    <w:p w:rsidR="004144CF" w:rsidRDefault="004144CF" w:rsidP="0083060A"/>
    <w:p w:rsidR="00FD62F8" w:rsidRPr="000C0DBE" w:rsidRDefault="00FD62F8" w:rsidP="00FD62F8">
      <w:pPr>
        <w:rPr>
          <w:szCs w:val="24"/>
        </w:rPr>
      </w:pPr>
      <w:r w:rsidRPr="000C0DBE">
        <w:tab/>
        <w:t xml:space="preserve">The </w:t>
      </w:r>
      <w:r w:rsidRPr="000C0DBE">
        <w:rPr>
          <w:szCs w:val="24"/>
        </w:rPr>
        <w:t>Assembly Military and Veterans’ Affairs Committee reports favorably Senate Bill No. 2968.</w:t>
      </w:r>
    </w:p>
    <w:p w:rsidR="00FD62F8" w:rsidRPr="00FF2B5D" w:rsidRDefault="00FD62F8" w:rsidP="00FD62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B5D">
        <w:rPr>
          <w:spacing w:val="4"/>
          <w:szCs w:val="24"/>
        </w:rPr>
        <w:tab/>
        <w:t>Under current law, a veteran is eligible for a civil service hiring preference, if the person served during specified dates or in specified locations, and in some instances, for a specific length of time.</w:t>
      </w:r>
    </w:p>
    <w:p w:rsidR="00FD62F8" w:rsidRPr="00FF2B5D" w:rsidRDefault="00FD62F8" w:rsidP="00FD62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2B5D">
        <w:rPr>
          <w:spacing w:val="4"/>
          <w:szCs w:val="24"/>
        </w:rPr>
        <w:tab/>
        <w:t>This bill changes the definition of veteran for the civil service hiring preference by removing the requirement of service for specific lengths of time and broadens the specified locations for eligibility.</w:t>
      </w:r>
    </w:p>
    <w:p w:rsidR="00FD62F8" w:rsidRDefault="00FD62F8" w:rsidP="00FD62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Senate Bill No. 2968 is identical to Assembly Bill No. 1025 of 2020-2021.</w:t>
      </w:r>
    </w:p>
    <w:sectPr w:rsidR="00FD62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C3B" w:rsidRDefault="00834C3B">
      <w:r>
        <w:separator/>
      </w:r>
    </w:p>
  </w:endnote>
  <w:endnote w:type="continuationSeparator" w:id="0">
    <w:p w:rsidR="00834C3B" w:rsidRDefault="0083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C3B" w:rsidRDefault="00834C3B">
      <w:r>
        <w:separator/>
      </w:r>
    </w:p>
  </w:footnote>
  <w:footnote w:type="continuationSeparator" w:id="0">
    <w:p w:rsidR="00834C3B" w:rsidRDefault="00834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5E58" w:rsidP="00095E58">
    <w:pPr>
      <w:pStyle w:val="HeaderPage2"/>
      <w:jc w:val="center"/>
    </w:pPr>
    <w:r>
      <w:fldChar w:fldCharType="begin"/>
    </w:r>
    <w:r>
      <w:instrText xml:space="preserve"> PAGE  \* MERGEFORMAT </w:instrText>
    </w:r>
    <w:r>
      <w:fldChar w:fldCharType="separate"/>
    </w:r>
    <w:r>
      <w:rPr>
        <w:noProof/>
      </w:rPr>
      <w:t>2</w:t>
    </w:r>
    <w:r>
      <w:fldChar w:fldCharType="end"/>
    </w:r>
  </w:p>
  <w:p w:rsidR="00095E58" w:rsidRDefault="00095E58" w:rsidP="00095E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C3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E58"/>
    <w:rsid w:val="000979D2"/>
    <w:rsid w:val="00097A1F"/>
    <w:rsid w:val="000B3E82"/>
    <w:rsid w:val="000B5230"/>
    <w:rsid w:val="000B7E9C"/>
    <w:rsid w:val="000C0DBE"/>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25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BD7"/>
    <w:rsid w:val="001C5767"/>
    <w:rsid w:val="001C5A13"/>
    <w:rsid w:val="001D0158"/>
    <w:rsid w:val="001E11F2"/>
    <w:rsid w:val="001E17A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B36"/>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D75"/>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C3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AC1"/>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23D"/>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2F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44A5931-07A6-440E-A8AD-BE64ABC4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C0D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0D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110</Words>
  <Characters>594</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S2968 AMV Statement 2/24/21</vt:lpstr>
    </vt:vector>
  </TitlesOfParts>
  <Manager>R225</Manager>
  <Company>NJ OLS DMU</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S2968 AMV Statement 2/24/21</dc:title>
  <dc:subject/>
  <dc:creator>Assembly AMV</dc:creator>
  <cp:keywords>S2968|1|SG |216|0|0|!|0|</cp:keywords>
  <dc:description/>
  <cp:lastModifiedBy>Siracusa, Nicole</cp:lastModifiedBy>
  <cp:revision>2</cp:revision>
  <cp:lastPrinted>2021-02-24T15:47:00Z</cp:lastPrinted>
  <dcterms:created xsi:type="dcterms:W3CDTF">2021-02-25T17:47:00Z</dcterms:created>
  <dcterms:modified xsi:type="dcterms:W3CDTF">2021-02-25T17:47:00Z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