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C38" w:rsidRDefault="00EA4C38" w:rsidP="00EA4C38">
      <w:pPr>
        <w:pStyle w:val="bpuBill"/>
      </w:pPr>
      <w:bookmarkStart w:id="0" w:name="bpuFrontPg"/>
      <w:bookmarkEnd w:id="0"/>
      <w:r>
        <w:t>S</w:t>
      </w:r>
      <w:r w:rsidR="007B320F">
        <w:t>ENATE, No. 2977</w:t>
      </w:r>
      <w:r>
        <w:t xml:space="preserve"> </w:t>
      </w:r>
    </w:p>
    <w:p w:rsidR="00EA4C38" w:rsidRPr="009D38FF" w:rsidRDefault="00EA4C38" w:rsidP="00EA4C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8658" r:id="rId7"/>
        </w:object>
      </w:r>
    </w:p>
    <w:p w:rsidR="00EA4C38" w:rsidRDefault="00EA4C38" w:rsidP="00EA4C38">
      <w:pPr>
        <w:pStyle w:val="bpuState"/>
      </w:pPr>
      <w:r>
        <w:t>STATE OF NEW JERSEY</w:t>
      </w:r>
    </w:p>
    <w:p w:rsidR="00EA4C38" w:rsidRDefault="00EA4C38" w:rsidP="00EA4C38">
      <w:pPr>
        <w:pStyle w:val="bpuLegislature"/>
      </w:pPr>
      <w:r>
        <w:t>219th LEGISLATURE</w:t>
      </w:r>
    </w:p>
    <w:p w:rsidR="00EA4C38" w:rsidRDefault="00EA4C38" w:rsidP="00EA4C38">
      <w:pPr>
        <w:pStyle w:val="bpuWpGraphic"/>
      </w:pPr>
      <w:r>
        <w:object w:dxaOrig="8985" w:dyaOrig="255">
          <v:shape id="_x0000_i1026" type="#_x0000_t75" style="width:6in;height:12pt" o:ole="">
            <v:imagedata r:id="rId6" o:title=""/>
          </v:shape>
          <o:OLEObject Type="Embed" ProgID="WPWin6.1" ShapeID="_x0000_i1026" DrawAspect="Content" ObjectID="_1662798659" r:id="rId8"/>
        </w:object>
      </w:r>
      <w:r>
        <w:t xml:space="preserve">  </w:t>
      </w:r>
    </w:p>
    <w:p w:rsidR="00EA4C38" w:rsidRDefault="00EA4C38" w:rsidP="00EA4C38">
      <w:pPr>
        <w:pStyle w:val="bpuIntro"/>
      </w:pPr>
      <w:r>
        <w:t>INTRODUCED SEPTEMBER 24, 2020</w:t>
      </w:r>
    </w:p>
    <w:p w:rsidR="00EA4C38" w:rsidRDefault="00EA4C38" w:rsidP="00EA4C38">
      <w:pPr>
        <w:pStyle w:val="bpuIntro"/>
      </w:pPr>
    </w:p>
    <w:p w:rsidR="00EA4C38" w:rsidRDefault="00EA4C38" w:rsidP="00EA4C38">
      <w:pPr>
        <w:pStyle w:val="bpuIntro"/>
        <w:sectPr w:rsidR="00EA4C38" w:rsidSect="008429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4C38" w:rsidRDefault="00EA4C38" w:rsidP="00EA4C38">
      <w:pPr>
        <w:pStyle w:val="bpuIntro"/>
      </w:pPr>
    </w:p>
    <w:p w:rsidR="00EA4C38" w:rsidRDefault="00EA4C38" w:rsidP="00EA4C38">
      <w:pPr>
        <w:pStyle w:val="bpuSponsor"/>
      </w:pPr>
      <w:r>
        <w:t>Sponsored by:</w:t>
      </w:r>
    </w:p>
    <w:p w:rsidR="00EA4C38" w:rsidRDefault="00EA4C38" w:rsidP="00EA4C38">
      <w:pPr>
        <w:pStyle w:val="bpuSponsor"/>
      </w:pPr>
      <w:r>
        <w:t>Senator  LINDA R. GREENSTEIN</w:t>
      </w:r>
    </w:p>
    <w:p w:rsidR="00EA4C38" w:rsidRDefault="00EA4C38" w:rsidP="00EA4C38">
      <w:pPr>
        <w:pStyle w:val="bpuSponsor"/>
      </w:pPr>
      <w:r>
        <w:t>District 14 (Mercer and Middlesex)</w:t>
      </w:r>
    </w:p>
    <w:p w:rsidR="00EA4C38" w:rsidRDefault="008429D4" w:rsidP="008429D4">
      <w:pPr>
        <w:pStyle w:val="bpuSponsor"/>
      </w:pPr>
      <w:r>
        <w:t>Senator  NELLIE POU</w:t>
      </w:r>
    </w:p>
    <w:p w:rsidR="008429D4" w:rsidRDefault="008429D4" w:rsidP="008429D4">
      <w:pPr>
        <w:pStyle w:val="bpuSponsor"/>
      </w:pPr>
      <w:r>
        <w:t>District 35 (Bergen and Passaic)</w:t>
      </w:r>
    </w:p>
    <w:p w:rsidR="008429D4" w:rsidRPr="008429D4" w:rsidRDefault="008429D4" w:rsidP="008429D4">
      <w:pPr>
        <w:pStyle w:val="bpuSponsor"/>
      </w:pPr>
    </w:p>
    <w:p w:rsidR="00EA4C38" w:rsidRDefault="00EA4C38" w:rsidP="00EA4C38">
      <w:pPr>
        <w:pStyle w:val="bpuSponsor"/>
      </w:pPr>
    </w:p>
    <w:p w:rsidR="00EA4C38" w:rsidRDefault="00EA4C38" w:rsidP="00EA4C38">
      <w:pPr>
        <w:pStyle w:val="bpuSponsor"/>
      </w:pPr>
    </w:p>
    <w:p w:rsidR="00EA4C38" w:rsidRDefault="00EA4C38" w:rsidP="00EA4C38">
      <w:pPr>
        <w:pStyle w:val="bpuSponsor"/>
      </w:pPr>
    </w:p>
    <w:p w:rsidR="00EA4C38" w:rsidRDefault="00EA4C38" w:rsidP="00EA4C38">
      <w:pPr>
        <w:pStyle w:val="bpuSponsor"/>
      </w:pPr>
      <w:r>
        <w:t>SYNOPSIS</w:t>
      </w:r>
    </w:p>
    <w:p w:rsidR="00EA4C38" w:rsidRDefault="00EA4C38" w:rsidP="00EA4C38">
      <w:pPr>
        <w:pStyle w:val="bpuNormText"/>
      </w:pPr>
      <w:r>
        <w:tab/>
        <w:t>Permits county board of elections to begin counting mail-in ballots up to 14 days prior to election day.</w:t>
      </w:r>
    </w:p>
    <w:p w:rsidR="00EA4C38" w:rsidRDefault="00EA4C38" w:rsidP="00EA4C38">
      <w:pPr>
        <w:pStyle w:val="bpuNormText"/>
      </w:pPr>
    </w:p>
    <w:p w:rsidR="00EA4C38" w:rsidRDefault="00EA4C38" w:rsidP="00EA4C38">
      <w:pPr>
        <w:pStyle w:val="bpuSponsor"/>
      </w:pPr>
      <w:r>
        <w:t xml:space="preserve">CURRENT VERSION OF TEXT </w:t>
      </w:r>
    </w:p>
    <w:p w:rsidR="00EA4C38" w:rsidRDefault="00EA4C38" w:rsidP="00EA4C38">
      <w:pPr>
        <w:pStyle w:val="bpuNormText"/>
      </w:pPr>
      <w:r>
        <w:tab/>
        <w:t>As introduced.</w:t>
      </w:r>
    </w:p>
    <w:p w:rsidR="00EA4C38" w:rsidRDefault="00EA4C38" w:rsidP="00EA4C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4C38" w:rsidRDefault="00EA4C38" w:rsidP="008916EC">
      <w:pPr>
        <w:pStyle w:val="FronterPage"/>
        <w:tabs>
          <w:tab w:val="clear" w:pos="720"/>
          <w:tab w:val="clear" w:pos="1440"/>
          <w:tab w:val="clear" w:pos="2160"/>
          <w:tab w:val="clear" w:pos="2880"/>
          <w:tab w:val="clear" w:pos="3600"/>
          <w:tab w:val="clear" w:pos="4320"/>
          <w:tab w:val="clear" w:pos="5040"/>
        </w:tabs>
        <w:sectPr w:rsidR="00EA4C38" w:rsidSect="00EA4C38">
          <w:type w:val="continuous"/>
          <w:pgSz w:w="12240" w:h="20160" w:code="5"/>
          <w:pgMar w:top="1440" w:right="2275" w:bottom="1440" w:left="2275" w:header="72" w:footer="720" w:gutter="0"/>
          <w:pgNumType w:start="1"/>
          <w:cols w:space="720"/>
          <w:docGrid w:linePitch="360"/>
        </w:sectPr>
      </w:pPr>
    </w:p>
    <w:p w:rsidR="007945DE" w:rsidRPr="00AD716D" w:rsidRDefault="007945DE" w:rsidP="007945DE">
      <w:pPr>
        <w:pStyle w:val="HangingAnAct"/>
        <w:rPr>
          <w:rStyle w:val="HangingAnActChar"/>
        </w:rPr>
      </w:pPr>
      <w:r w:rsidRPr="007945DE">
        <w:rPr>
          <w:rStyle w:val="BillHead"/>
        </w:rPr>
        <w:lastRenderedPageBreak/>
        <w:t>An Act</w:t>
      </w:r>
      <w:r w:rsidRPr="00AD716D">
        <w:rPr>
          <w:rStyle w:val="HangingAnActChar"/>
        </w:rPr>
        <w:t xml:space="preserve"> concerning the opening and canvas</w:t>
      </w:r>
      <w:bookmarkStart w:id="1" w:name="_GoBack"/>
      <w:bookmarkEnd w:id="1"/>
      <w:r w:rsidRPr="00AD716D">
        <w:rPr>
          <w:rStyle w:val="HangingAnActChar"/>
        </w:rPr>
        <w:t>sing of mail-in ballots and amending P.L.2009, c.79.</w:t>
      </w:r>
    </w:p>
    <w:p w:rsidR="007945DE" w:rsidRPr="00AD716D" w:rsidRDefault="007945DE" w:rsidP="007945DE"/>
    <w:p w:rsidR="007945DE" w:rsidRPr="00AD716D" w:rsidRDefault="007945DE" w:rsidP="007945DE">
      <w:r w:rsidRPr="00AD716D">
        <w:tab/>
      </w:r>
      <w:r w:rsidRPr="00AD716D">
        <w:rPr>
          <w:rStyle w:val="BillHeading2"/>
        </w:rPr>
        <w:t xml:space="preserve">Be It Enacted </w:t>
      </w:r>
      <w:r w:rsidRPr="00AD716D">
        <w:rPr>
          <w:rStyle w:val="BillLanguage"/>
        </w:rPr>
        <w:t>by the Senate and General Assembly of the State of New Jersey:</w:t>
      </w:r>
    </w:p>
    <w:p w:rsidR="007945DE" w:rsidRPr="00AD716D" w:rsidRDefault="007945DE" w:rsidP="007945DE"/>
    <w:p w:rsidR="007945DE" w:rsidRPr="00AD716D" w:rsidRDefault="007945DE" w:rsidP="007945DE">
      <w:r w:rsidRPr="00AD716D">
        <w:tab/>
        <w:t>1</w:t>
      </w:r>
      <w:r w:rsidR="002D27FF">
        <w:t xml:space="preserve">.  </w:t>
      </w:r>
      <w:r w:rsidRPr="00AD716D">
        <w:t>Section 22 of P.L.2009, c.79 (C.19:63-22) is amended to read as follows:</w:t>
      </w:r>
    </w:p>
    <w:p w:rsidR="007945DE" w:rsidRPr="00AD716D" w:rsidRDefault="002D27FF" w:rsidP="007945DE">
      <w:r>
        <w:tab/>
        <w:t xml:space="preserve">22.  </w:t>
      </w:r>
      <w:r w:rsidR="007945DE" w:rsidRPr="00AD716D">
        <w:t xml:space="preserve">On the day of each election each county board of elections shall open in the presence of the commissioner of registration, or the designee thereof, the inner envelopes that contain the mail-in ballots with the votes cast for the election.  </w:t>
      </w:r>
      <w:r w:rsidR="007945DE" w:rsidRPr="00AD716D">
        <w:rPr>
          <w:u w:val="single"/>
        </w:rPr>
        <w:t xml:space="preserve">A county board of elections may begin opening the inner envelopes and canvassing the mail-in ballots no earlier than 14 days prior to the date of the election.  If the county board of elections begins canvassing mail-in ballots before the date of the election, the county board shall implement the measures necessary to ensure the security and secrecy of the mail-in ballots and the canvassing process.  The contents of the </w:t>
      </w:r>
      <w:r w:rsidR="007945DE">
        <w:rPr>
          <w:u w:val="single"/>
        </w:rPr>
        <w:t xml:space="preserve">mail-in </w:t>
      </w:r>
      <w:r w:rsidR="007945DE" w:rsidRPr="00AD716D">
        <w:rPr>
          <w:u w:val="single"/>
        </w:rPr>
        <w:t>ballots shall remain confidential until the closing of the polls for that election, and, thereafter, shall be disclosed only in accordance with the provisions of Title 19 of the Revised Statutes and regulations concerning the disclosure of election results.</w:t>
      </w:r>
    </w:p>
    <w:p w:rsidR="007945DE" w:rsidRPr="00AD716D" w:rsidRDefault="007945DE" w:rsidP="007945DE">
      <w:r w:rsidRPr="00AD716D">
        <w:tab/>
        <w:t>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7945DE" w:rsidRPr="00AD716D" w:rsidRDefault="007945DE" w:rsidP="007945DE">
      <w:r w:rsidRPr="00AD716D">
        <w:tab/>
        <w:t>Every mail-in ballot that bears a postmark date of the day of the election and that is received by the county board within 48 hours after the time of the closing of the polls for the election that the ballot was prepared shall be considered valid and shall be canvassed.</w:t>
      </w:r>
    </w:p>
    <w:p w:rsidR="007945DE" w:rsidRPr="00AD716D" w:rsidRDefault="007945DE" w:rsidP="007945DE">
      <w:r w:rsidRPr="00AD716D">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7945DE" w:rsidRPr="00AD716D" w:rsidRDefault="007945DE" w:rsidP="007945DE">
      <w:r w:rsidRPr="00AD716D">
        <w:tab/>
        <w:t xml:space="preserve">The county board of elections shall, immediately after the canvass is completed for any primary election, certify the results of </w:t>
      </w:r>
      <w:r w:rsidRPr="00AD716D">
        <w:lastRenderedPageBreak/>
        <w:t>the votes cast for members of the county committees to the respective municipal clerks, and those votes shall be counted in determining the result of the election.</w:t>
      </w:r>
    </w:p>
    <w:p w:rsidR="007945DE" w:rsidRPr="00AD716D" w:rsidRDefault="007945DE" w:rsidP="007945DE">
      <w:r w:rsidRPr="00AD716D">
        <w:t>(</w:t>
      </w:r>
      <w:proofErr w:type="spellStart"/>
      <w:r w:rsidRPr="00AD716D">
        <w:t>cf</w:t>
      </w:r>
      <w:proofErr w:type="spellEnd"/>
      <w:r w:rsidRPr="00AD716D">
        <w:t>: P.L.2018, c.72, s.8)</w:t>
      </w:r>
    </w:p>
    <w:p w:rsidR="007945DE" w:rsidRPr="00AD716D" w:rsidRDefault="007945DE" w:rsidP="007945DE"/>
    <w:p w:rsidR="007945DE" w:rsidRPr="00AD716D" w:rsidRDefault="007945DE" w:rsidP="007945DE">
      <w:r w:rsidRPr="00AD716D">
        <w:tab/>
        <w:t>2</w:t>
      </w:r>
      <w:r>
        <w:t>.</w:t>
      </w:r>
      <w:r>
        <w:tab/>
      </w:r>
      <w:r w:rsidRPr="00AD716D">
        <w:t>This act shall take effect immediately.</w:t>
      </w:r>
    </w:p>
    <w:p w:rsidR="007945DE" w:rsidRPr="00AD716D" w:rsidRDefault="007945DE" w:rsidP="007945DE"/>
    <w:p w:rsidR="007945DE" w:rsidRPr="00AD716D" w:rsidRDefault="007945DE" w:rsidP="007945DE"/>
    <w:p w:rsidR="007945DE" w:rsidRPr="00AD716D" w:rsidRDefault="007945DE" w:rsidP="007945DE">
      <w:pPr>
        <w:jc w:val="center"/>
      </w:pPr>
      <w:r w:rsidRPr="00AD716D">
        <w:t>STATEMENT</w:t>
      </w:r>
    </w:p>
    <w:p w:rsidR="007945DE" w:rsidRPr="00AD716D" w:rsidRDefault="007945DE" w:rsidP="007945DE"/>
    <w:p w:rsidR="007945DE" w:rsidRDefault="007945DE">
      <w:r w:rsidRPr="00AD716D">
        <w:tab/>
        <w:t>Under current law, mail-in ballots for an election are not permitted to be counted until election day.  Under this bill, a county board of elections may begin opening the inner envelopes and canvassing the mail-in ballots no earlier than 14 days prior to the date of the election.  If the county board of elections begins canvassing mail-in ballots before the day of the election, the county board is required to ensure the security and secrecy of the mail-in ballots and the canvassing process.  The contents of the mail-in ballots must remain confidential until the closing of the polls for that election, and, thereafter, are to be disclosed only in accordance with the laws and regulations concerning the disclosure of election results.</w:t>
      </w:r>
    </w:p>
    <w:sectPr w:rsidR="007945DE" w:rsidSect="00EA4C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268" w:rsidRDefault="00B62268">
      <w:r>
        <w:separator/>
      </w:r>
    </w:p>
  </w:endnote>
  <w:endnote w:type="continuationSeparator" w:id="0">
    <w:p w:rsidR="00B62268" w:rsidRDefault="00B62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9D4" w:rsidRDefault="008429D4" w:rsidP="008429D4">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B34" w:rsidRPr="00921C91" w:rsidRDefault="00533B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3B34" w:rsidRPr="00921C91" w:rsidRDefault="00533B34">
    <w:pPr>
      <w:pStyle w:val="Footer"/>
      <w:rPr>
        <w:szCs w:val="18"/>
      </w:rPr>
    </w:pPr>
  </w:p>
  <w:p w:rsidR="00533B34" w:rsidRPr="00921C91" w:rsidRDefault="00533B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3B34" w:rsidRDefault="00533B3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268" w:rsidRDefault="00B62268">
      <w:r>
        <w:separator/>
      </w:r>
    </w:p>
  </w:footnote>
  <w:footnote w:type="continuationSeparator" w:id="0">
    <w:p w:rsidR="00B62268" w:rsidRDefault="00B62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75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4C38" w:rsidRDefault="007B320F" w:rsidP="00EA4C38">
    <w:pPr>
      <w:pStyle w:val="bpuHeadSpon"/>
    </w:pPr>
    <w:r>
      <w:rPr>
        <w:rStyle w:val="bpuHeadSponChar"/>
      </w:rPr>
      <w:t>S2977</w:t>
    </w:r>
    <w:r w:rsidR="00EA4C38">
      <w:t xml:space="preserve"> GREENSTEIN</w:t>
    </w:r>
    <w:r w:rsidR="008429D4">
      <w:t xml:space="preserve">, </w:t>
    </w:r>
    <w:r w:rsidR="008429D4">
      <w:t>POU</w:t>
    </w:r>
  </w:p>
  <w:p w:rsidR="00EA4C38" w:rsidRDefault="00EA4C38" w:rsidP="00EA4C38">
    <w:pPr>
      <w:pStyle w:val="bpuHeadSpon"/>
    </w:pPr>
    <w:r>
      <w:fldChar w:fldCharType="begin"/>
    </w:r>
    <w:r>
      <w:instrText xml:space="preserve"> PAGE  \* MERGEFORMAT </w:instrText>
    </w:r>
    <w:r>
      <w:fldChar w:fldCharType="separate"/>
    </w:r>
    <w:r w:rsidR="00037508">
      <w:rPr>
        <w:noProof/>
      </w:rPr>
      <w:t>3</w:t>
    </w:r>
    <w:r>
      <w:fldChar w:fldCharType="end"/>
    </w:r>
  </w:p>
  <w:p w:rsidR="00EA4C38" w:rsidRDefault="00EA4C38" w:rsidP="00EA4C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4C38" w:rsidRDefault="007B320F" w:rsidP="00EA4C38">
    <w:pPr>
      <w:pStyle w:val="bpuHeadSpon"/>
    </w:pPr>
    <w:r>
      <w:rPr>
        <w:rStyle w:val="bpuHeadSponChar"/>
      </w:rPr>
      <w:t>S2977</w:t>
    </w:r>
    <w:r w:rsidR="00EA4C38">
      <w:t xml:space="preserve"> GREENSTEIN</w:t>
    </w:r>
    <w:r w:rsidR="008429D4">
      <w:t xml:space="preserve">, </w:t>
    </w:r>
    <w:r w:rsidR="008429D4">
      <w:t>POU</w:t>
    </w:r>
  </w:p>
  <w:p w:rsidR="00EA4C38" w:rsidRDefault="00EA4C38" w:rsidP="00EA4C38">
    <w:pPr>
      <w:pStyle w:val="bpuHeadSpon"/>
    </w:pPr>
    <w:r>
      <w:fldChar w:fldCharType="begin"/>
    </w:r>
    <w:r>
      <w:instrText xml:space="preserve"> PAGE  \* MERGEFORMAT </w:instrText>
    </w:r>
    <w:r>
      <w:fldChar w:fldCharType="separate"/>
    </w:r>
    <w:r w:rsidR="00037508">
      <w:rPr>
        <w:noProof/>
      </w:rPr>
      <w:t>2</w:t>
    </w:r>
    <w:r>
      <w:fldChar w:fldCharType="end"/>
    </w:r>
  </w:p>
  <w:p w:rsidR="00EA4C38" w:rsidRDefault="00EA4C38" w:rsidP="00EA4C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268"/>
    <w:rsid w:val="000051BD"/>
    <w:rsid w:val="000160A5"/>
    <w:rsid w:val="0002335B"/>
    <w:rsid w:val="0003549A"/>
    <w:rsid w:val="000367AE"/>
    <w:rsid w:val="00037508"/>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7FF"/>
    <w:rsid w:val="002E09CE"/>
    <w:rsid w:val="002E69D1"/>
    <w:rsid w:val="002F3BA6"/>
    <w:rsid w:val="00315320"/>
    <w:rsid w:val="003217C1"/>
    <w:rsid w:val="00325776"/>
    <w:rsid w:val="00325E27"/>
    <w:rsid w:val="00330395"/>
    <w:rsid w:val="00333704"/>
    <w:rsid w:val="00336461"/>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52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6AC"/>
    <w:rsid w:val="00471F18"/>
    <w:rsid w:val="004735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B34"/>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096"/>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5DE"/>
    <w:rsid w:val="00794B94"/>
    <w:rsid w:val="00794BD4"/>
    <w:rsid w:val="007A2F73"/>
    <w:rsid w:val="007A3061"/>
    <w:rsid w:val="007A5A0B"/>
    <w:rsid w:val="007B320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9D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D5A"/>
    <w:rsid w:val="008E454C"/>
    <w:rsid w:val="008F1E5A"/>
    <w:rsid w:val="00901BDA"/>
    <w:rsid w:val="009121D8"/>
    <w:rsid w:val="009145B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CA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268"/>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C38"/>
    <w:rsid w:val="00EA7C16"/>
    <w:rsid w:val="00EC5281"/>
    <w:rsid w:val="00EC791D"/>
    <w:rsid w:val="00EC7CA6"/>
    <w:rsid w:val="00ED3C5D"/>
    <w:rsid w:val="00ED4553"/>
    <w:rsid w:val="00F00D08"/>
    <w:rsid w:val="00F1350D"/>
    <w:rsid w:val="00F15583"/>
    <w:rsid w:val="00F200EE"/>
    <w:rsid w:val="00F22481"/>
    <w:rsid w:val="00F2542E"/>
    <w:rsid w:val="00F27278"/>
    <w:rsid w:val="00F3209D"/>
    <w:rsid w:val="00F344E3"/>
    <w:rsid w:val="00F34D58"/>
    <w:rsid w:val="00F40FC9"/>
    <w:rsid w:val="00F41A9D"/>
    <w:rsid w:val="00F44314"/>
    <w:rsid w:val="00F54B9C"/>
    <w:rsid w:val="00F56E96"/>
    <w:rsid w:val="00F573DD"/>
    <w:rsid w:val="00F61E59"/>
    <w:rsid w:val="00F63D99"/>
    <w:rsid w:val="00F6426B"/>
    <w:rsid w:val="00F709B3"/>
    <w:rsid w:val="00F71A5E"/>
    <w:rsid w:val="00F8385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290827"/>
  <w15:docId w15:val="{ADF38CB8-420F-4754-8A56-BBB6F099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A4C38"/>
  </w:style>
  <w:style w:type="paragraph" w:styleId="BalloonText">
    <w:name w:val="Balloon Text"/>
    <w:basedOn w:val="Normal"/>
    <w:link w:val="BalloonTextChar"/>
    <w:semiHidden/>
    <w:unhideWhenUsed/>
    <w:rsid w:val="004735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35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644</Words>
  <Characters>3232</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S2977</vt:lpstr>
    </vt:vector>
  </TitlesOfParts>
  <Manager>R230</Manager>
  <Company>NJ Office of Legislative Services</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S2977</dc:title>
  <dc:subject/>
  <dc:creator>Senator  GREENSTEIN</dc:creator>
  <cp:keywords>S2977|3|SG |305|0|305|F|0|</cp:keywords>
  <dc:description>INTRODUCED SEPTEMBER 24, 2020</dc:description>
  <cp:lastModifiedBy>Franks, Denise</cp:lastModifiedBy>
  <cp:revision>2</cp:revision>
  <cp:lastPrinted>2020-09-28T15:41:00Z</cp:lastPrinted>
  <dcterms:created xsi:type="dcterms:W3CDTF">2020-09-28T15:43:00Z</dcterms:created>
  <dcterms:modified xsi:type="dcterms:W3CDTF">2020-09-28T15:43:00Z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