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BB6" w:rsidRDefault="00633BB6" w:rsidP="00633BB6">
      <w:pPr>
        <w:pStyle w:val="bpuBill"/>
      </w:pPr>
      <w:bookmarkStart w:id="0" w:name="bpuFrontPg"/>
      <w:bookmarkStart w:id="1" w:name="_GoBack"/>
      <w:bookmarkEnd w:id="0"/>
      <w:bookmarkEnd w:id="1"/>
      <w:r>
        <w:t xml:space="preserve">SENATE, No. 2985 </w:t>
      </w:r>
    </w:p>
    <w:p w:rsidR="00633BB6" w:rsidRPr="009D38FF" w:rsidRDefault="00633BB6" w:rsidP="00633B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6943" r:id="rId7"/>
        </w:object>
      </w:r>
    </w:p>
    <w:p w:rsidR="00633BB6" w:rsidRDefault="00633BB6" w:rsidP="00633BB6">
      <w:pPr>
        <w:pStyle w:val="bpuState"/>
      </w:pPr>
      <w:r>
        <w:t>STATE OF NEW JERSEY</w:t>
      </w:r>
    </w:p>
    <w:p w:rsidR="00633BB6" w:rsidRDefault="00633BB6" w:rsidP="00633BB6">
      <w:pPr>
        <w:pStyle w:val="bpuLegislature"/>
      </w:pPr>
      <w:r>
        <w:t>219th LEGISLATURE</w:t>
      </w:r>
    </w:p>
    <w:p w:rsidR="00633BB6" w:rsidRDefault="00633BB6" w:rsidP="00633BB6">
      <w:pPr>
        <w:pStyle w:val="bpuWpGraphic"/>
      </w:pPr>
      <w:r>
        <w:object w:dxaOrig="8985" w:dyaOrig="255">
          <v:shape id="_x0000_i1026" type="#_x0000_t75" style="width:6in;height:12pt" o:ole="">
            <v:imagedata r:id="rId6" o:title=""/>
          </v:shape>
          <o:OLEObject Type="Embed" ProgID="WPWin6.1" ShapeID="_x0000_i1026" DrawAspect="Content" ObjectID="_1664716944" r:id="rId8"/>
        </w:object>
      </w:r>
      <w:r>
        <w:t xml:space="preserve">  </w:t>
      </w:r>
    </w:p>
    <w:p w:rsidR="00633BB6" w:rsidRDefault="00633BB6" w:rsidP="00633BB6">
      <w:pPr>
        <w:pStyle w:val="bpuIntro"/>
      </w:pPr>
      <w:r>
        <w:t>INTRODUCED OCTOBER 8, 2020</w:t>
      </w:r>
    </w:p>
    <w:p w:rsidR="00633BB6" w:rsidRDefault="00633BB6" w:rsidP="00633BB6">
      <w:pPr>
        <w:pStyle w:val="bpuIntro"/>
      </w:pPr>
    </w:p>
    <w:p w:rsidR="00633BB6" w:rsidRDefault="00633BB6" w:rsidP="00633BB6">
      <w:pPr>
        <w:pStyle w:val="bpuIntro"/>
        <w:sectPr w:rsidR="00633BB6" w:rsidSect="004420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3BB6" w:rsidRDefault="00633BB6" w:rsidP="00633BB6">
      <w:pPr>
        <w:pStyle w:val="bpuIntro"/>
      </w:pPr>
    </w:p>
    <w:p w:rsidR="00633BB6" w:rsidRDefault="00633BB6" w:rsidP="00633BB6">
      <w:pPr>
        <w:pStyle w:val="bpuSponsor"/>
      </w:pPr>
      <w:r>
        <w:t>Sponsored by:</w:t>
      </w:r>
    </w:p>
    <w:p w:rsidR="00633BB6" w:rsidRDefault="00633BB6" w:rsidP="00633BB6">
      <w:pPr>
        <w:pStyle w:val="bpuSponsor"/>
      </w:pPr>
      <w:r>
        <w:t>Senator  ANTHONY M. BUCCO</w:t>
      </w:r>
    </w:p>
    <w:p w:rsidR="00633BB6" w:rsidRDefault="00633BB6" w:rsidP="00633BB6">
      <w:pPr>
        <w:pStyle w:val="bpuSponsor"/>
      </w:pPr>
      <w:r>
        <w:t>District 25 (Morris and Somerset)</w:t>
      </w:r>
    </w:p>
    <w:p w:rsidR="00633BB6" w:rsidRDefault="00633BB6" w:rsidP="00633BB6">
      <w:pPr>
        <w:pStyle w:val="bpuSponsor"/>
      </w:pPr>
    </w:p>
    <w:p w:rsidR="00633BB6" w:rsidRDefault="004420CC" w:rsidP="004420CC">
      <w:pPr>
        <w:pStyle w:val="bpuSponsor"/>
      </w:pPr>
      <w:r>
        <w:t>Co-Sponsored by:</w:t>
      </w:r>
    </w:p>
    <w:p w:rsidR="004420CC" w:rsidRPr="004420CC" w:rsidRDefault="004420CC" w:rsidP="004420CC">
      <w:pPr>
        <w:pStyle w:val="bpuSponsor"/>
      </w:pPr>
      <w:r w:rsidRPr="004420CC">
        <w:t>Senator Cardinale</w:t>
      </w:r>
    </w:p>
    <w:p w:rsidR="00633BB6" w:rsidRDefault="00633BB6" w:rsidP="00633BB6">
      <w:pPr>
        <w:pStyle w:val="bpuSponsor"/>
      </w:pPr>
    </w:p>
    <w:p w:rsidR="004420CC" w:rsidRDefault="004420CC" w:rsidP="004420CC"/>
    <w:p w:rsidR="004420CC" w:rsidRPr="004420CC" w:rsidRDefault="004420CC" w:rsidP="004420CC"/>
    <w:p w:rsidR="00633BB6" w:rsidRDefault="00633BB6" w:rsidP="00633BB6">
      <w:pPr>
        <w:pStyle w:val="bpuSponsor"/>
      </w:pPr>
    </w:p>
    <w:p w:rsidR="00633BB6" w:rsidRDefault="00633BB6" w:rsidP="00633BB6">
      <w:pPr>
        <w:pStyle w:val="bpuSponsor"/>
      </w:pPr>
      <w:r>
        <w:t>SYNOPSIS</w:t>
      </w:r>
    </w:p>
    <w:p w:rsidR="00633BB6" w:rsidRDefault="00633BB6" w:rsidP="00633BB6">
      <w:pPr>
        <w:pStyle w:val="bpuNormText"/>
      </w:pPr>
      <w:r>
        <w:tab/>
        <w:t xml:space="preserve">Requires studies on impact of COVID-19 pandemic on elementary and secondary school attendance and higher education enrollment. </w:t>
      </w:r>
    </w:p>
    <w:p w:rsidR="00633BB6" w:rsidRDefault="00633BB6" w:rsidP="00633BB6">
      <w:pPr>
        <w:pStyle w:val="bpuNormText"/>
      </w:pPr>
    </w:p>
    <w:p w:rsidR="00633BB6" w:rsidRDefault="00633BB6" w:rsidP="00633BB6">
      <w:pPr>
        <w:pStyle w:val="bpuSponsor"/>
      </w:pPr>
      <w:r>
        <w:t xml:space="preserve">CURRENT VERSION OF TEXT </w:t>
      </w:r>
    </w:p>
    <w:p w:rsidR="00633BB6" w:rsidRDefault="00633BB6" w:rsidP="00633BB6">
      <w:pPr>
        <w:pStyle w:val="bpuNormText"/>
      </w:pPr>
      <w:r>
        <w:tab/>
        <w:t>As introduced.</w:t>
      </w:r>
    </w:p>
    <w:p w:rsidR="00633BB6" w:rsidRDefault="00633BB6" w:rsidP="00633B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3BB6" w:rsidRDefault="00633BB6" w:rsidP="008916EC">
      <w:pPr>
        <w:pStyle w:val="FronterPage"/>
        <w:tabs>
          <w:tab w:val="clear" w:pos="720"/>
          <w:tab w:val="clear" w:pos="1440"/>
          <w:tab w:val="clear" w:pos="2160"/>
          <w:tab w:val="clear" w:pos="2880"/>
          <w:tab w:val="clear" w:pos="3600"/>
          <w:tab w:val="clear" w:pos="4320"/>
          <w:tab w:val="clear" w:pos="5040"/>
        </w:tabs>
        <w:sectPr w:rsidR="00633BB6" w:rsidSect="00633BB6">
          <w:type w:val="continuous"/>
          <w:pgSz w:w="12240" w:h="20160" w:code="5"/>
          <w:pgMar w:top="1440" w:right="2275" w:bottom="1440" w:left="2275" w:header="72" w:footer="720" w:gutter="0"/>
          <w:pgNumType w:start="1"/>
          <w:cols w:space="720"/>
          <w:docGrid w:linePitch="360"/>
        </w:sectPr>
      </w:pPr>
    </w:p>
    <w:p w:rsidR="00686AEB" w:rsidRPr="00677316" w:rsidRDefault="00B918E6" w:rsidP="003E47BA">
      <w:pPr>
        <w:pStyle w:val="HangingAnAct"/>
        <w:rPr>
          <w:rStyle w:val="HangingAnActChar"/>
        </w:rPr>
      </w:pPr>
      <w:r>
        <w:rPr>
          <w:rStyle w:val="BillHead"/>
        </w:rPr>
        <w:lastRenderedPageBreak/>
        <w:t>An Act</w:t>
      </w:r>
      <w:r w:rsidR="00686AEB" w:rsidRPr="006B7FA7">
        <w:rPr>
          <w:rStyle w:val="HangingAnActChar"/>
        </w:rPr>
        <w:t xml:space="preserve"> </w:t>
      </w:r>
      <w:r w:rsidR="004421DF" w:rsidRPr="004421DF">
        <w:rPr>
          <w:rStyle w:val="HangingAnActChar"/>
        </w:rPr>
        <w:t xml:space="preserve">concerning the impact of the COVID-19 pandemic on </w:t>
      </w:r>
      <w:r w:rsidR="00AE34D4">
        <w:rPr>
          <w:rStyle w:val="HangingAnActChar"/>
        </w:rPr>
        <w:t>elementary and secondary school</w:t>
      </w:r>
      <w:r w:rsidR="004421DF" w:rsidRPr="004421DF">
        <w:rPr>
          <w:rStyle w:val="HangingAnActChar"/>
        </w:rPr>
        <w:t xml:space="preserve"> attendance</w:t>
      </w:r>
      <w:r w:rsidR="00AE34D4">
        <w:rPr>
          <w:rStyle w:val="HangingAnActChar"/>
        </w:rPr>
        <w:t xml:space="preserve"> and higher education enrollment</w:t>
      </w:r>
      <w:r w:rsidR="004421DF" w:rsidRPr="004421DF">
        <w:rPr>
          <w:rStyle w:val="HangingAnActChar"/>
        </w:rPr>
        <w:t>.</w:t>
      </w:r>
    </w:p>
    <w:p w:rsidR="000B1054" w:rsidRPr="00D71D68" w:rsidRDefault="000B1054" w:rsidP="000B1054"/>
    <w:p w:rsidR="00686AEB" w:rsidRPr="00AA7880" w:rsidRDefault="00686AEB" w:rsidP="00686AEB">
      <w:r>
        <w:tab/>
      </w:r>
      <w:r w:rsidR="00B918E6">
        <w:rPr>
          <w:rStyle w:val="BillHeading2"/>
        </w:rPr>
        <w:t>Be It Enacted</w:t>
      </w:r>
      <w:r>
        <w:rPr>
          <w:rStyle w:val="BillHeading2"/>
        </w:rPr>
        <w:t xml:space="preserve"> </w:t>
      </w:r>
      <w:r w:rsidR="00B918E6">
        <w:rPr>
          <w:rStyle w:val="BillLanguage"/>
        </w:rPr>
        <w:t>by the Senate and General Assembly of the State of New Jersey:</w:t>
      </w:r>
    </w:p>
    <w:p w:rsidR="00686AEB" w:rsidRPr="00D71D68" w:rsidRDefault="00686AEB" w:rsidP="00686AEB"/>
    <w:p w:rsidR="009E3800" w:rsidRDefault="004421DF" w:rsidP="00686AEB">
      <w:r>
        <w:tab/>
        <w:t>1.</w:t>
      </w:r>
      <w:r>
        <w:tab/>
      </w:r>
      <w:r w:rsidR="001F14E2">
        <w:t xml:space="preserve">a.  </w:t>
      </w:r>
      <w:r>
        <w:t xml:space="preserve">The </w:t>
      </w:r>
      <w:r w:rsidR="008B6DE9">
        <w:t>Commissioner</w:t>
      </w:r>
      <w:r>
        <w:t xml:space="preserve"> </w:t>
      </w:r>
      <w:r w:rsidR="009E3800">
        <w:t xml:space="preserve">of Education shall </w:t>
      </w:r>
      <w:r w:rsidR="009E3800" w:rsidRPr="00F11001">
        <w:t>conduct</w:t>
      </w:r>
      <w:r w:rsidR="008B6DE9">
        <w:t>, or contract with a research institution to conduct,</w:t>
      </w:r>
      <w:r w:rsidR="00F11001" w:rsidRPr="00F11001">
        <w:t xml:space="preserve"> </w:t>
      </w:r>
      <w:r w:rsidRPr="00F11001">
        <w:t>a</w:t>
      </w:r>
      <w:r>
        <w:t xml:space="preserve"> </w:t>
      </w:r>
      <w:r w:rsidR="009E3800">
        <w:t xml:space="preserve">study </w:t>
      </w:r>
      <w:r w:rsidR="00F11001">
        <w:t>to examine</w:t>
      </w:r>
      <w:r w:rsidR="009E3800">
        <w:t xml:space="preserve"> the impact of the COVID-19 pandemic on the attendance of elementary and secondary school students.  At a minimum, the study shall </w:t>
      </w:r>
      <w:r w:rsidR="00FF3FA1">
        <w:t>analyze</w:t>
      </w:r>
      <w:r w:rsidR="009E3800">
        <w:t>:</w:t>
      </w:r>
    </w:p>
    <w:p w:rsidR="009E3800" w:rsidRDefault="009E3800" w:rsidP="00686AEB">
      <w:r>
        <w:tab/>
        <w:t>(1)</w:t>
      </w:r>
      <w:r>
        <w:tab/>
        <w:t xml:space="preserve">the manner in which school districts, charter schools, and renaissance </w:t>
      </w:r>
      <w:r w:rsidR="00FF3FA1">
        <w:t xml:space="preserve">schools </w:t>
      </w:r>
      <w:r>
        <w:t xml:space="preserve">recorded </w:t>
      </w:r>
      <w:r w:rsidR="008B6DE9">
        <w:t>student attendance during the</w:t>
      </w:r>
      <w:r w:rsidR="00FF3FA1">
        <w:t xml:space="preserve"> </w:t>
      </w:r>
      <w:r w:rsidR="008B6DE9">
        <w:t>implementation of</w:t>
      </w:r>
      <w:r>
        <w:t xml:space="preserve"> virtual or remote instruction </w:t>
      </w:r>
      <w:r w:rsidR="008B6DE9">
        <w:t xml:space="preserve">in the </w:t>
      </w:r>
      <w:r w:rsidR="008B6DE9" w:rsidRPr="008B6DE9">
        <w:t>2019-2020 school year and the 2020-2021 school year, respectively</w:t>
      </w:r>
      <w:r>
        <w:t xml:space="preserve">; </w:t>
      </w:r>
    </w:p>
    <w:p w:rsidR="009E3800" w:rsidRDefault="009E3800" w:rsidP="00686AEB">
      <w:r>
        <w:tab/>
        <w:t>(2)</w:t>
      </w:r>
      <w:r>
        <w:tab/>
      </w:r>
      <w:r w:rsidR="00FF3FA1">
        <w:t>the number of elementary and secondary school students who were identified as chronically absent</w:t>
      </w:r>
      <w:r w:rsidR="00974B64">
        <w:t xml:space="preserve"> student</w:t>
      </w:r>
      <w:r w:rsidR="00F557FC">
        <w:t>s</w:t>
      </w:r>
      <w:r w:rsidR="00584AC2">
        <w:t xml:space="preserve"> or </w:t>
      </w:r>
      <w:r w:rsidR="00974B64">
        <w:t>dropout student</w:t>
      </w:r>
      <w:r w:rsidR="00F557FC">
        <w:t>s</w:t>
      </w:r>
      <w:r w:rsidR="00FF3FA1">
        <w:t xml:space="preserve"> during the 2019-2020 school </w:t>
      </w:r>
      <w:r w:rsidR="00FF2E78">
        <w:t>year</w:t>
      </w:r>
      <w:r w:rsidR="00FF2E78" w:rsidRPr="00FF2E78">
        <w:t xml:space="preserve"> and the 2020-2021 school year, respectively</w:t>
      </w:r>
      <w:r w:rsidR="00FF2E78">
        <w:t>,</w:t>
      </w:r>
      <w:r w:rsidR="00FF3FA1">
        <w:t xml:space="preserve"> disaggregated by </w:t>
      </w:r>
      <w:r w:rsidR="00313B35">
        <w:t xml:space="preserve">grade level, school district, </w:t>
      </w:r>
      <w:r w:rsidR="00FF3FA1" w:rsidRPr="00FF3FA1">
        <w:t>race, gender, special education designation, English language learner designation</w:t>
      </w:r>
      <w:r w:rsidR="00313B35">
        <w:t>, and eligibility for free and reduced price meals;</w:t>
      </w:r>
    </w:p>
    <w:p w:rsidR="00FF2E78" w:rsidRDefault="00313B35" w:rsidP="00686AEB">
      <w:r>
        <w:tab/>
        <w:t>(3)</w:t>
      </w:r>
      <w:r>
        <w:tab/>
      </w:r>
      <w:r w:rsidR="00FF2E78">
        <w:t xml:space="preserve">the impact of the COVID-19 pandemic and the implementation of virtual or remote instruction on the attendance rates of elementary and secondary school students </w:t>
      </w:r>
      <w:r w:rsidR="00FF2E78" w:rsidRPr="00FF2E78">
        <w:t>during the 2019-2020 school year and the 2020-2021 school year, respectively</w:t>
      </w:r>
      <w:r w:rsidR="00584AC2">
        <w:t>; and</w:t>
      </w:r>
    </w:p>
    <w:p w:rsidR="00584AC2" w:rsidRDefault="00584AC2" w:rsidP="00686AEB">
      <w:r>
        <w:tab/>
        <w:t>(4)</w:t>
      </w:r>
      <w:r>
        <w:tab/>
      </w:r>
      <w:r w:rsidR="00974B64">
        <w:t xml:space="preserve">the extent to which the COVID-19 pandemic and the implementation of </w:t>
      </w:r>
      <w:r w:rsidR="00D46DD5">
        <w:t xml:space="preserve">virtual or remote instruction </w:t>
      </w:r>
      <w:r>
        <w:t xml:space="preserve">disproportionately impacted </w:t>
      </w:r>
      <w:r w:rsidR="00D46DD5">
        <w:t>the attendance rates</w:t>
      </w:r>
      <w:r w:rsidR="00974B64">
        <w:t xml:space="preserve"> of specific </w:t>
      </w:r>
      <w:r w:rsidR="00D46DD5">
        <w:t>subgroup</w:t>
      </w:r>
      <w:r w:rsidR="00974B64">
        <w:t>s</w:t>
      </w:r>
      <w:r w:rsidR="00D46DD5">
        <w:t xml:space="preserve"> of elementary or secondary school students</w:t>
      </w:r>
      <w:r w:rsidR="00974B64">
        <w:t>.</w:t>
      </w:r>
    </w:p>
    <w:p w:rsidR="004421DF" w:rsidRDefault="005F1084" w:rsidP="00686AEB">
      <w:r>
        <w:tab/>
        <w:t>b.</w:t>
      </w:r>
      <w:r>
        <w:tab/>
        <w:t>The commissioner</w:t>
      </w:r>
      <w:r w:rsidR="008B6DE9">
        <w:t xml:space="preserve"> or research institution, as applicable,</w:t>
      </w:r>
      <w:r w:rsidR="00F11001">
        <w:t xml:space="preserve"> </w:t>
      </w:r>
      <w:r w:rsidR="00A73A35">
        <w:t>may contact a</w:t>
      </w:r>
      <w:r w:rsidR="00A01546">
        <w:t xml:space="preserve"> school district, charter school, or renaissance school </w:t>
      </w:r>
      <w:r w:rsidR="00834582">
        <w:t xml:space="preserve">to </w:t>
      </w:r>
      <w:r w:rsidR="008B6DE9">
        <w:t>obtain</w:t>
      </w:r>
      <w:r w:rsidR="00A73A35">
        <w:t xml:space="preserve"> any</w:t>
      </w:r>
      <w:r w:rsidR="00834582">
        <w:t xml:space="preserve"> information necessary to conduct the study.  If contacted, </w:t>
      </w:r>
      <w:r w:rsidR="008B6DE9">
        <w:t>the school district, charter scho</w:t>
      </w:r>
      <w:r w:rsidR="00D46DD5">
        <w:t>ol, or renaissance school shall</w:t>
      </w:r>
      <w:r w:rsidR="00FB4078">
        <w:t xml:space="preserve"> </w:t>
      </w:r>
      <w:r>
        <w:t>provide</w:t>
      </w:r>
      <w:r w:rsidR="00AE34D4">
        <w:t xml:space="preserve"> </w:t>
      </w:r>
      <w:r w:rsidR="00F03E8D">
        <w:t xml:space="preserve">the commissioner or research institution with </w:t>
      </w:r>
      <w:r w:rsidR="00AE34D4" w:rsidRPr="00AE34D4">
        <w:t>such information as may be requested</w:t>
      </w:r>
      <w:r w:rsidR="00F03E8D">
        <w:t>, to the extent practicable</w:t>
      </w:r>
      <w:r w:rsidR="00AE34D4">
        <w:t>.</w:t>
      </w:r>
    </w:p>
    <w:p w:rsidR="00FB4078" w:rsidRDefault="00D46DD5" w:rsidP="00686AEB">
      <w:r>
        <w:tab/>
        <w:t>c.</w:t>
      </w:r>
      <w:r>
        <w:tab/>
      </w:r>
      <w:r w:rsidR="005F1084">
        <w:t xml:space="preserve">(1)  </w:t>
      </w:r>
      <w:r w:rsidR="00FB4078" w:rsidRPr="00FB4078">
        <w:t>Within five days of the completion of the study, the Department of Education shall publish an electronic copy of the study on the Internet website of the department.</w:t>
      </w:r>
    </w:p>
    <w:p w:rsidR="00D46DD5" w:rsidRDefault="00FB4078" w:rsidP="00686AEB">
      <w:r w:rsidRPr="00FB4078">
        <w:tab/>
        <w:t>(2)</w:t>
      </w:r>
      <w:r w:rsidRPr="00FB4078">
        <w:tab/>
      </w:r>
      <w:r w:rsidR="005F1084">
        <w:t>Within 3</w:t>
      </w:r>
      <w:r w:rsidR="00D46DD5">
        <w:t xml:space="preserve">0 days of the completion </w:t>
      </w:r>
      <w:r w:rsidR="00974B64">
        <w:t>of the study, the commissioner shall prepare and submit a report to the Governor</w:t>
      </w:r>
      <w:r w:rsidR="00036A9E">
        <w:t>,</w:t>
      </w:r>
      <w:r w:rsidR="00974B64">
        <w:t xml:space="preserve"> and </w:t>
      </w:r>
      <w:r w:rsidR="00036A9E">
        <w:t xml:space="preserve">to </w:t>
      </w:r>
      <w:r w:rsidR="007932A7">
        <w:t>the Legislature</w:t>
      </w:r>
      <w:r w:rsidR="00974B64">
        <w:t xml:space="preserve"> pursuant to section 2 of P.L.1991, c.164 (C.52:14-19.1), to summarize the </w:t>
      </w:r>
      <w:r w:rsidR="005F1084">
        <w:t xml:space="preserve">findings of the study.  </w:t>
      </w:r>
    </w:p>
    <w:p w:rsidR="004421DF" w:rsidRDefault="005F1084" w:rsidP="00686AEB">
      <w:r>
        <w:tab/>
        <w:t>d.</w:t>
      </w:r>
      <w:r>
        <w:tab/>
        <w:t>As used in this section,</w:t>
      </w:r>
    </w:p>
    <w:p w:rsidR="005F1084" w:rsidRDefault="005F1084" w:rsidP="00686AEB">
      <w:r>
        <w:tab/>
        <w:t xml:space="preserve">“Chronically absent student” means a student who was </w:t>
      </w:r>
      <w:r w:rsidR="00F557FC">
        <w:t xml:space="preserve">not </w:t>
      </w:r>
      <w:r w:rsidR="00036A9E">
        <w:t xml:space="preserve">present for </w:t>
      </w:r>
      <w:r w:rsidR="00F557FC">
        <w:t>10 percent or more</w:t>
      </w:r>
      <w:r>
        <w:t xml:space="preserve"> </w:t>
      </w:r>
      <w:r w:rsidR="0096747D">
        <w:t xml:space="preserve">of the </w:t>
      </w:r>
      <w:r w:rsidR="00F03E8D">
        <w:t xml:space="preserve">total </w:t>
      </w:r>
      <w:r w:rsidR="004631D6">
        <w:t xml:space="preserve">school days in </w:t>
      </w:r>
      <w:r w:rsidR="0096747D">
        <w:t xml:space="preserve">session during </w:t>
      </w:r>
      <w:r w:rsidR="00F03E8D">
        <w:t>a given</w:t>
      </w:r>
      <w:r w:rsidR="0096747D">
        <w:t xml:space="preserve"> school year.</w:t>
      </w:r>
      <w:r w:rsidR="00271E8D">
        <w:t xml:space="preserve"> </w:t>
      </w:r>
    </w:p>
    <w:p w:rsidR="005F1084" w:rsidRDefault="005F1084" w:rsidP="00686AEB">
      <w:r>
        <w:lastRenderedPageBreak/>
        <w:tab/>
        <w:t xml:space="preserve">“Dropout student” means </w:t>
      </w:r>
      <w:r w:rsidR="0096747D">
        <w:t xml:space="preserve">a student who was reported as a dropout in the New Jersey School Register as a result of being absent for </w:t>
      </w:r>
      <w:r w:rsidR="00F557FC">
        <w:t>10</w:t>
      </w:r>
      <w:r w:rsidR="0096747D">
        <w:t xml:space="preserve"> or more days due to an unknown reason.</w:t>
      </w:r>
    </w:p>
    <w:p w:rsidR="004421DF" w:rsidRDefault="004421DF" w:rsidP="00686AEB"/>
    <w:p w:rsidR="00E37AE5" w:rsidRPr="000C18CD" w:rsidRDefault="004421DF" w:rsidP="00E37AE5">
      <w:r>
        <w:tab/>
        <w:t>2.</w:t>
      </w:r>
      <w:r>
        <w:tab/>
      </w:r>
      <w:r w:rsidR="00E37AE5">
        <w:t xml:space="preserve">a.  </w:t>
      </w:r>
      <w:r w:rsidR="00E37AE5" w:rsidRPr="000C18CD">
        <w:t>The Secretary of Higher Education shall conduct, or contract with a research institution to conduct, a study to examine the impact of the COVID-19 pandemic on the enrollment of college and university students</w:t>
      </w:r>
      <w:r w:rsidR="000C18CD" w:rsidRPr="000C18CD">
        <w:t xml:space="preserve"> in the State</w:t>
      </w:r>
      <w:r w:rsidR="00E37AE5" w:rsidRPr="000C18CD">
        <w:t>.  At a minimum, the study shall analyze:</w:t>
      </w:r>
    </w:p>
    <w:p w:rsidR="00E37AE5" w:rsidRPr="000C18CD" w:rsidRDefault="00E37AE5" w:rsidP="00E37AE5">
      <w:r w:rsidRPr="000C18CD">
        <w:tab/>
        <w:t>(1)</w:t>
      </w:r>
      <w:r w:rsidRPr="000C18CD">
        <w:tab/>
        <w:t xml:space="preserve">the total enrollment of </w:t>
      </w:r>
      <w:r w:rsidR="00BC6830" w:rsidRPr="000C18CD">
        <w:t xml:space="preserve">each </w:t>
      </w:r>
      <w:r w:rsidRPr="000C18CD">
        <w:t>institution of higher education in the State during the 2019-2020 academic year and the 2020-2021 academic</w:t>
      </w:r>
      <w:r w:rsidR="00A911BC" w:rsidRPr="000C18CD">
        <w:t xml:space="preserve"> year, disaggregated by race, gender, age, residence</w:t>
      </w:r>
      <w:r w:rsidR="00BC6830" w:rsidRPr="000C18CD">
        <w:t>, and academic program</w:t>
      </w:r>
      <w:r w:rsidR="000A3263" w:rsidRPr="000C18CD">
        <w:t>;</w:t>
      </w:r>
      <w:r w:rsidR="00A911BC" w:rsidRPr="000C18CD">
        <w:t xml:space="preserve"> </w:t>
      </w:r>
    </w:p>
    <w:p w:rsidR="00A911BC" w:rsidRPr="000C18CD" w:rsidRDefault="000A3263" w:rsidP="00E37AE5">
      <w:r w:rsidRPr="000C18CD">
        <w:tab/>
        <w:t>(2</w:t>
      </w:r>
      <w:r w:rsidR="00E37AE5" w:rsidRPr="000C18CD">
        <w:t>)</w:t>
      </w:r>
      <w:r w:rsidR="00E37AE5" w:rsidRPr="000C18CD">
        <w:tab/>
      </w:r>
      <w:r w:rsidR="00A911BC" w:rsidRPr="000C18CD">
        <w:t>the</w:t>
      </w:r>
      <w:r w:rsidR="00BC6830" w:rsidRPr="000C18CD">
        <w:t xml:space="preserve"> undergraduate </w:t>
      </w:r>
      <w:r w:rsidR="00A911BC" w:rsidRPr="000C18CD">
        <w:t xml:space="preserve">retention </w:t>
      </w:r>
      <w:r w:rsidR="00BC6830" w:rsidRPr="000C18CD">
        <w:t xml:space="preserve">rate </w:t>
      </w:r>
      <w:r w:rsidR="00A911BC" w:rsidRPr="000C18CD">
        <w:t>of</w:t>
      </w:r>
      <w:r w:rsidR="00BC6830" w:rsidRPr="000C18CD">
        <w:t xml:space="preserve"> each</w:t>
      </w:r>
      <w:r w:rsidR="00A911BC" w:rsidRPr="000C18CD">
        <w:t xml:space="preserve"> </w:t>
      </w:r>
      <w:r w:rsidR="00BC6830" w:rsidRPr="000C18CD">
        <w:t>institution of higher education dur</w:t>
      </w:r>
      <w:r w:rsidR="00F557FC">
        <w:t>ing the period between the f</w:t>
      </w:r>
      <w:r w:rsidR="00BC6830" w:rsidRPr="000C18CD">
        <w:t xml:space="preserve">all </w:t>
      </w:r>
      <w:r w:rsidR="00F557FC">
        <w:t>2019 academic semester and the f</w:t>
      </w:r>
      <w:r w:rsidR="00BC6830" w:rsidRPr="000C18CD">
        <w:t>all 2020 academic semester, disaggregated b</w:t>
      </w:r>
      <w:r w:rsidR="00BD164D">
        <w:t>y race, gender, age, residence</w:t>
      </w:r>
      <w:r w:rsidR="00BC6830" w:rsidRPr="000C18CD">
        <w:t xml:space="preserve">, and academic program; </w:t>
      </w:r>
    </w:p>
    <w:p w:rsidR="00BC6830" w:rsidRPr="000C18CD" w:rsidRDefault="00BC6830" w:rsidP="00E37AE5">
      <w:r w:rsidRPr="000C18CD">
        <w:tab/>
        <w:t>(3)</w:t>
      </w:r>
      <w:r w:rsidRPr="000C18CD">
        <w:tab/>
        <w:t xml:space="preserve">the impact of the COVID-19 pandemic and the implementation of virtual or remote instruction on the enrollment rates of college and university students in the State during the 2019-2020 academic year and the 2020-2021 academic year, respectively; and </w:t>
      </w:r>
    </w:p>
    <w:p w:rsidR="00A73A35" w:rsidRDefault="00BC6830" w:rsidP="00E37AE5">
      <w:r w:rsidRPr="000C18CD">
        <w:tab/>
        <w:t>(4)</w:t>
      </w:r>
      <w:r w:rsidRPr="000C18CD">
        <w:tab/>
        <w:t xml:space="preserve">the extent to which the COVID-19 pandemic and the implementation of virtual or remote instruction disproportionately impacted </w:t>
      </w:r>
      <w:r w:rsidR="00A73A35">
        <w:t xml:space="preserve">the rate of </w:t>
      </w:r>
      <w:r w:rsidRPr="000C18CD">
        <w:t>enrollment</w:t>
      </w:r>
      <w:r w:rsidR="00A73A35">
        <w:t xml:space="preserve"> </w:t>
      </w:r>
      <w:r w:rsidRPr="000C18CD">
        <w:t>of</w:t>
      </w:r>
      <w:r w:rsidR="000C18CD" w:rsidRPr="000C18CD">
        <w:t xml:space="preserve"> certain</w:t>
      </w:r>
      <w:r w:rsidRPr="000C18CD">
        <w:t xml:space="preserve"> student populations</w:t>
      </w:r>
      <w:r w:rsidR="00A73A35">
        <w:t>.</w:t>
      </w:r>
    </w:p>
    <w:p w:rsidR="00E37AE5" w:rsidRDefault="000A3263" w:rsidP="00E37AE5">
      <w:r w:rsidRPr="000C18CD">
        <w:tab/>
        <w:t>b.</w:t>
      </w:r>
      <w:r w:rsidRPr="000C18CD">
        <w:tab/>
        <w:t>The secretary</w:t>
      </w:r>
      <w:r w:rsidR="00E37AE5" w:rsidRPr="000C18CD">
        <w:t xml:space="preserve"> or research institution, as applicable</w:t>
      </w:r>
      <w:r w:rsidR="00A73A35">
        <w:t xml:space="preserve">, may contact any </w:t>
      </w:r>
      <w:r>
        <w:t>institution of higher education</w:t>
      </w:r>
      <w:r w:rsidR="00A73A35">
        <w:t xml:space="preserve"> in the State</w:t>
      </w:r>
      <w:r w:rsidR="00E37AE5">
        <w:t xml:space="preserve"> to obtain </w:t>
      </w:r>
      <w:r w:rsidR="00A73A35">
        <w:t xml:space="preserve">any </w:t>
      </w:r>
      <w:r w:rsidR="00E37AE5">
        <w:t xml:space="preserve">information necessary to conduct the study.  If contacted, the </w:t>
      </w:r>
      <w:r w:rsidRPr="000A3263">
        <w:t xml:space="preserve">institution of higher education </w:t>
      </w:r>
      <w:r w:rsidR="00D31EED">
        <w:t>shall</w:t>
      </w:r>
      <w:r w:rsidR="006E683B">
        <w:t xml:space="preserve"> </w:t>
      </w:r>
      <w:r w:rsidR="004631D6" w:rsidRPr="004631D6">
        <w:t xml:space="preserve">provide </w:t>
      </w:r>
      <w:r w:rsidR="006E683B">
        <w:t xml:space="preserve">the secretary or research institution with </w:t>
      </w:r>
      <w:r w:rsidR="004631D6" w:rsidRPr="004631D6">
        <w:t>such information as may be requested</w:t>
      </w:r>
      <w:r w:rsidR="006E683B">
        <w:t>, to the extent practicable</w:t>
      </w:r>
      <w:r w:rsidR="00E37AE5">
        <w:t>.</w:t>
      </w:r>
    </w:p>
    <w:p w:rsidR="00A73A35" w:rsidRDefault="00E37AE5" w:rsidP="00E37AE5">
      <w:r>
        <w:tab/>
        <w:t>c.</w:t>
      </w:r>
      <w:r>
        <w:tab/>
        <w:t xml:space="preserve">(1)  </w:t>
      </w:r>
      <w:r w:rsidR="00A73A35" w:rsidRPr="00A73A35">
        <w:t>Within five days of the completion of the study, the Office of the Secretary of Higher Education shall publish an electronic copy of the study on the Internet website of the office.</w:t>
      </w:r>
    </w:p>
    <w:p w:rsidR="004421DF" w:rsidRDefault="00A73A35" w:rsidP="00E37AE5">
      <w:r>
        <w:tab/>
        <w:t>(2)</w:t>
      </w:r>
      <w:r>
        <w:tab/>
      </w:r>
      <w:r w:rsidR="00E37AE5">
        <w:t xml:space="preserve">Within 30 days of the completion of the study, the </w:t>
      </w:r>
      <w:r w:rsidR="000C18CD">
        <w:t>secretary</w:t>
      </w:r>
      <w:r w:rsidR="00E37AE5">
        <w:t xml:space="preserve"> shall prepare and submit a report to the Governor</w:t>
      </w:r>
      <w:r w:rsidR="00036A9E">
        <w:t>,</w:t>
      </w:r>
      <w:r w:rsidR="00E37AE5">
        <w:t xml:space="preserve"> and </w:t>
      </w:r>
      <w:r w:rsidR="00036A9E">
        <w:t xml:space="preserve">to </w:t>
      </w:r>
      <w:r w:rsidR="007932A7">
        <w:t>the Legislature</w:t>
      </w:r>
      <w:r w:rsidR="00E37AE5">
        <w:t xml:space="preserve"> pursuant to section 2 of P.L.1991, c.164 (C.52:14-19.1), to summarize the findings of the study.  </w:t>
      </w:r>
    </w:p>
    <w:p w:rsidR="004421DF" w:rsidRDefault="004421DF" w:rsidP="00686AEB"/>
    <w:p w:rsidR="00686AEB" w:rsidRDefault="00686AEB" w:rsidP="00686AEB">
      <w:r>
        <w:tab/>
      </w:r>
      <w:r w:rsidR="004421DF">
        <w:t>3.</w:t>
      </w:r>
      <w:r w:rsidR="004421DF">
        <w:tab/>
      </w:r>
      <w:r w:rsidR="00B918E6">
        <w:t>This act shall take effect</w:t>
      </w:r>
      <w:r w:rsidR="004421DF">
        <w:t xml:space="preserve"> immediately.</w:t>
      </w:r>
    </w:p>
    <w:p w:rsidR="000C18CD" w:rsidRDefault="000C18C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56C18" w:rsidRDefault="00656C18" w:rsidP="00686AEB">
      <w:r>
        <w:tab/>
        <w:t xml:space="preserve">This bill requires studies to be conducted </w:t>
      </w:r>
      <w:r w:rsidR="00036A9E">
        <w:t>to</w:t>
      </w:r>
      <w:r w:rsidR="00F557FC">
        <w:t xml:space="preserve"> analyze the impact of the COV</w:t>
      </w:r>
      <w:r>
        <w:t>ID-19 pandemic on the attendance of elementary and secondary school students and the enrollment of college and university students, respectively.</w:t>
      </w:r>
    </w:p>
    <w:p w:rsidR="00656C18" w:rsidRDefault="00656C18" w:rsidP="00656C18">
      <w:r>
        <w:lastRenderedPageBreak/>
        <w:tab/>
        <w:t xml:space="preserve">Specifically, the bill requires the Commissioner of Education to conduct, or contract with a research institution to conduct, a study to examine the impact of the COVID-19 pandemic on the attendance of elementary and secondary school students.  The bill requires school districts, charter schools, and renaissance schools to provide any information that may be requested by the commissioner or research institution, to the extent practicable.  At a minimum, the study would analyze: </w:t>
      </w:r>
    </w:p>
    <w:p w:rsidR="00656C18" w:rsidRDefault="00656C18" w:rsidP="00656C18">
      <w:r>
        <w:tab/>
        <w:t>(1)</w:t>
      </w:r>
      <w:r>
        <w:tab/>
        <w:t xml:space="preserve">the manner in which school districts, charter schools, and renaissance schools recorded student attendance during the implementation of virtual or remote instruction in the 2019-2020 school year and the 2020-2021 school year, respectively; </w:t>
      </w:r>
    </w:p>
    <w:p w:rsidR="00656C18" w:rsidRDefault="00656C18" w:rsidP="00656C18">
      <w:r>
        <w:tab/>
        <w:t>(2)</w:t>
      </w:r>
      <w:r>
        <w:tab/>
        <w:t>the number of elementary and secondary school students who were ide</w:t>
      </w:r>
      <w:r w:rsidR="00F557FC">
        <w:t xml:space="preserve">ntified as </w:t>
      </w:r>
      <w:r>
        <w:t>chronically absent student</w:t>
      </w:r>
      <w:r w:rsidR="00F557FC">
        <w:t xml:space="preserve">s or </w:t>
      </w:r>
      <w:r>
        <w:t>dropout student</w:t>
      </w:r>
      <w:r w:rsidR="00F557FC">
        <w:t>s</w:t>
      </w:r>
      <w:r>
        <w:t xml:space="preserve"> during the 2019-2020 school year and the 2020-2021 school year, respectively, disaggregated by grade level, school district, race, gender, special education designation, English language learner designation, and eligibility for free and reduced price meals;</w:t>
      </w:r>
    </w:p>
    <w:p w:rsidR="00656C18" w:rsidRDefault="00656C18" w:rsidP="00656C18">
      <w:r>
        <w:tab/>
        <w:t>(3)</w:t>
      </w:r>
      <w:r>
        <w:tab/>
        <w:t>the impact of the COVID-19 pandemic and the implementation of virtual or remote instruction on the attendance rates of elementary and secondary school students during the 2019-2020 school year and the 2020-2021 school year, respectively; and</w:t>
      </w:r>
    </w:p>
    <w:p w:rsidR="00656C18" w:rsidRDefault="00656C18" w:rsidP="00656C18">
      <w:r>
        <w:tab/>
        <w:t>(4)</w:t>
      </w:r>
      <w:r>
        <w:tab/>
        <w:t>the extent to which the COVID-19 pandemic and the implementation of virtual or remote instruction disproportionately impacted the attendance rates of specific subgroups of elementary or secondary school students.</w:t>
      </w:r>
    </w:p>
    <w:p w:rsidR="00656C18" w:rsidRDefault="00656C18" w:rsidP="00656C18">
      <w:r>
        <w:tab/>
        <w:t xml:space="preserve">Additionally, the Secretary of Higher Education would be required to conduct, or contract with a research institution to conduct, a student to examine the impact of the COVID-19 pandemic on the enrollment of college and university students in the State.  The bill requires institutions of higher education </w:t>
      </w:r>
      <w:r w:rsidRPr="00656C18">
        <w:t xml:space="preserve">to provide any information that may be requested by the </w:t>
      </w:r>
      <w:r>
        <w:t>secretary</w:t>
      </w:r>
      <w:r w:rsidRPr="00656C18">
        <w:t xml:space="preserve"> or research institution, to the extent practicable</w:t>
      </w:r>
      <w:r>
        <w:t xml:space="preserve">.  At a minimum, the study </w:t>
      </w:r>
      <w:r w:rsidR="00036A9E">
        <w:t>would</w:t>
      </w:r>
      <w:r>
        <w:t xml:space="preserve"> analyze:</w:t>
      </w:r>
    </w:p>
    <w:p w:rsidR="00656C18" w:rsidRDefault="00656C18" w:rsidP="00656C18">
      <w:r>
        <w:tab/>
        <w:t>(1)</w:t>
      </w:r>
      <w:r>
        <w:tab/>
        <w:t xml:space="preserve">the total enrollment of each institution of higher education during the 2019-2020 academic year and the 2020-2021 academic year, disaggregated by race, gender, age, residence, and academic program; </w:t>
      </w:r>
    </w:p>
    <w:p w:rsidR="00656C18" w:rsidRDefault="00656C18" w:rsidP="00656C18">
      <w:r>
        <w:tab/>
        <w:t>(2)</w:t>
      </w:r>
      <w:r>
        <w:tab/>
        <w:t>the undergraduate retention rate of each institution of higher education durin</w:t>
      </w:r>
      <w:r w:rsidR="00F557FC">
        <w:t>g the period between the f</w:t>
      </w:r>
      <w:r>
        <w:t xml:space="preserve">all </w:t>
      </w:r>
      <w:r w:rsidR="00F557FC">
        <w:t>2019 academic semester and the f</w:t>
      </w:r>
      <w:r>
        <w:t xml:space="preserve">all 2020 academic semester, disaggregated by race, gender, age, residence, and academic program; </w:t>
      </w:r>
    </w:p>
    <w:p w:rsidR="00656C18" w:rsidRDefault="00656C18" w:rsidP="00656C18">
      <w:r>
        <w:tab/>
        <w:t>(3)</w:t>
      </w:r>
      <w:r>
        <w:tab/>
        <w:t xml:space="preserve">the impact of the COVID-19 pandemic and the implementation of virtual or remote instruction on the enrollment rates of college and university students in the State during the 2019-2020 academic year and the 2020-2021 academic year, respectively; and </w:t>
      </w:r>
    </w:p>
    <w:p w:rsidR="00656C18" w:rsidRDefault="00656C18" w:rsidP="00656C18">
      <w:r>
        <w:lastRenderedPageBreak/>
        <w:tab/>
        <w:t>(4)</w:t>
      </w:r>
      <w:r>
        <w:tab/>
        <w:t>the extent to which the COVID-19 pandemic and the implementation of virtual or remote instruction disproportionately impacted the rate of enrollment of certain student populations.</w:t>
      </w:r>
    </w:p>
    <w:p w:rsidR="00656C18" w:rsidRDefault="00656C18" w:rsidP="00686AEB">
      <w:r>
        <w:tab/>
        <w:t xml:space="preserve">The bill requires an electronic copy of each study to be published on the official Internet website of the Department of Education or the Office of the Secretary of Higher Education, as applicable, within five days of the completion of the study.  </w:t>
      </w:r>
      <w:r w:rsidR="00F73CE5">
        <w:t>The bill also requires the commissioner and secretary to submit a report to the Governor and Legislature to summarize the findings of each study.</w:t>
      </w:r>
    </w:p>
    <w:sectPr w:rsidR="00656C18" w:rsidSect="00633B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78E" w:rsidRDefault="00B1378E">
      <w:r>
        <w:separator/>
      </w:r>
    </w:p>
  </w:endnote>
  <w:endnote w:type="continuationSeparator" w:id="0">
    <w:p w:rsidR="00B1378E" w:rsidRDefault="00B1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0CC" w:rsidRDefault="004420CC" w:rsidP="004420CC">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78E" w:rsidRDefault="00B1378E">
      <w:r>
        <w:separator/>
      </w:r>
    </w:p>
  </w:footnote>
  <w:footnote w:type="continuationSeparator" w:id="0">
    <w:p w:rsidR="00B1378E" w:rsidRDefault="00B13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55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3BB6" w:rsidRDefault="00633BB6" w:rsidP="00633BB6">
    <w:pPr>
      <w:pStyle w:val="bpuHeadSpon"/>
    </w:pPr>
    <w:r w:rsidRPr="00633BB6">
      <w:rPr>
        <w:rStyle w:val="bpuHeadSponChar"/>
      </w:rPr>
      <w:t>S2985</w:t>
    </w:r>
    <w:r>
      <w:t xml:space="preserve"> A.M.BUCCO</w:t>
    </w:r>
  </w:p>
  <w:p w:rsidR="00633BB6" w:rsidRDefault="00633BB6" w:rsidP="00633BB6">
    <w:pPr>
      <w:pStyle w:val="bpuHeadSpon"/>
    </w:pPr>
    <w:r>
      <w:fldChar w:fldCharType="begin"/>
    </w:r>
    <w:r>
      <w:instrText xml:space="preserve"> PAGE  \* MERGEFORMAT </w:instrText>
    </w:r>
    <w:r>
      <w:fldChar w:fldCharType="separate"/>
    </w:r>
    <w:r w:rsidR="00DE74D3">
      <w:rPr>
        <w:noProof/>
      </w:rPr>
      <w:t>5</w:t>
    </w:r>
    <w:r>
      <w:fldChar w:fldCharType="end"/>
    </w:r>
  </w:p>
  <w:p w:rsidR="00633BB6" w:rsidRDefault="00633BB6" w:rsidP="00633B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3BB6" w:rsidRDefault="00633BB6" w:rsidP="00633BB6">
    <w:pPr>
      <w:pStyle w:val="bpuHeadSpon"/>
    </w:pPr>
    <w:r w:rsidRPr="00633BB6">
      <w:rPr>
        <w:rStyle w:val="bpuHeadSponChar"/>
      </w:rPr>
      <w:t>S2985</w:t>
    </w:r>
    <w:r>
      <w:t xml:space="preserve"> A.M.BUCCO</w:t>
    </w:r>
  </w:p>
  <w:p w:rsidR="00633BB6" w:rsidRDefault="00633BB6" w:rsidP="00633BB6">
    <w:pPr>
      <w:pStyle w:val="bpuHeadSpon"/>
    </w:pPr>
    <w:r>
      <w:fldChar w:fldCharType="begin"/>
    </w:r>
    <w:r>
      <w:instrText xml:space="preserve"> PAGE  \* MERGEFORMAT </w:instrText>
    </w:r>
    <w:r>
      <w:fldChar w:fldCharType="separate"/>
    </w:r>
    <w:r w:rsidR="004A5583">
      <w:rPr>
        <w:noProof/>
      </w:rPr>
      <w:t>2</w:t>
    </w:r>
    <w:r>
      <w:fldChar w:fldCharType="end"/>
    </w:r>
  </w:p>
  <w:p w:rsidR="00633BB6" w:rsidRDefault="00633BB6" w:rsidP="00633B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78E"/>
    <w:rsid w:val="000051BD"/>
    <w:rsid w:val="000160A5"/>
    <w:rsid w:val="0002335B"/>
    <w:rsid w:val="0003549A"/>
    <w:rsid w:val="000367AE"/>
    <w:rsid w:val="00036A9E"/>
    <w:rsid w:val="00043B22"/>
    <w:rsid w:val="00054975"/>
    <w:rsid w:val="00057D20"/>
    <w:rsid w:val="0006197C"/>
    <w:rsid w:val="0006281F"/>
    <w:rsid w:val="0008141C"/>
    <w:rsid w:val="00094A55"/>
    <w:rsid w:val="000A3263"/>
    <w:rsid w:val="000A44A7"/>
    <w:rsid w:val="000B1054"/>
    <w:rsid w:val="000B3411"/>
    <w:rsid w:val="000C054C"/>
    <w:rsid w:val="000C12C2"/>
    <w:rsid w:val="000C18C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B2A"/>
    <w:rsid w:val="001B4716"/>
    <w:rsid w:val="001B4EA4"/>
    <w:rsid w:val="001C7C52"/>
    <w:rsid w:val="001D25F3"/>
    <w:rsid w:val="001E15F1"/>
    <w:rsid w:val="001E16FA"/>
    <w:rsid w:val="001E6213"/>
    <w:rsid w:val="001F14C7"/>
    <w:rsid w:val="001F14E2"/>
    <w:rsid w:val="001F7405"/>
    <w:rsid w:val="00205533"/>
    <w:rsid w:val="00212B8D"/>
    <w:rsid w:val="00222983"/>
    <w:rsid w:val="002370D0"/>
    <w:rsid w:val="00252CEA"/>
    <w:rsid w:val="00255958"/>
    <w:rsid w:val="00257FA2"/>
    <w:rsid w:val="0026574A"/>
    <w:rsid w:val="002660BB"/>
    <w:rsid w:val="00271E8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B3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AF"/>
    <w:rsid w:val="004211E5"/>
    <w:rsid w:val="00422091"/>
    <w:rsid w:val="0043386C"/>
    <w:rsid w:val="00436F2D"/>
    <w:rsid w:val="00436F5D"/>
    <w:rsid w:val="00441B42"/>
    <w:rsid w:val="004420CC"/>
    <w:rsid w:val="004421DF"/>
    <w:rsid w:val="0045118A"/>
    <w:rsid w:val="00455D51"/>
    <w:rsid w:val="00456BF9"/>
    <w:rsid w:val="00461057"/>
    <w:rsid w:val="004631D6"/>
    <w:rsid w:val="004704A8"/>
    <w:rsid w:val="00471102"/>
    <w:rsid w:val="00471F18"/>
    <w:rsid w:val="00484144"/>
    <w:rsid w:val="00484C19"/>
    <w:rsid w:val="00485866"/>
    <w:rsid w:val="00492076"/>
    <w:rsid w:val="00493B1D"/>
    <w:rsid w:val="00497037"/>
    <w:rsid w:val="004A3009"/>
    <w:rsid w:val="004A5583"/>
    <w:rsid w:val="004A6940"/>
    <w:rsid w:val="004A77A4"/>
    <w:rsid w:val="004C186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AC2"/>
    <w:rsid w:val="0059131D"/>
    <w:rsid w:val="005B3F92"/>
    <w:rsid w:val="005B479C"/>
    <w:rsid w:val="005B561E"/>
    <w:rsid w:val="005C07E4"/>
    <w:rsid w:val="005C2124"/>
    <w:rsid w:val="005C336F"/>
    <w:rsid w:val="005C7F3C"/>
    <w:rsid w:val="005E017C"/>
    <w:rsid w:val="005E50C6"/>
    <w:rsid w:val="005F1084"/>
    <w:rsid w:val="005F2A97"/>
    <w:rsid w:val="005F399B"/>
    <w:rsid w:val="006019F8"/>
    <w:rsid w:val="00602754"/>
    <w:rsid w:val="00605B20"/>
    <w:rsid w:val="0061156F"/>
    <w:rsid w:val="00613FF5"/>
    <w:rsid w:val="006155A8"/>
    <w:rsid w:val="00621076"/>
    <w:rsid w:val="00621B94"/>
    <w:rsid w:val="00626239"/>
    <w:rsid w:val="00633BB6"/>
    <w:rsid w:val="00635316"/>
    <w:rsid w:val="00635449"/>
    <w:rsid w:val="006378C5"/>
    <w:rsid w:val="00645E6A"/>
    <w:rsid w:val="00656C18"/>
    <w:rsid w:val="00665CBC"/>
    <w:rsid w:val="00667A5C"/>
    <w:rsid w:val="00677316"/>
    <w:rsid w:val="00686AEB"/>
    <w:rsid w:val="006B7897"/>
    <w:rsid w:val="006B7FA7"/>
    <w:rsid w:val="006C086A"/>
    <w:rsid w:val="006C21C1"/>
    <w:rsid w:val="006C7327"/>
    <w:rsid w:val="006D00E5"/>
    <w:rsid w:val="006D791B"/>
    <w:rsid w:val="006E2895"/>
    <w:rsid w:val="006E683B"/>
    <w:rsid w:val="006F180D"/>
    <w:rsid w:val="006F4334"/>
    <w:rsid w:val="006F47AF"/>
    <w:rsid w:val="006F6B8A"/>
    <w:rsid w:val="00707CD3"/>
    <w:rsid w:val="00716BB9"/>
    <w:rsid w:val="0072412B"/>
    <w:rsid w:val="007256D1"/>
    <w:rsid w:val="007279FD"/>
    <w:rsid w:val="00731A95"/>
    <w:rsid w:val="007502CB"/>
    <w:rsid w:val="00752D79"/>
    <w:rsid w:val="00752E20"/>
    <w:rsid w:val="00756EDE"/>
    <w:rsid w:val="00764456"/>
    <w:rsid w:val="00781B4D"/>
    <w:rsid w:val="007824BF"/>
    <w:rsid w:val="00783B8D"/>
    <w:rsid w:val="007932A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B2A"/>
    <w:rsid w:val="00832816"/>
    <w:rsid w:val="0083458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E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47D"/>
    <w:rsid w:val="00971493"/>
    <w:rsid w:val="00971AD9"/>
    <w:rsid w:val="00973069"/>
    <w:rsid w:val="00973523"/>
    <w:rsid w:val="00974B6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00"/>
    <w:rsid w:val="009E5961"/>
    <w:rsid w:val="009F26E6"/>
    <w:rsid w:val="009F4FAC"/>
    <w:rsid w:val="00A01546"/>
    <w:rsid w:val="00A017C0"/>
    <w:rsid w:val="00A11228"/>
    <w:rsid w:val="00A222C2"/>
    <w:rsid w:val="00A305D6"/>
    <w:rsid w:val="00A342C4"/>
    <w:rsid w:val="00A50F6B"/>
    <w:rsid w:val="00A52237"/>
    <w:rsid w:val="00A551D6"/>
    <w:rsid w:val="00A6251B"/>
    <w:rsid w:val="00A6754E"/>
    <w:rsid w:val="00A70F58"/>
    <w:rsid w:val="00A72987"/>
    <w:rsid w:val="00A7346B"/>
    <w:rsid w:val="00A73A35"/>
    <w:rsid w:val="00A84C4F"/>
    <w:rsid w:val="00A911BC"/>
    <w:rsid w:val="00A932A1"/>
    <w:rsid w:val="00A96C40"/>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4D4"/>
    <w:rsid w:val="00AF1A8C"/>
    <w:rsid w:val="00B0116D"/>
    <w:rsid w:val="00B01173"/>
    <w:rsid w:val="00B02F35"/>
    <w:rsid w:val="00B05A3C"/>
    <w:rsid w:val="00B07100"/>
    <w:rsid w:val="00B1138C"/>
    <w:rsid w:val="00B1378E"/>
    <w:rsid w:val="00B2574A"/>
    <w:rsid w:val="00B35D8A"/>
    <w:rsid w:val="00B45B34"/>
    <w:rsid w:val="00B57047"/>
    <w:rsid w:val="00B61D86"/>
    <w:rsid w:val="00B6342D"/>
    <w:rsid w:val="00B726BD"/>
    <w:rsid w:val="00B732BC"/>
    <w:rsid w:val="00B90E33"/>
    <w:rsid w:val="00B918E6"/>
    <w:rsid w:val="00B9676B"/>
    <w:rsid w:val="00BA2EA5"/>
    <w:rsid w:val="00BA364B"/>
    <w:rsid w:val="00BB1190"/>
    <w:rsid w:val="00BB31D0"/>
    <w:rsid w:val="00BB3A11"/>
    <w:rsid w:val="00BB4DDB"/>
    <w:rsid w:val="00BB5D79"/>
    <w:rsid w:val="00BB5F02"/>
    <w:rsid w:val="00BC6830"/>
    <w:rsid w:val="00BC7892"/>
    <w:rsid w:val="00BD164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EED"/>
    <w:rsid w:val="00D343D0"/>
    <w:rsid w:val="00D3664D"/>
    <w:rsid w:val="00D46DD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4D3"/>
    <w:rsid w:val="00DF03EE"/>
    <w:rsid w:val="00E01B71"/>
    <w:rsid w:val="00E05CC9"/>
    <w:rsid w:val="00E15573"/>
    <w:rsid w:val="00E167D5"/>
    <w:rsid w:val="00E25A5B"/>
    <w:rsid w:val="00E373C7"/>
    <w:rsid w:val="00E37AE5"/>
    <w:rsid w:val="00E4267B"/>
    <w:rsid w:val="00E42F13"/>
    <w:rsid w:val="00E452DF"/>
    <w:rsid w:val="00E543CF"/>
    <w:rsid w:val="00E546FD"/>
    <w:rsid w:val="00E608F1"/>
    <w:rsid w:val="00E611B9"/>
    <w:rsid w:val="00E7144F"/>
    <w:rsid w:val="00E73D74"/>
    <w:rsid w:val="00E76A79"/>
    <w:rsid w:val="00E770FE"/>
    <w:rsid w:val="00E80692"/>
    <w:rsid w:val="00E80C24"/>
    <w:rsid w:val="00E93836"/>
    <w:rsid w:val="00EA7C16"/>
    <w:rsid w:val="00EC5281"/>
    <w:rsid w:val="00EC791D"/>
    <w:rsid w:val="00EC7CA6"/>
    <w:rsid w:val="00ED3C5D"/>
    <w:rsid w:val="00ED4553"/>
    <w:rsid w:val="00F00D08"/>
    <w:rsid w:val="00F03E8D"/>
    <w:rsid w:val="00F11001"/>
    <w:rsid w:val="00F1350D"/>
    <w:rsid w:val="00F15583"/>
    <w:rsid w:val="00F200EE"/>
    <w:rsid w:val="00F22481"/>
    <w:rsid w:val="00F2542E"/>
    <w:rsid w:val="00F27278"/>
    <w:rsid w:val="00F344E3"/>
    <w:rsid w:val="00F34D58"/>
    <w:rsid w:val="00F40FC9"/>
    <w:rsid w:val="00F41A9D"/>
    <w:rsid w:val="00F44314"/>
    <w:rsid w:val="00F54B9C"/>
    <w:rsid w:val="00F54E29"/>
    <w:rsid w:val="00F557FC"/>
    <w:rsid w:val="00F56E96"/>
    <w:rsid w:val="00F573DD"/>
    <w:rsid w:val="00F61E59"/>
    <w:rsid w:val="00F63D99"/>
    <w:rsid w:val="00F6426B"/>
    <w:rsid w:val="00F709B3"/>
    <w:rsid w:val="00F71A5E"/>
    <w:rsid w:val="00F73CE5"/>
    <w:rsid w:val="00F82CDC"/>
    <w:rsid w:val="00FA0AFC"/>
    <w:rsid w:val="00FA1C82"/>
    <w:rsid w:val="00FA2ED1"/>
    <w:rsid w:val="00FA4A52"/>
    <w:rsid w:val="00FB4045"/>
    <w:rsid w:val="00FB4078"/>
    <w:rsid w:val="00FB4D8E"/>
    <w:rsid w:val="00FC0D0A"/>
    <w:rsid w:val="00FC1B0B"/>
    <w:rsid w:val="00FD2F97"/>
    <w:rsid w:val="00FF2E78"/>
    <w:rsid w:val="00FF3F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7F691"/>
  <w15:docId w15:val="{AAF9327D-79B9-4A1F-B2CF-4C57EF95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96C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6C40"/>
    <w:rPr>
      <w:rFonts w:ascii="Segoe UI" w:hAnsi="Segoe UI" w:cs="Segoe UI"/>
      <w:spacing w:val="4"/>
      <w:sz w:val="18"/>
      <w:szCs w:val="18"/>
    </w:rPr>
  </w:style>
  <w:style w:type="character" w:styleId="LineNumber">
    <w:name w:val="line number"/>
    <w:basedOn w:val="DefaultParagraphFont"/>
    <w:semiHidden/>
    <w:unhideWhenUsed/>
    <w:rsid w:val="00633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1310</Words>
  <Characters>7292</Characters>
  <Application>Microsoft Office Word</Application>
  <DocSecurity>0</DocSecurity>
  <Lines>180</Lines>
  <Paragraphs>48</Paragraphs>
  <ScaleCrop>false</ScaleCrop>
  <HeadingPairs>
    <vt:vector size="2" baseType="variant">
      <vt:variant>
        <vt:lpstr>Title</vt:lpstr>
      </vt:variant>
      <vt:variant>
        <vt:i4>1</vt:i4>
      </vt:variant>
    </vt:vector>
  </HeadingPairs>
  <TitlesOfParts>
    <vt:vector size="1" baseType="lpstr">
      <vt:lpstr>S2985</vt:lpstr>
    </vt:vector>
  </TitlesOfParts>
  <Manager>R229</Manager>
  <Company>NJ Office of Legislative Services</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S2985</dc:title>
  <dc:subject>Sen. Bucco - Affect of Pandemic on Student Dropouts</dc:subject>
  <dc:creator>Senator  BUCCO</dc:creator>
  <cp:keywords>S2985|5|ER |294|21|302|F|0|</cp:keywords>
  <dc:description>INTRODUCED OCTOBER 8, 2020</dc:description>
  <cp:lastModifiedBy>Franks, Denise</cp:lastModifiedBy>
  <cp:revision>2</cp:revision>
  <cp:lastPrinted>2020-10-20T20:35:00Z</cp:lastPrinted>
  <dcterms:created xsi:type="dcterms:W3CDTF">2020-10-20T20:35:00Z</dcterms:created>
  <dcterms:modified xsi:type="dcterms:W3CDTF">2020-10-20T20:35:00Z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